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D4AB0" w14:textId="77777777" w:rsidR="00221E1F" w:rsidRPr="00240E71" w:rsidRDefault="00221E1F" w:rsidP="00221E1F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9E6FFFB" w14:textId="77777777" w:rsidR="00221E1F" w:rsidRPr="0022732C" w:rsidRDefault="00221E1F" w:rsidP="00221E1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DF702F1" w14:textId="77777777" w:rsidR="00221E1F" w:rsidRDefault="00221E1F" w:rsidP="00221E1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838D1AF" w14:textId="77777777" w:rsidR="00221E1F" w:rsidRPr="00E118A5" w:rsidRDefault="00221E1F" w:rsidP="00221E1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118A5">
        <w:rPr>
          <w:sz w:val="22"/>
          <w:szCs w:val="22"/>
        </w:rPr>
        <w:t>NAZWA WYKONAWCY:……………………………………………………………………..</w:t>
      </w:r>
    </w:p>
    <w:p w14:paraId="76D10368" w14:textId="77777777" w:rsidR="00221E1F" w:rsidRPr="00E118A5" w:rsidRDefault="00221E1F" w:rsidP="00221E1F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E118A5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4B7CAF02" w14:textId="77777777" w:rsidR="00221E1F" w:rsidRPr="00E118A5" w:rsidRDefault="00221E1F" w:rsidP="00221E1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118A5">
        <w:rPr>
          <w:sz w:val="22"/>
          <w:szCs w:val="22"/>
        </w:rPr>
        <w:t>ADRES:…………………………………………………………………………………………</w:t>
      </w:r>
    </w:p>
    <w:p w14:paraId="0952ADE1" w14:textId="77777777" w:rsidR="00221E1F" w:rsidRPr="00E118A5" w:rsidRDefault="00221E1F" w:rsidP="00221E1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118A5">
        <w:rPr>
          <w:sz w:val="22"/>
          <w:szCs w:val="22"/>
        </w:rPr>
        <w:t>WOJEWÓDZTWO ……………………………..........................................................................</w:t>
      </w:r>
    </w:p>
    <w:p w14:paraId="43E55586" w14:textId="77777777" w:rsidR="00221E1F" w:rsidRPr="00E118A5" w:rsidRDefault="00221E1F" w:rsidP="00221E1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118A5">
        <w:rPr>
          <w:sz w:val="22"/>
          <w:szCs w:val="22"/>
          <w:lang w:val="de-DE"/>
        </w:rPr>
        <w:t>TEL.</w:t>
      </w:r>
      <w:r w:rsidRPr="00E118A5">
        <w:rPr>
          <w:sz w:val="22"/>
          <w:szCs w:val="22"/>
        </w:rPr>
        <w:t>……………………………………………………………………………………………..</w:t>
      </w:r>
    </w:p>
    <w:p w14:paraId="500EC5C7" w14:textId="77777777" w:rsidR="00221E1F" w:rsidRPr="00E118A5" w:rsidRDefault="00221E1F" w:rsidP="00221E1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118A5">
        <w:rPr>
          <w:sz w:val="22"/>
          <w:szCs w:val="22"/>
          <w:lang w:val="de-DE"/>
        </w:rPr>
        <w:t xml:space="preserve">FAX </w:t>
      </w:r>
      <w:r w:rsidRPr="00E118A5">
        <w:rPr>
          <w:sz w:val="22"/>
          <w:szCs w:val="22"/>
        </w:rPr>
        <w:t>…………………………………………………………………………………………….</w:t>
      </w:r>
    </w:p>
    <w:p w14:paraId="61C643CD" w14:textId="77777777" w:rsidR="00221E1F" w:rsidRPr="00E118A5" w:rsidRDefault="00221E1F" w:rsidP="00221E1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118A5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E23E784" w14:textId="77777777" w:rsidR="00221E1F" w:rsidRPr="00E118A5" w:rsidRDefault="00221E1F" w:rsidP="00221E1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118A5">
        <w:rPr>
          <w:sz w:val="22"/>
          <w:szCs w:val="22"/>
          <w:lang w:val="de-DE"/>
        </w:rPr>
        <w:t xml:space="preserve">NIP…………………………………. </w:t>
      </w:r>
      <w:r w:rsidRPr="00E118A5">
        <w:rPr>
          <w:sz w:val="22"/>
          <w:szCs w:val="22"/>
        </w:rPr>
        <w:t>REGON:………………………………………………...</w:t>
      </w:r>
    </w:p>
    <w:p w14:paraId="127576D7" w14:textId="77777777" w:rsidR="00221E1F" w:rsidRPr="00E118A5" w:rsidRDefault="00221E1F" w:rsidP="00221E1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118A5">
        <w:rPr>
          <w:sz w:val="22"/>
          <w:szCs w:val="22"/>
        </w:rPr>
        <w:t>BANK/ NR KONTA ……………………………………………………………………………</w:t>
      </w:r>
    </w:p>
    <w:p w14:paraId="3F5CDF50" w14:textId="77777777" w:rsidR="00221E1F" w:rsidRPr="00E118A5" w:rsidRDefault="00221E1F" w:rsidP="00221E1F">
      <w:pPr>
        <w:spacing w:line="360" w:lineRule="auto"/>
        <w:rPr>
          <w:sz w:val="22"/>
          <w:szCs w:val="22"/>
        </w:rPr>
      </w:pPr>
      <w:r w:rsidRPr="00E118A5">
        <w:rPr>
          <w:sz w:val="22"/>
          <w:szCs w:val="22"/>
        </w:rPr>
        <w:t>Do: Nazwa i siedziba Zamawiającego:</w:t>
      </w:r>
    </w:p>
    <w:p w14:paraId="6EBB6E4F" w14:textId="239FE4CE" w:rsidR="00221E1F" w:rsidRPr="00E118A5" w:rsidRDefault="00221E1F" w:rsidP="00E118A5">
      <w:pPr>
        <w:ind w:right="-110"/>
        <w:jc w:val="both"/>
        <w:rPr>
          <w:b/>
          <w:sz w:val="22"/>
          <w:szCs w:val="22"/>
        </w:rPr>
      </w:pPr>
      <w:r w:rsidRPr="00E118A5">
        <w:rPr>
          <w:b/>
          <w:sz w:val="22"/>
          <w:szCs w:val="22"/>
        </w:rPr>
        <w:t xml:space="preserve">Akademia Górniczo – Hutnicza im. Stanisława Staszica w Krakowie, Dział Zamówień Publicznych, Al. Mickiewicza 30, 30-059 Kraków,  </w:t>
      </w:r>
      <w:r w:rsidR="002A156F" w:rsidRPr="00E118A5">
        <w:rPr>
          <w:sz w:val="22"/>
          <w:szCs w:val="22"/>
        </w:rPr>
        <w:t>p</w:t>
      </w:r>
      <w:r w:rsidRPr="00E118A5">
        <w:rPr>
          <w:sz w:val="22"/>
          <w:szCs w:val="22"/>
        </w:rPr>
        <w:t>rzystępując do postępowania o udzielenie zamówienia publicznego, którego przedmiot</w:t>
      </w:r>
      <w:r w:rsidR="002A156F" w:rsidRPr="00E118A5">
        <w:rPr>
          <w:sz w:val="22"/>
          <w:szCs w:val="22"/>
        </w:rPr>
        <w:t>em</w:t>
      </w:r>
      <w:r w:rsidR="00A5632D" w:rsidRPr="00E118A5">
        <w:rPr>
          <w:sz w:val="22"/>
          <w:szCs w:val="22"/>
        </w:rPr>
        <w:t xml:space="preserve"> </w:t>
      </w:r>
      <w:r w:rsidRPr="00E118A5">
        <w:rPr>
          <w:sz w:val="22"/>
          <w:szCs w:val="22"/>
        </w:rPr>
        <w:t>j</w:t>
      </w:r>
      <w:r w:rsidR="00A5632D" w:rsidRPr="00E118A5">
        <w:rPr>
          <w:sz w:val="22"/>
          <w:szCs w:val="22"/>
        </w:rPr>
        <w:t xml:space="preserve">est </w:t>
      </w:r>
      <w:r w:rsidR="0004615A" w:rsidRPr="00E118A5">
        <w:rPr>
          <w:b/>
          <w:sz w:val="22"/>
          <w:szCs w:val="22"/>
        </w:rPr>
        <w:t xml:space="preserve">dostawa  stanowiska identyfikacji wizualnej i  druku 3D dla </w:t>
      </w:r>
      <w:proofErr w:type="spellStart"/>
      <w:r w:rsidR="0004615A" w:rsidRPr="00E118A5">
        <w:rPr>
          <w:b/>
          <w:sz w:val="22"/>
          <w:szCs w:val="22"/>
        </w:rPr>
        <w:t>WIMiC</w:t>
      </w:r>
      <w:proofErr w:type="spellEnd"/>
      <w:r w:rsidR="0004615A" w:rsidRPr="00E118A5">
        <w:rPr>
          <w:b/>
          <w:sz w:val="22"/>
          <w:szCs w:val="22"/>
        </w:rPr>
        <w:t xml:space="preserve"> - DE-dzp.272-8/24 </w:t>
      </w:r>
      <w:r w:rsidRPr="00E118A5">
        <w:rPr>
          <w:b/>
          <w:sz w:val="22"/>
          <w:szCs w:val="22"/>
        </w:rPr>
        <w:t xml:space="preserve">, </w:t>
      </w:r>
      <w:r w:rsidRPr="00E118A5">
        <w:rPr>
          <w:sz w:val="22"/>
          <w:szCs w:val="22"/>
        </w:rPr>
        <w:t>oferuję realizację przedmiotu</w:t>
      </w:r>
      <w:r w:rsidR="002A156F" w:rsidRPr="00E118A5">
        <w:rPr>
          <w:sz w:val="22"/>
          <w:szCs w:val="22"/>
        </w:rPr>
        <w:t xml:space="preserve"> </w:t>
      </w:r>
      <w:r w:rsidRPr="00E118A5">
        <w:rPr>
          <w:sz w:val="22"/>
          <w:szCs w:val="22"/>
        </w:rPr>
        <w:t>zamówienia, zgodnie z zasadami określonymi w specyfikacji istotnych warunków zamówienia.</w:t>
      </w:r>
    </w:p>
    <w:tbl>
      <w:tblPr>
        <w:tblpPr w:leftFromText="141" w:rightFromText="141" w:vertAnchor="text" w:tblpY="278"/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1"/>
        <w:gridCol w:w="2239"/>
        <w:gridCol w:w="1673"/>
        <w:gridCol w:w="985"/>
        <w:gridCol w:w="1124"/>
        <w:gridCol w:w="980"/>
        <w:gridCol w:w="682"/>
        <w:gridCol w:w="1541"/>
      </w:tblGrid>
      <w:tr w:rsidR="00E40C2B" w14:paraId="5D7D476B" w14:textId="77777777" w:rsidTr="004D5AA8">
        <w:trPr>
          <w:trHeight w:val="398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2EE9BB" w14:textId="77777777" w:rsidR="00E40C2B" w:rsidRDefault="00E40C2B" w:rsidP="002E65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C98081" w14:textId="77777777" w:rsidR="00E40C2B" w:rsidRDefault="00E40C2B" w:rsidP="002E659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elementu</w:t>
            </w:r>
          </w:p>
          <w:p w14:paraId="405398F9" w14:textId="77777777" w:rsidR="00E40C2B" w:rsidRDefault="00E40C2B" w:rsidP="002E659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16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2206691" w14:textId="50DD23A0" w:rsidR="00E40C2B" w:rsidRDefault="00E40C2B" w:rsidP="002E659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Producent/</w:t>
            </w:r>
            <w:r w:rsidR="004D5AA8">
              <w:rPr>
                <w:b/>
                <w:sz w:val="20"/>
                <w:szCs w:val="20"/>
              </w:rPr>
              <w:t>model</w:t>
            </w:r>
          </w:p>
        </w:tc>
        <w:tc>
          <w:tcPr>
            <w:tcW w:w="98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0BA7EA" w14:textId="77777777" w:rsidR="00E40C2B" w:rsidRDefault="00E40C2B" w:rsidP="002E659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szt./</w:t>
            </w:r>
          </w:p>
          <w:p w14:paraId="2A356A51" w14:textId="77777777" w:rsidR="00E40C2B" w:rsidRDefault="00E40C2B" w:rsidP="002E659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E3C62A4" w14:textId="77777777" w:rsidR="00E40C2B" w:rsidRDefault="00E40C2B" w:rsidP="002E659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DA116C7" w14:textId="77777777" w:rsidR="00E40C2B" w:rsidRDefault="00E40C2B" w:rsidP="002E659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37F3AB08" w14:textId="77777777" w:rsidR="00E40C2B" w:rsidRDefault="00E40C2B" w:rsidP="002E659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9F52A79" w14:textId="77777777" w:rsidR="00E40C2B" w:rsidRDefault="00E40C2B" w:rsidP="002E659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6D6B3241" w14:textId="77777777" w:rsidR="00E40C2B" w:rsidRDefault="00E40C2B" w:rsidP="002E65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[%]</w:t>
            </w: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473E0B3" w14:textId="77777777" w:rsidR="00E40C2B" w:rsidRDefault="00E40C2B" w:rsidP="002E659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2C7FFAE3" w14:textId="77777777" w:rsidR="00E40C2B" w:rsidRDefault="00E40C2B" w:rsidP="002E65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44C8915C" w14:textId="77777777" w:rsidR="00E40C2B" w:rsidRDefault="00E40C2B" w:rsidP="002E659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E40C2B" w14:paraId="44CCCD1C" w14:textId="77777777" w:rsidTr="004D5AA8">
        <w:trPr>
          <w:trHeight w:val="169"/>
        </w:trPr>
        <w:tc>
          <w:tcPr>
            <w:tcW w:w="7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A29BB46" w14:textId="77777777" w:rsidR="00E40C2B" w:rsidRDefault="00E40C2B" w:rsidP="002E659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023962" w14:textId="77777777" w:rsidR="00E40C2B" w:rsidRDefault="00E40C2B" w:rsidP="002E659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602CFB" w14:textId="77777777" w:rsidR="00E40C2B" w:rsidRDefault="00E40C2B" w:rsidP="002E659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2AA84DB" w14:textId="77777777" w:rsidR="00E40C2B" w:rsidRDefault="00E40C2B" w:rsidP="002E659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2B7A013" w14:textId="77777777" w:rsidR="00E40C2B" w:rsidRDefault="00E40C2B" w:rsidP="002E659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984BC8F" w14:textId="77777777" w:rsidR="00E40C2B" w:rsidRDefault="00E40C2B" w:rsidP="002E659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442BAF9" w14:textId="77777777" w:rsidR="00E40C2B" w:rsidRDefault="00E40C2B" w:rsidP="002E659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F0BDA91" w14:textId="77777777" w:rsidR="00E40C2B" w:rsidRDefault="00E40C2B" w:rsidP="002E659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E40C2B" w14:paraId="74264870" w14:textId="77777777" w:rsidTr="004D5AA8">
        <w:trPr>
          <w:trHeight w:val="137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7C3E" w14:textId="77777777" w:rsidR="00E40C2B" w:rsidRDefault="00E40C2B" w:rsidP="00E40C2B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C44E5" w14:textId="0C2EBD14" w:rsidR="00E40C2B" w:rsidRDefault="00E40C2B" w:rsidP="002E65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Drukarka 1</w:t>
            </w:r>
          </w:p>
        </w:tc>
        <w:tc>
          <w:tcPr>
            <w:tcW w:w="16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BCE19" w14:textId="77777777" w:rsidR="00E40C2B" w:rsidRDefault="00E40C2B" w:rsidP="002E659B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E64CE" w14:textId="7FC88168" w:rsidR="00E40C2B" w:rsidRDefault="007C39AD" w:rsidP="002E65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40C2B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E16DE" w14:textId="77777777" w:rsidR="00E40C2B" w:rsidRDefault="00E40C2B" w:rsidP="002E659B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08EE" w14:textId="77777777" w:rsidR="00E40C2B" w:rsidRDefault="00E40C2B" w:rsidP="002E659B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037AD5" w14:textId="77777777" w:rsidR="00E40C2B" w:rsidRDefault="00E40C2B" w:rsidP="002E659B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8C3E8F" w14:textId="77777777" w:rsidR="00E40C2B" w:rsidRDefault="00E40C2B" w:rsidP="002E659B">
            <w:pPr>
              <w:ind w:right="425"/>
              <w:rPr>
                <w:sz w:val="20"/>
                <w:szCs w:val="20"/>
              </w:rPr>
            </w:pPr>
          </w:p>
          <w:p w14:paraId="7948AD1E" w14:textId="77777777" w:rsidR="00E40C2B" w:rsidRDefault="00E40C2B" w:rsidP="002E659B">
            <w:pPr>
              <w:ind w:right="425"/>
              <w:rPr>
                <w:sz w:val="20"/>
                <w:szCs w:val="20"/>
              </w:rPr>
            </w:pPr>
          </w:p>
        </w:tc>
      </w:tr>
      <w:tr w:rsidR="00E40C2B" w14:paraId="71C3CCC6" w14:textId="77777777" w:rsidTr="004D5AA8">
        <w:trPr>
          <w:trHeight w:val="100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5EA4B" w14:textId="77777777" w:rsidR="00E40C2B" w:rsidRDefault="00E40C2B" w:rsidP="00E40C2B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A37F6" w14:textId="1BA70942" w:rsidR="00E40C2B" w:rsidRDefault="007C39AD" w:rsidP="002E65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Drukarka 2</w:t>
            </w:r>
          </w:p>
        </w:tc>
        <w:tc>
          <w:tcPr>
            <w:tcW w:w="16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17D76" w14:textId="77777777" w:rsidR="00E40C2B" w:rsidRDefault="00E40C2B" w:rsidP="002E659B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6C7F8" w14:textId="4B37F7EB" w:rsidR="00E40C2B" w:rsidRDefault="007C39AD" w:rsidP="002E65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40C2B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26675" w14:textId="77777777" w:rsidR="00E40C2B" w:rsidRDefault="00E40C2B" w:rsidP="002E659B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18FF6" w14:textId="77777777" w:rsidR="00E40C2B" w:rsidRDefault="00E40C2B" w:rsidP="002E659B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ACBB23" w14:textId="77777777" w:rsidR="00E40C2B" w:rsidRDefault="00E40C2B" w:rsidP="002E659B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F9427B2" w14:textId="77777777" w:rsidR="00E40C2B" w:rsidRDefault="00E40C2B" w:rsidP="002E659B">
            <w:pPr>
              <w:ind w:right="425"/>
              <w:rPr>
                <w:sz w:val="20"/>
                <w:szCs w:val="20"/>
              </w:rPr>
            </w:pPr>
          </w:p>
        </w:tc>
      </w:tr>
      <w:tr w:rsidR="00E40C2B" w14:paraId="4163A897" w14:textId="77777777" w:rsidTr="004D5AA8">
        <w:trPr>
          <w:trHeight w:val="100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3C488" w14:textId="77777777" w:rsidR="00E40C2B" w:rsidRDefault="00E40C2B" w:rsidP="00E40C2B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7984E" w14:textId="2BBAFD19" w:rsidR="00E40C2B" w:rsidRDefault="007C39AD" w:rsidP="002E65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Drukarka 3</w:t>
            </w:r>
          </w:p>
        </w:tc>
        <w:tc>
          <w:tcPr>
            <w:tcW w:w="16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ACEC3" w14:textId="77777777" w:rsidR="00E40C2B" w:rsidRDefault="00E40C2B" w:rsidP="002E659B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AF44B" w14:textId="4A4583CB" w:rsidR="00E40C2B" w:rsidRDefault="007C39AD" w:rsidP="002E65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40C2B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AB8D7" w14:textId="77777777" w:rsidR="00E40C2B" w:rsidRDefault="00E40C2B" w:rsidP="002E659B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1D08C" w14:textId="77777777" w:rsidR="00E40C2B" w:rsidRDefault="00E40C2B" w:rsidP="002E659B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0AA466E" w14:textId="77777777" w:rsidR="00E40C2B" w:rsidRDefault="00E40C2B" w:rsidP="002E659B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F5CACF3" w14:textId="77777777" w:rsidR="00E40C2B" w:rsidRDefault="00E40C2B" w:rsidP="002E659B">
            <w:pPr>
              <w:ind w:right="425"/>
              <w:rPr>
                <w:sz w:val="20"/>
                <w:szCs w:val="20"/>
              </w:rPr>
            </w:pPr>
          </w:p>
        </w:tc>
      </w:tr>
      <w:tr w:rsidR="00E40C2B" w14:paraId="5EA85C88" w14:textId="77777777" w:rsidTr="004D5AA8">
        <w:trPr>
          <w:trHeight w:val="100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784AF" w14:textId="77777777" w:rsidR="00E40C2B" w:rsidRDefault="00E40C2B" w:rsidP="00E40C2B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9E4DE" w14:textId="7D7D0B30" w:rsidR="00E40C2B" w:rsidRDefault="007C39AD" w:rsidP="002E65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Skaner</w:t>
            </w:r>
          </w:p>
        </w:tc>
        <w:tc>
          <w:tcPr>
            <w:tcW w:w="16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E1ACC" w14:textId="77777777" w:rsidR="00E40C2B" w:rsidRDefault="00E40C2B" w:rsidP="002E659B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6F194" w14:textId="46588D2C" w:rsidR="00E40C2B" w:rsidRDefault="007C39AD" w:rsidP="002E65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40C2B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EA311" w14:textId="77777777" w:rsidR="00E40C2B" w:rsidRDefault="00E40C2B" w:rsidP="002E659B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29706" w14:textId="77777777" w:rsidR="00E40C2B" w:rsidRDefault="00E40C2B" w:rsidP="002E659B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387E78" w14:textId="77777777" w:rsidR="00E40C2B" w:rsidRDefault="00E40C2B" w:rsidP="002E659B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D58B1C3" w14:textId="77777777" w:rsidR="00E40C2B" w:rsidRDefault="00E40C2B" w:rsidP="002E659B">
            <w:pPr>
              <w:ind w:right="425"/>
              <w:rPr>
                <w:sz w:val="20"/>
                <w:szCs w:val="20"/>
              </w:rPr>
            </w:pPr>
          </w:p>
        </w:tc>
      </w:tr>
      <w:tr w:rsidR="00E40C2B" w14:paraId="218CECBF" w14:textId="77777777" w:rsidTr="007C39AD">
        <w:trPr>
          <w:trHeight w:val="100"/>
        </w:trPr>
        <w:tc>
          <w:tcPr>
            <w:tcW w:w="677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6C58E1" w14:textId="2C852DF1" w:rsidR="00E40C2B" w:rsidRPr="00E118A5" w:rsidRDefault="00E40C2B" w:rsidP="00E118A5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95DE" w14:textId="77777777" w:rsidR="00E40C2B" w:rsidRDefault="00E40C2B" w:rsidP="002E659B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8742F3B" w14:textId="77777777" w:rsidR="00E40C2B" w:rsidRDefault="00E40C2B" w:rsidP="002E659B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44AC25" w14:textId="77777777" w:rsidR="00E40C2B" w:rsidRDefault="00E40C2B" w:rsidP="002E659B">
            <w:pPr>
              <w:ind w:right="425"/>
              <w:rPr>
                <w:sz w:val="20"/>
                <w:szCs w:val="20"/>
              </w:rPr>
            </w:pPr>
          </w:p>
        </w:tc>
      </w:tr>
      <w:tr w:rsidR="00E40C2B" w14:paraId="636E5FE8" w14:textId="77777777" w:rsidTr="007C39AD">
        <w:trPr>
          <w:trHeight w:val="100"/>
        </w:trPr>
        <w:tc>
          <w:tcPr>
            <w:tcW w:w="677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3250B" w14:textId="77777777" w:rsidR="00E40C2B" w:rsidRDefault="00E40C2B" w:rsidP="002E659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1490DFAE" w14:textId="77777777" w:rsidR="00E40C2B" w:rsidRDefault="00E40C2B" w:rsidP="002E659B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1D108" w14:textId="77777777" w:rsidR="00E40C2B" w:rsidRDefault="00E40C2B" w:rsidP="002E659B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1CE9F0" w14:textId="77777777" w:rsidR="00E40C2B" w:rsidRDefault="00E40C2B" w:rsidP="002E659B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47615A" w14:textId="77777777" w:rsidR="00E40C2B" w:rsidRDefault="00E40C2B" w:rsidP="002E659B">
            <w:pPr>
              <w:ind w:right="425"/>
              <w:rPr>
                <w:sz w:val="20"/>
                <w:szCs w:val="20"/>
              </w:rPr>
            </w:pPr>
          </w:p>
        </w:tc>
      </w:tr>
    </w:tbl>
    <w:p w14:paraId="034484DD" w14:textId="77777777" w:rsidR="007C39AD" w:rsidRDefault="007C39AD" w:rsidP="00221E1F">
      <w:pPr>
        <w:widowControl w:val="0"/>
        <w:spacing w:line="360" w:lineRule="auto"/>
        <w:ind w:right="1"/>
        <w:jc w:val="both"/>
        <w:rPr>
          <w:b/>
        </w:rPr>
      </w:pPr>
    </w:p>
    <w:p w14:paraId="00D41A5E" w14:textId="69E84979" w:rsidR="00221E1F" w:rsidRPr="007C39AD" w:rsidRDefault="007C39AD" w:rsidP="00221E1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7C39AD">
        <w:rPr>
          <w:b/>
          <w:sz w:val="22"/>
          <w:szCs w:val="22"/>
        </w:rPr>
        <w:t xml:space="preserve">Termin realizacji umowy: </w:t>
      </w:r>
      <w:r w:rsidRPr="007C39AD">
        <w:rPr>
          <w:sz w:val="22"/>
          <w:szCs w:val="22"/>
        </w:rPr>
        <w:t xml:space="preserve">do ………………….. dni od daty otrzymania zamówienia </w:t>
      </w:r>
      <w:r w:rsidR="000F741F" w:rsidRPr="007C39AD">
        <w:rPr>
          <w:sz w:val="22"/>
          <w:szCs w:val="22"/>
        </w:rPr>
        <w:t xml:space="preserve">potwierdzonego przez </w:t>
      </w:r>
      <w:proofErr w:type="spellStart"/>
      <w:r w:rsidR="000F741F" w:rsidRPr="007C39AD">
        <w:rPr>
          <w:sz w:val="22"/>
          <w:szCs w:val="22"/>
        </w:rPr>
        <w:t>M</w:t>
      </w:r>
      <w:r w:rsidR="00296EB5">
        <w:rPr>
          <w:sz w:val="22"/>
          <w:szCs w:val="22"/>
        </w:rPr>
        <w:t>N</w:t>
      </w:r>
      <w:r w:rsidR="002A156F" w:rsidRPr="007C39AD">
        <w:rPr>
          <w:sz w:val="22"/>
          <w:szCs w:val="22"/>
        </w:rPr>
        <w:t>iSW</w:t>
      </w:r>
      <w:proofErr w:type="spellEnd"/>
      <w:r>
        <w:rPr>
          <w:sz w:val="22"/>
          <w:szCs w:val="22"/>
        </w:rPr>
        <w:t xml:space="preserve"> </w:t>
      </w:r>
      <w:r w:rsidRPr="007C39AD">
        <w:rPr>
          <w:i/>
          <w:sz w:val="22"/>
          <w:szCs w:val="22"/>
          <w:highlight w:val="yellow"/>
        </w:rPr>
        <w:t xml:space="preserve"> (kryterium oceny ofert)</w:t>
      </w:r>
    </w:p>
    <w:p w14:paraId="64044464" w14:textId="77777777" w:rsidR="00221E1F" w:rsidRPr="007C39AD" w:rsidRDefault="00221E1F" w:rsidP="00221E1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7C39AD">
        <w:rPr>
          <w:b/>
          <w:sz w:val="22"/>
          <w:szCs w:val="22"/>
        </w:rPr>
        <w:t>Okres udzielonej gwarancji wynosi:</w:t>
      </w:r>
      <w:r w:rsidRPr="007C39AD">
        <w:rPr>
          <w:sz w:val="22"/>
          <w:szCs w:val="22"/>
        </w:rPr>
        <w:t xml:space="preserve"> ……</w:t>
      </w:r>
      <w:r w:rsidR="000F741F" w:rsidRPr="007C39AD">
        <w:rPr>
          <w:sz w:val="22"/>
          <w:szCs w:val="22"/>
        </w:rPr>
        <w:t xml:space="preserve"> miesięcy</w:t>
      </w:r>
      <w:r w:rsidR="007F40E1" w:rsidRPr="007C39AD">
        <w:rPr>
          <w:i/>
          <w:sz w:val="22"/>
          <w:szCs w:val="22"/>
          <w:highlight w:val="yellow"/>
        </w:rPr>
        <w:t xml:space="preserve"> (kryterium oceny ofert)</w:t>
      </w:r>
    </w:p>
    <w:p w14:paraId="12C08BAC" w14:textId="77777777" w:rsidR="00221E1F" w:rsidRPr="007C39AD" w:rsidRDefault="00221E1F" w:rsidP="00221E1F">
      <w:pPr>
        <w:tabs>
          <w:tab w:val="left" w:pos="426"/>
        </w:tabs>
        <w:jc w:val="both"/>
        <w:rPr>
          <w:sz w:val="22"/>
          <w:szCs w:val="22"/>
        </w:rPr>
      </w:pPr>
      <w:r w:rsidRPr="007C39AD">
        <w:rPr>
          <w:b/>
          <w:sz w:val="22"/>
          <w:szCs w:val="22"/>
        </w:rPr>
        <w:t xml:space="preserve">Termin płatności w zadaniu: </w:t>
      </w:r>
      <w:r w:rsidRPr="007C39AD">
        <w:rPr>
          <w:sz w:val="22"/>
          <w:szCs w:val="22"/>
        </w:rPr>
        <w:t xml:space="preserve">przelewem w terminie do 21 dni od daty otrzymania faktury </w:t>
      </w:r>
      <w:r w:rsidRPr="007C39AD">
        <w:rPr>
          <w:sz w:val="22"/>
          <w:szCs w:val="22"/>
        </w:rPr>
        <w:br/>
        <w:t xml:space="preserve">przez Zamawiającego na rachunek Wykonawcy umieszczony na dzień zlecenia przelewu </w:t>
      </w:r>
      <w:r w:rsidRPr="007C39AD">
        <w:rPr>
          <w:sz w:val="22"/>
          <w:szCs w:val="22"/>
        </w:rPr>
        <w:br/>
        <w:t xml:space="preserve">w wykazie podmiotów, o których mowa w art. 96b ust. 1) Ustawy o podatku od towarów </w:t>
      </w:r>
      <w:r w:rsidRPr="007C39AD">
        <w:rPr>
          <w:sz w:val="22"/>
          <w:szCs w:val="22"/>
        </w:rPr>
        <w:br/>
        <w:t>i usług.</w:t>
      </w:r>
    </w:p>
    <w:p w14:paraId="7FBAEE2B" w14:textId="2EEF029C" w:rsidR="00221E1F" w:rsidRPr="00E118A5" w:rsidRDefault="000F741F" w:rsidP="000F741F">
      <w:pPr>
        <w:jc w:val="both"/>
        <w:rPr>
          <w:i/>
          <w:iCs/>
          <w:sz w:val="20"/>
          <w:szCs w:val="20"/>
        </w:rPr>
      </w:pPr>
      <w:r w:rsidRPr="00E118A5">
        <w:rPr>
          <w:i/>
          <w:iCs/>
          <w:sz w:val="20"/>
          <w:szCs w:val="20"/>
        </w:rPr>
        <w:lastRenderedPageBreak/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E118A5">
        <w:rPr>
          <w:b/>
          <w:bCs/>
          <w:i/>
          <w:iCs/>
          <w:sz w:val="20"/>
          <w:szCs w:val="20"/>
        </w:rPr>
        <w:t xml:space="preserve">na </w:t>
      </w:r>
      <w:r w:rsidR="00A5632D" w:rsidRPr="00E118A5">
        <w:rPr>
          <w:b/>
          <w:bCs/>
          <w:i/>
          <w:iCs/>
          <w:sz w:val="20"/>
          <w:szCs w:val="20"/>
        </w:rPr>
        <w:t xml:space="preserve">drukarkę </w:t>
      </w:r>
      <w:r w:rsidR="004920CE" w:rsidRPr="00E118A5">
        <w:rPr>
          <w:b/>
          <w:bCs/>
          <w:i/>
          <w:iCs/>
          <w:sz w:val="20"/>
          <w:szCs w:val="20"/>
        </w:rPr>
        <w:t xml:space="preserve">i skaner </w:t>
      </w:r>
      <w:r w:rsidRPr="00E118A5">
        <w:rPr>
          <w:b/>
          <w:bCs/>
          <w:i/>
          <w:iCs/>
          <w:sz w:val="20"/>
          <w:szCs w:val="20"/>
        </w:rPr>
        <w:t xml:space="preserve"> </w:t>
      </w:r>
      <w:r w:rsidRPr="00E118A5">
        <w:rPr>
          <w:i/>
          <w:iCs/>
          <w:sz w:val="20"/>
          <w:szCs w:val="20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14:paraId="414FD9AA" w14:textId="77777777" w:rsidR="00221E1F" w:rsidRPr="00E118A5" w:rsidRDefault="00221E1F" w:rsidP="00221E1F">
      <w:pPr>
        <w:rPr>
          <w:b/>
          <w:sz w:val="20"/>
          <w:szCs w:val="20"/>
          <w:u w:val="single"/>
        </w:rPr>
      </w:pPr>
      <w:r w:rsidRPr="00E118A5">
        <w:rPr>
          <w:b/>
          <w:sz w:val="20"/>
          <w:szCs w:val="20"/>
          <w:u w:val="single"/>
        </w:rPr>
        <w:t>Jednocześnie oświadczamy, że:</w:t>
      </w:r>
    </w:p>
    <w:p w14:paraId="2F5E13EB" w14:textId="77777777" w:rsidR="00221E1F" w:rsidRPr="00E118A5" w:rsidRDefault="00221E1F" w:rsidP="00221E1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E118A5">
        <w:rPr>
          <w:color w:val="000000"/>
          <w:sz w:val="20"/>
          <w:szCs w:val="20"/>
          <w:lang w:eastAsia="ar-SA"/>
        </w:rPr>
        <w:t xml:space="preserve">Oświadczamy, że jesteśmy związani niniejszą ofertą przez okres wskazany </w:t>
      </w:r>
      <w:r w:rsidRPr="00E118A5">
        <w:rPr>
          <w:color w:val="000000"/>
          <w:sz w:val="20"/>
          <w:szCs w:val="20"/>
          <w:lang w:eastAsia="ar-SA"/>
        </w:rPr>
        <w:br/>
        <w:t>w dokumentach zamówienia.</w:t>
      </w:r>
    </w:p>
    <w:p w14:paraId="472EEAF3" w14:textId="77777777" w:rsidR="00221E1F" w:rsidRPr="00E118A5" w:rsidRDefault="00221E1F" w:rsidP="00221E1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E118A5">
        <w:rPr>
          <w:color w:val="000000"/>
          <w:sz w:val="20"/>
          <w:szCs w:val="20"/>
          <w:lang w:eastAsia="ar-SA"/>
        </w:rPr>
        <w:t xml:space="preserve">Oświadczamy, że zapoznaliśmy się z postanowieniami umowy, określonymi </w:t>
      </w:r>
      <w:r w:rsidRPr="00E118A5">
        <w:rPr>
          <w:color w:val="000000"/>
          <w:sz w:val="20"/>
          <w:szCs w:val="20"/>
          <w:lang w:eastAsia="ar-SA"/>
        </w:rPr>
        <w:br/>
        <w:t>w  Specyfikacji Warunków Zamówienia i zobowiązujemy się, w przypadku wyboru naszej oferty,</w:t>
      </w:r>
      <w:r w:rsidR="007F40E1" w:rsidRPr="00E118A5">
        <w:rPr>
          <w:color w:val="000000"/>
          <w:sz w:val="20"/>
          <w:szCs w:val="20"/>
          <w:lang w:eastAsia="ar-SA"/>
        </w:rPr>
        <w:t xml:space="preserve"> </w:t>
      </w:r>
      <w:r w:rsidRPr="00E118A5">
        <w:rPr>
          <w:color w:val="000000"/>
          <w:sz w:val="20"/>
          <w:szCs w:val="20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E118A5">
        <w:rPr>
          <w:color w:val="000000"/>
          <w:sz w:val="20"/>
          <w:szCs w:val="20"/>
        </w:rPr>
        <w:t xml:space="preserve"> i nie wnosimy do nich żadnych zastrzeżeń.</w:t>
      </w:r>
    </w:p>
    <w:p w14:paraId="40444898" w14:textId="61B16FCD" w:rsidR="007A06AC" w:rsidRPr="00E118A5" w:rsidRDefault="007A06AC" w:rsidP="007A06A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  <w:lang w:eastAsia="ar-SA"/>
        </w:rPr>
      </w:pPr>
      <w:r w:rsidRPr="00E118A5">
        <w:rPr>
          <w:color w:val="000000"/>
          <w:sz w:val="20"/>
          <w:szCs w:val="20"/>
          <w:lang w:eastAsia="ar-SA"/>
        </w:rPr>
        <w:t xml:space="preserve">Jesteśmy świadomi, że po rozstrzygnięciu przetargu, Zamawiający </w:t>
      </w:r>
      <w:r w:rsidRPr="00E118A5">
        <w:rPr>
          <w:sz w:val="20"/>
          <w:szCs w:val="20"/>
        </w:rPr>
        <w:t xml:space="preserve">zgodnie z ustawą z dnia 11 marca 2004 r. o podatku od towarów i usług (t. j. Dz. U. 2011 Nr 177 poz. 1054 z </w:t>
      </w:r>
      <w:proofErr w:type="spellStart"/>
      <w:r w:rsidRPr="00E118A5">
        <w:rPr>
          <w:sz w:val="20"/>
          <w:szCs w:val="20"/>
        </w:rPr>
        <w:t>późn</w:t>
      </w:r>
      <w:proofErr w:type="spellEnd"/>
      <w:r w:rsidRPr="00E118A5">
        <w:rPr>
          <w:sz w:val="20"/>
          <w:szCs w:val="20"/>
        </w:rPr>
        <w:t xml:space="preserve">. zm.) </w:t>
      </w:r>
      <w:r w:rsidRPr="00E118A5">
        <w:rPr>
          <w:color w:val="000000"/>
          <w:sz w:val="20"/>
          <w:szCs w:val="20"/>
          <w:lang w:eastAsia="ar-SA"/>
        </w:rPr>
        <w:t xml:space="preserve">będzie się ubiegał o zastosowanie przy zakupie 0% stawki VAT </w:t>
      </w:r>
      <w:r w:rsidRPr="00E118A5">
        <w:rPr>
          <w:rFonts w:eastAsia="Calibri"/>
          <w:b/>
          <w:sz w:val="20"/>
          <w:szCs w:val="20"/>
          <w:lang w:eastAsia="en-US"/>
        </w:rPr>
        <w:t xml:space="preserve">drukarkę </w:t>
      </w:r>
      <w:r w:rsidR="004D42FF" w:rsidRPr="00E118A5">
        <w:rPr>
          <w:rFonts w:eastAsia="Calibri"/>
          <w:b/>
          <w:sz w:val="20"/>
          <w:szCs w:val="20"/>
          <w:lang w:eastAsia="en-US"/>
        </w:rPr>
        <w:t xml:space="preserve">i skaner </w:t>
      </w:r>
      <w:r w:rsidRPr="00E118A5">
        <w:rPr>
          <w:rFonts w:eastAsia="Calibri"/>
          <w:b/>
          <w:sz w:val="20"/>
          <w:szCs w:val="20"/>
          <w:lang w:eastAsia="en-US"/>
        </w:rPr>
        <w:t xml:space="preserve">  </w:t>
      </w:r>
      <w:r w:rsidRPr="00E118A5">
        <w:rPr>
          <w:sz w:val="20"/>
          <w:szCs w:val="20"/>
        </w:rPr>
        <w:t xml:space="preserve">w zakresie objętym zwolnieniem – zgodnie z art. 83 ust. 1 pkt 26 przywołanej ustawy. </w:t>
      </w:r>
    </w:p>
    <w:p w14:paraId="07FE425B" w14:textId="7ACD676D" w:rsidR="007A06AC" w:rsidRPr="00E118A5" w:rsidRDefault="007A06AC" w:rsidP="007A06A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  <w:lang w:eastAsia="ar-SA"/>
        </w:rPr>
      </w:pPr>
      <w:r w:rsidRPr="00E118A5">
        <w:rPr>
          <w:color w:val="000000"/>
          <w:sz w:val="20"/>
          <w:szCs w:val="20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E118A5">
        <w:rPr>
          <w:rFonts w:eastAsia="Calibri"/>
          <w:b/>
          <w:sz w:val="20"/>
          <w:szCs w:val="20"/>
          <w:lang w:eastAsia="en-US"/>
        </w:rPr>
        <w:t xml:space="preserve">drukarkę </w:t>
      </w:r>
      <w:r w:rsidR="004D42FF" w:rsidRPr="00E118A5">
        <w:rPr>
          <w:rFonts w:eastAsia="Calibri"/>
          <w:b/>
          <w:sz w:val="20"/>
          <w:szCs w:val="20"/>
          <w:lang w:eastAsia="en-US"/>
        </w:rPr>
        <w:t xml:space="preserve">i skaner </w:t>
      </w:r>
      <w:r w:rsidRPr="00E118A5">
        <w:rPr>
          <w:rFonts w:eastAsia="Calibri"/>
          <w:b/>
          <w:sz w:val="20"/>
          <w:szCs w:val="20"/>
          <w:lang w:eastAsia="en-US"/>
        </w:rPr>
        <w:t xml:space="preserve">   </w:t>
      </w:r>
      <w:r w:rsidRPr="00E118A5">
        <w:rPr>
          <w:bCs/>
          <w:i/>
          <w:iCs/>
          <w:color w:val="000000"/>
          <w:sz w:val="20"/>
          <w:szCs w:val="20"/>
          <w:lang w:eastAsia="ar-SA"/>
        </w:rPr>
        <w:t>zgodnie z u</w:t>
      </w:r>
      <w:r w:rsidRPr="00E118A5">
        <w:rPr>
          <w:bCs/>
          <w:i/>
          <w:iCs/>
          <w:sz w:val="20"/>
          <w:szCs w:val="20"/>
        </w:rPr>
        <w:t>stawą</w:t>
      </w:r>
      <w:r w:rsidRPr="00E118A5">
        <w:rPr>
          <w:i/>
          <w:iCs/>
          <w:sz w:val="20"/>
          <w:szCs w:val="20"/>
        </w:rPr>
        <w:t xml:space="preserve"> z dnia 11 marca 2004 r. o podatku od towarów i usług (Dz.U. z dnia 5 kwietnia 2004 r.) </w:t>
      </w:r>
      <w:r w:rsidRPr="00E118A5">
        <w:rPr>
          <w:sz w:val="20"/>
          <w:szCs w:val="20"/>
        </w:rPr>
        <w:t xml:space="preserve">o podatku od towarów i usług (t. j. Dz. U. 2011 Nr 177 poz. 1054 z </w:t>
      </w:r>
      <w:proofErr w:type="spellStart"/>
      <w:r w:rsidRPr="00E118A5">
        <w:rPr>
          <w:sz w:val="20"/>
          <w:szCs w:val="20"/>
        </w:rPr>
        <w:t>późn</w:t>
      </w:r>
      <w:proofErr w:type="spellEnd"/>
      <w:r w:rsidRPr="00E118A5">
        <w:rPr>
          <w:sz w:val="20"/>
          <w:szCs w:val="20"/>
        </w:rPr>
        <w:t>. zm.)</w:t>
      </w:r>
    </w:p>
    <w:p w14:paraId="6DF8382D" w14:textId="77777777" w:rsidR="00221E1F" w:rsidRPr="00E118A5" w:rsidRDefault="00221E1F" w:rsidP="00221E1F">
      <w:pPr>
        <w:numPr>
          <w:ilvl w:val="0"/>
          <w:numId w:val="1"/>
        </w:numPr>
        <w:jc w:val="both"/>
        <w:rPr>
          <w:sz w:val="20"/>
          <w:szCs w:val="20"/>
        </w:rPr>
      </w:pPr>
      <w:r w:rsidRPr="00E118A5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690169F" w14:textId="77777777" w:rsidR="00221E1F" w:rsidRPr="00E118A5" w:rsidRDefault="00221E1F" w:rsidP="00221E1F">
      <w:pPr>
        <w:ind w:left="360"/>
        <w:jc w:val="both"/>
        <w:rPr>
          <w:i/>
          <w:sz w:val="20"/>
          <w:szCs w:val="20"/>
        </w:rPr>
      </w:pPr>
      <w:r w:rsidRPr="00E118A5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C0D0C4" w14:textId="77777777" w:rsidR="00221E1F" w:rsidRPr="00E118A5" w:rsidRDefault="00221E1F" w:rsidP="00221E1F">
      <w:pPr>
        <w:ind w:left="360"/>
        <w:jc w:val="both"/>
        <w:rPr>
          <w:i/>
          <w:sz w:val="20"/>
          <w:szCs w:val="20"/>
        </w:rPr>
      </w:pPr>
      <w:r w:rsidRPr="00E118A5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015C479" w14:textId="77777777" w:rsidR="00221E1F" w:rsidRPr="00E118A5" w:rsidRDefault="00221E1F" w:rsidP="00221E1F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E118A5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21E1F" w:rsidRPr="00E118A5" w14:paraId="614736E5" w14:textId="77777777" w:rsidTr="000F129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1F248F" w14:textId="77777777" w:rsidR="00221E1F" w:rsidRPr="00E118A5" w:rsidRDefault="00221E1F" w:rsidP="000F129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118A5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CA4A2F" w14:textId="77777777" w:rsidR="00221E1F" w:rsidRPr="00E118A5" w:rsidRDefault="00221E1F" w:rsidP="000F129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118A5">
              <w:rPr>
                <w:sz w:val="20"/>
                <w:szCs w:val="20"/>
              </w:rPr>
              <w:t xml:space="preserve">Opis części zamówienia, którą wykonawca </w:t>
            </w:r>
          </w:p>
          <w:p w14:paraId="0A8CA473" w14:textId="77777777" w:rsidR="00221E1F" w:rsidRPr="00E118A5" w:rsidRDefault="00221E1F" w:rsidP="000F129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118A5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8D8C2B" w14:textId="77777777" w:rsidR="00221E1F" w:rsidRPr="00E118A5" w:rsidRDefault="00221E1F" w:rsidP="000F129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118A5">
              <w:rPr>
                <w:sz w:val="20"/>
                <w:szCs w:val="20"/>
              </w:rPr>
              <w:t>Nazwa podwykonawcy</w:t>
            </w:r>
            <w:r w:rsidRPr="00E118A5">
              <w:rPr>
                <w:sz w:val="20"/>
                <w:szCs w:val="20"/>
              </w:rPr>
              <w:br/>
              <w:t>(o ile jest znana)</w:t>
            </w:r>
          </w:p>
        </w:tc>
      </w:tr>
      <w:tr w:rsidR="00221E1F" w:rsidRPr="00E118A5" w14:paraId="3B794E0C" w14:textId="77777777" w:rsidTr="000F129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11D0E7" w14:textId="77777777" w:rsidR="00221E1F" w:rsidRPr="00E118A5" w:rsidRDefault="00221E1F" w:rsidP="000F1299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87DC00" w14:textId="77777777" w:rsidR="00221E1F" w:rsidRPr="00E118A5" w:rsidRDefault="00221E1F" w:rsidP="000F129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FBAAE" w14:textId="77777777" w:rsidR="00221E1F" w:rsidRPr="00E118A5" w:rsidRDefault="00221E1F" w:rsidP="000F129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7B3FBF9" w14:textId="77777777" w:rsidR="00221E1F" w:rsidRPr="00E118A5" w:rsidRDefault="00221E1F" w:rsidP="00221E1F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E118A5">
        <w:rPr>
          <w:sz w:val="20"/>
          <w:szCs w:val="20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E118A5">
        <w:rPr>
          <w:sz w:val="20"/>
          <w:szCs w:val="20"/>
        </w:rPr>
        <w:br/>
        <w:t>w przypadku gdy przypada na nich ponad 10% wartości zamówienia.</w:t>
      </w:r>
    </w:p>
    <w:p w14:paraId="0ED66297" w14:textId="77777777" w:rsidR="00221E1F" w:rsidRPr="00E118A5" w:rsidRDefault="00221E1F" w:rsidP="00221E1F">
      <w:pPr>
        <w:numPr>
          <w:ilvl w:val="0"/>
          <w:numId w:val="1"/>
        </w:numPr>
        <w:jc w:val="both"/>
        <w:rPr>
          <w:sz w:val="20"/>
          <w:szCs w:val="20"/>
        </w:rPr>
      </w:pPr>
      <w:r w:rsidRPr="00E118A5">
        <w:rPr>
          <w:sz w:val="20"/>
          <w:szCs w:val="20"/>
        </w:rPr>
        <w:t>Upoważnionymi do reprezentowania naszej firmy są następujące osoby:</w:t>
      </w:r>
    </w:p>
    <w:p w14:paraId="5190FA3E" w14:textId="77777777" w:rsidR="00221E1F" w:rsidRPr="00E118A5" w:rsidRDefault="00221E1F" w:rsidP="00221E1F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E118A5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E118A5">
        <w:rPr>
          <w:rFonts w:ascii="Times New Roman" w:hAnsi="Times New Roman" w:cs="Times New Roman"/>
          <w:sz w:val="20"/>
          <w:szCs w:val="20"/>
        </w:rPr>
        <w:tab/>
      </w:r>
      <w:r w:rsidRPr="00E118A5">
        <w:rPr>
          <w:rFonts w:ascii="Times New Roman" w:hAnsi="Times New Roman" w:cs="Times New Roman"/>
          <w:sz w:val="20"/>
          <w:szCs w:val="20"/>
        </w:rPr>
        <w:tab/>
      </w:r>
      <w:r w:rsidRPr="00E118A5">
        <w:rPr>
          <w:rFonts w:ascii="Times New Roman" w:hAnsi="Times New Roman" w:cs="Times New Roman"/>
          <w:sz w:val="20"/>
          <w:szCs w:val="20"/>
        </w:rPr>
        <w:tab/>
      </w:r>
      <w:r w:rsidRPr="00E118A5">
        <w:rPr>
          <w:rFonts w:ascii="Times New Roman" w:hAnsi="Times New Roman" w:cs="Times New Roman"/>
          <w:sz w:val="20"/>
          <w:szCs w:val="20"/>
        </w:rPr>
        <w:tab/>
      </w:r>
      <w:r w:rsidRPr="00E118A5">
        <w:rPr>
          <w:rFonts w:ascii="Times New Roman" w:hAnsi="Times New Roman" w:cs="Times New Roman"/>
          <w:sz w:val="20"/>
          <w:szCs w:val="20"/>
        </w:rPr>
        <w:tab/>
      </w:r>
      <w:r w:rsidRPr="00E118A5">
        <w:rPr>
          <w:rFonts w:ascii="Times New Roman" w:hAnsi="Times New Roman" w:cs="Times New Roman"/>
          <w:sz w:val="20"/>
          <w:szCs w:val="20"/>
        </w:rPr>
        <w:tab/>
      </w:r>
      <w:r w:rsidRPr="00E118A5">
        <w:rPr>
          <w:rFonts w:ascii="Times New Roman" w:hAnsi="Times New Roman" w:cs="Times New Roman"/>
          <w:sz w:val="20"/>
          <w:szCs w:val="20"/>
        </w:rPr>
        <w:tab/>
      </w:r>
    </w:p>
    <w:p w14:paraId="41DD0FFD" w14:textId="77777777" w:rsidR="00221E1F" w:rsidRPr="00E118A5" w:rsidRDefault="00221E1F" w:rsidP="00221E1F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E118A5">
        <w:rPr>
          <w:sz w:val="20"/>
          <w:szCs w:val="20"/>
        </w:rPr>
        <w:t xml:space="preserve">........................................                                                   </w:t>
      </w:r>
      <w:r w:rsidRPr="00E118A5">
        <w:rPr>
          <w:sz w:val="20"/>
          <w:szCs w:val="20"/>
        </w:rPr>
        <w:tab/>
      </w:r>
      <w:r w:rsidRPr="00E118A5">
        <w:rPr>
          <w:sz w:val="20"/>
          <w:szCs w:val="20"/>
        </w:rPr>
        <w:tab/>
        <w:t xml:space="preserve"> </w:t>
      </w:r>
    </w:p>
    <w:p w14:paraId="58BB333A" w14:textId="77777777" w:rsidR="00221E1F" w:rsidRPr="00E118A5" w:rsidRDefault="00221E1F" w:rsidP="00221E1F">
      <w:pPr>
        <w:numPr>
          <w:ilvl w:val="0"/>
          <w:numId w:val="1"/>
        </w:numPr>
        <w:jc w:val="both"/>
        <w:rPr>
          <w:sz w:val="20"/>
          <w:szCs w:val="20"/>
        </w:rPr>
      </w:pPr>
      <w:r w:rsidRPr="00E118A5">
        <w:rPr>
          <w:sz w:val="20"/>
          <w:szCs w:val="20"/>
        </w:rPr>
        <w:t>upoważnienie dla powyżej wskazanych osób wynika z następującego (</w:t>
      </w:r>
      <w:proofErr w:type="spellStart"/>
      <w:r w:rsidRPr="00E118A5">
        <w:rPr>
          <w:sz w:val="20"/>
          <w:szCs w:val="20"/>
        </w:rPr>
        <w:t>ych</w:t>
      </w:r>
      <w:proofErr w:type="spellEnd"/>
      <w:r w:rsidRPr="00E118A5">
        <w:rPr>
          <w:sz w:val="20"/>
          <w:szCs w:val="20"/>
        </w:rPr>
        <w:t>) dokumentu(ów)……………………………………..........................……które dołączamy do oferty.</w:t>
      </w:r>
    </w:p>
    <w:p w14:paraId="20A91B81" w14:textId="77777777" w:rsidR="00221E1F" w:rsidRPr="00E118A5" w:rsidRDefault="00221E1F" w:rsidP="00221E1F">
      <w:pPr>
        <w:numPr>
          <w:ilvl w:val="0"/>
          <w:numId w:val="1"/>
        </w:numPr>
        <w:jc w:val="both"/>
        <w:rPr>
          <w:sz w:val="20"/>
          <w:szCs w:val="20"/>
        </w:rPr>
      </w:pPr>
      <w:r w:rsidRPr="00E118A5">
        <w:rPr>
          <w:sz w:val="20"/>
          <w:szCs w:val="20"/>
        </w:rPr>
        <w:t>załącznikami do niniejszej oferty są:</w:t>
      </w:r>
    </w:p>
    <w:p w14:paraId="1290D8C4" w14:textId="77777777" w:rsidR="00221E1F" w:rsidRPr="00E118A5" w:rsidRDefault="00221E1F" w:rsidP="00221E1F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E118A5">
        <w:rPr>
          <w:sz w:val="20"/>
          <w:szCs w:val="20"/>
        </w:rPr>
        <w:t>………………………………………………………………………</w:t>
      </w:r>
    </w:p>
    <w:p w14:paraId="59D893D2" w14:textId="77777777" w:rsidR="00221E1F" w:rsidRPr="00E118A5" w:rsidRDefault="00221E1F" w:rsidP="00221E1F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0"/>
          <w:szCs w:val="20"/>
          <w:lang w:eastAsia="zh-CN"/>
        </w:rPr>
      </w:pPr>
      <w:r w:rsidRPr="00E118A5">
        <w:rPr>
          <w:rFonts w:eastAsia="Calibri"/>
          <w:i/>
          <w:sz w:val="20"/>
          <w:szCs w:val="20"/>
          <w:highlight w:val="yellow"/>
          <w:lang w:eastAsia="zh-CN"/>
        </w:rPr>
        <w:t>Ofertę sporządzoną w języku polskim, składa się, pod rygorem nieważności, w formie elektronicznej</w:t>
      </w:r>
      <w:r w:rsidRPr="00E118A5">
        <w:rPr>
          <w:rFonts w:eastAsia="Calibri"/>
          <w:i/>
          <w:sz w:val="20"/>
          <w:szCs w:val="20"/>
          <w:lang w:eastAsia="zh-CN"/>
        </w:rPr>
        <w:t xml:space="preserve"> </w:t>
      </w:r>
      <w:r w:rsidRPr="00E118A5">
        <w:rPr>
          <w:rFonts w:eastAsia="Calibri"/>
          <w:i/>
          <w:sz w:val="20"/>
          <w:szCs w:val="20"/>
          <w:lang w:eastAsia="zh-CN"/>
        </w:rPr>
        <w:br/>
      </w:r>
      <w:r w:rsidRPr="00E118A5">
        <w:rPr>
          <w:rFonts w:eastAsia="Calibri"/>
          <w:i/>
          <w:sz w:val="20"/>
          <w:szCs w:val="20"/>
          <w:highlight w:val="yellow"/>
          <w:lang w:eastAsia="zh-CN"/>
        </w:rPr>
        <w:t>i podpisuje kwalifikowanym podpisem elektronicznym.</w:t>
      </w:r>
    </w:p>
    <w:p w14:paraId="64ABB71A" w14:textId="77777777" w:rsidR="00FE545C" w:rsidRPr="00221E1F" w:rsidRDefault="00FE545C" w:rsidP="00221E1F"/>
    <w:sectPr w:rsidR="00FE545C" w:rsidRPr="00221E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DED4A" w14:textId="77777777" w:rsidR="00E6457A" w:rsidRDefault="00E6457A">
      <w:r>
        <w:separator/>
      </w:r>
    </w:p>
  </w:endnote>
  <w:endnote w:type="continuationSeparator" w:id="0">
    <w:p w14:paraId="4BA8FB72" w14:textId="77777777" w:rsidR="00E6457A" w:rsidRDefault="00E64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50EC1" w14:textId="77777777" w:rsidR="008C62B6" w:rsidRDefault="008C62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CC0A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57CD4" w14:textId="77777777" w:rsidR="008C62B6" w:rsidRDefault="008C62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7DACC" w14:textId="77777777" w:rsidR="00E6457A" w:rsidRDefault="00E6457A">
      <w:r>
        <w:separator/>
      </w:r>
    </w:p>
  </w:footnote>
  <w:footnote w:type="continuationSeparator" w:id="0">
    <w:p w14:paraId="27FC3FAA" w14:textId="77777777" w:rsidR="00E6457A" w:rsidRDefault="00E645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E579A" w14:textId="77777777" w:rsidR="008C62B6" w:rsidRDefault="008C62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3BE8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79187" w14:textId="77777777" w:rsidR="008C62B6" w:rsidRDefault="008C62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1E10B23"/>
    <w:multiLevelType w:val="hybridMultilevel"/>
    <w:tmpl w:val="F738B93A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37921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49756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9080029">
    <w:abstractNumId w:val="0"/>
  </w:num>
  <w:num w:numId="4" w16cid:durableId="1657371797">
    <w:abstractNumId w:val="2"/>
  </w:num>
  <w:num w:numId="5" w16cid:durableId="3388986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6F0"/>
    <w:rsid w:val="000022C6"/>
    <w:rsid w:val="00012286"/>
    <w:rsid w:val="000277A0"/>
    <w:rsid w:val="0004615A"/>
    <w:rsid w:val="000704FC"/>
    <w:rsid w:val="00071CCC"/>
    <w:rsid w:val="000B731D"/>
    <w:rsid w:val="000D6134"/>
    <w:rsid w:val="000E09C7"/>
    <w:rsid w:val="000F6589"/>
    <w:rsid w:val="000F741F"/>
    <w:rsid w:val="001016F0"/>
    <w:rsid w:val="00106636"/>
    <w:rsid w:val="00116EC6"/>
    <w:rsid w:val="001779DC"/>
    <w:rsid w:val="001801DD"/>
    <w:rsid w:val="001D4612"/>
    <w:rsid w:val="00207E98"/>
    <w:rsid w:val="00221E1F"/>
    <w:rsid w:val="00255C6E"/>
    <w:rsid w:val="002723B0"/>
    <w:rsid w:val="00296EB5"/>
    <w:rsid w:val="002A156F"/>
    <w:rsid w:val="002A5BFC"/>
    <w:rsid w:val="00315A4A"/>
    <w:rsid w:val="003932FD"/>
    <w:rsid w:val="004920CE"/>
    <w:rsid w:val="004A00B5"/>
    <w:rsid w:val="004B7300"/>
    <w:rsid w:val="004C6753"/>
    <w:rsid w:val="004D42FF"/>
    <w:rsid w:val="004D5AA8"/>
    <w:rsid w:val="00595C87"/>
    <w:rsid w:val="005D2C65"/>
    <w:rsid w:val="005E6D94"/>
    <w:rsid w:val="0063384F"/>
    <w:rsid w:val="00643C6F"/>
    <w:rsid w:val="00646202"/>
    <w:rsid w:val="0065290F"/>
    <w:rsid w:val="006815F6"/>
    <w:rsid w:val="00763F65"/>
    <w:rsid w:val="007748F0"/>
    <w:rsid w:val="007A06AC"/>
    <w:rsid w:val="007A4321"/>
    <w:rsid w:val="007C39AD"/>
    <w:rsid w:val="007F40E1"/>
    <w:rsid w:val="00833933"/>
    <w:rsid w:val="00853083"/>
    <w:rsid w:val="008B2F0C"/>
    <w:rsid w:val="008B4928"/>
    <w:rsid w:val="008C62B6"/>
    <w:rsid w:val="008D2AB8"/>
    <w:rsid w:val="008F1C66"/>
    <w:rsid w:val="0092354B"/>
    <w:rsid w:val="00970FE4"/>
    <w:rsid w:val="00A0022B"/>
    <w:rsid w:val="00A32D48"/>
    <w:rsid w:val="00A346FE"/>
    <w:rsid w:val="00A47B4D"/>
    <w:rsid w:val="00A5632D"/>
    <w:rsid w:val="00A83018"/>
    <w:rsid w:val="00B03C54"/>
    <w:rsid w:val="00B774DC"/>
    <w:rsid w:val="00C969A6"/>
    <w:rsid w:val="00CA7D36"/>
    <w:rsid w:val="00D24208"/>
    <w:rsid w:val="00D4537F"/>
    <w:rsid w:val="00D60C38"/>
    <w:rsid w:val="00D66893"/>
    <w:rsid w:val="00D90ACB"/>
    <w:rsid w:val="00DC1500"/>
    <w:rsid w:val="00E0329B"/>
    <w:rsid w:val="00E118A5"/>
    <w:rsid w:val="00E40C2B"/>
    <w:rsid w:val="00E44371"/>
    <w:rsid w:val="00E6457A"/>
    <w:rsid w:val="00E949B0"/>
    <w:rsid w:val="00EC0BEA"/>
    <w:rsid w:val="00F00591"/>
    <w:rsid w:val="00F0753B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97A424"/>
  <w15:chartTrackingRefBased/>
  <w15:docId w15:val="{AFACEB45-37B4-4E00-8331-7457F47A9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1E1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221E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43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C37A6-F940-4997-A6D2-2C20C46EB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768</Words>
  <Characters>5104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Katarzyna Breguła</cp:lastModifiedBy>
  <cp:revision>2</cp:revision>
  <cp:lastPrinted>2024-01-12T11:20:00Z</cp:lastPrinted>
  <dcterms:created xsi:type="dcterms:W3CDTF">2024-01-12T11:20:00Z</dcterms:created>
  <dcterms:modified xsi:type="dcterms:W3CDTF">2024-01-12T11:20:00Z</dcterms:modified>
</cp:coreProperties>
</file>