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88899" w14:textId="77777777" w:rsidR="00C81B65" w:rsidRPr="002A16E2" w:rsidRDefault="00C81B65" w:rsidP="00C81B65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5B8D16B2" w14:textId="77777777" w:rsidR="00C81B65" w:rsidRPr="002A16E2" w:rsidRDefault="00C81B65" w:rsidP="00C81B6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AC7E95" w14:textId="77777777" w:rsidR="00C81B65" w:rsidRPr="002A16E2" w:rsidRDefault="00C81B65" w:rsidP="00C81B6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A8104C0" w14:textId="77777777" w:rsidR="00C81B65" w:rsidRPr="002A16E2" w:rsidRDefault="00C81B65" w:rsidP="00C81B6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2A025CC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4D6DA19" w14:textId="77777777" w:rsidR="00C81B65" w:rsidRPr="00FA50AF" w:rsidRDefault="00C81B65" w:rsidP="00C81B6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179ECDE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D80B6D2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DF27CA4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AA47E10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3850787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17E861B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DEB9F43" w14:textId="77777777" w:rsidR="00C81B65" w:rsidRPr="002A16E2" w:rsidRDefault="00C81B65" w:rsidP="00C81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349A4EE" w14:textId="77777777" w:rsidR="00C81B65" w:rsidRPr="002A16E2" w:rsidRDefault="00C81B65" w:rsidP="00C81B6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B492542" w14:textId="77777777" w:rsidR="00C81B65" w:rsidRPr="002A16E2" w:rsidRDefault="00C81B65" w:rsidP="00C81B6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0275D45" w14:textId="77777777" w:rsidR="00C81B65" w:rsidRPr="002A16E2" w:rsidRDefault="00C81B65" w:rsidP="00C81B6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132097E" w14:textId="77777777" w:rsidR="00C81B65" w:rsidRPr="002A16E2" w:rsidRDefault="00C81B65" w:rsidP="00C81B6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7A2F00E" w14:textId="77777777" w:rsidR="00C81B65" w:rsidRPr="002A16E2" w:rsidRDefault="00C81B65" w:rsidP="00C81B6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0E0154B" w14:textId="77777777" w:rsidR="00C81B65" w:rsidRPr="002A16E2" w:rsidRDefault="00C81B65" w:rsidP="00C81B6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F9D874F" w14:textId="77777777" w:rsidR="00C81B65" w:rsidRPr="002A16E2" w:rsidRDefault="00C81B65" w:rsidP="00C81B65">
      <w:pPr>
        <w:ind w:firstLine="3969"/>
        <w:rPr>
          <w:b/>
          <w:sz w:val="22"/>
          <w:szCs w:val="22"/>
        </w:rPr>
      </w:pPr>
    </w:p>
    <w:p w14:paraId="495CA9DB" w14:textId="0010FFAD" w:rsidR="00C81B65" w:rsidRPr="002A16E2" w:rsidRDefault="00C81B65" w:rsidP="00C81B6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347F9F" w:rsidRPr="00347F9F">
        <w:rPr>
          <w:b/>
          <w:bCs/>
          <w:sz w:val="22"/>
          <w:szCs w:val="22"/>
        </w:rPr>
        <w:t>D</w:t>
      </w:r>
      <w:r w:rsidR="00D36118" w:rsidRPr="00D36118">
        <w:rPr>
          <w:b/>
          <w:bCs/>
        </w:rPr>
        <w:t xml:space="preserve">ostawa serwerów komputerowych FLP i DSC oraz towarzyszącej infrastruktury sieciowej na potrzeby Instytutu Elektroniki </w:t>
      </w:r>
      <w:proofErr w:type="spellStart"/>
      <w:r w:rsidR="00D36118" w:rsidRPr="00D36118">
        <w:rPr>
          <w:b/>
          <w:bCs/>
        </w:rPr>
        <w:t>WIEiT</w:t>
      </w:r>
      <w:proofErr w:type="spellEnd"/>
      <w:r>
        <w:rPr>
          <w:b/>
          <w:sz w:val="22"/>
          <w:szCs w:val="22"/>
        </w:rPr>
        <w:t xml:space="preserve">, nr sprawy: </w:t>
      </w:r>
      <w:r w:rsidR="00637F16"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 w:rsidR="00637F16"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637F1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 w:rsidR="00637F16"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81B65" w:rsidRPr="002A16E2" w14:paraId="58709AC7" w14:textId="77777777" w:rsidTr="00CF6B7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ED18D5" w14:textId="77777777" w:rsidR="00C81B65" w:rsidRPr="002A16E2" w:rsidRDefault="00C81B65" w:rsidP="00CF6B7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DE4C23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71BD3BA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965E76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B2B12D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2440328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3A0061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2D63D4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A5B86A4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493E7C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8EEED18" w14:textId="77777777" w:rsidR="00C81B65" w:rsidRPr="008A2B7D" w:rsidRDefault="00C81B65" w:rsidP="00CF6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10A8795" w14:textId="77777777" w:rsidR="00C81B65" w:rsidRPr="008A2B7D" w:rsidRDefault="00C81B65" w:rsidP="00CF6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00657A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641C705" w14:textId="77777777" w:rsidR="00C81B65" w:rsidRPr="008A2B7D" w:rsidRDefault="00C81B65" w:rsidP="00CF6B7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47CF284" w14:textId="77777777" w:rsidR="00C81B65" w:rsidRPr="008A2B7D" w:rsidRDefault="00C81B65" w:rsidP="00CF6B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81B65" w:rsidRPr="002A16E2" w14:paraId="186571D1" w14:textId="77777777" w:rsidTr="00CF6B7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EEA28D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DEE865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863731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003E19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5B231D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5F0E2A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AF3A32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58814F" w14:textId="77777777" w:rsidR="00C81B65" w:rsidRPr="002A16E2" w:rsidRDefault="00C81B65" w:rsidP="00CF6B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81B65" w:rsidRPr="002A16E2" w14:paraId="293780BB" w14:textId="77777777" w:rsidTr="00CF6B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CC28A9" w14:textId="77777777" w:rsidR="00C81B65" w:rsidRPr="00637F16" w:rsidRDefault="00C81B65" w:rsidP="00CF6B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37F16"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5C93" w14:textId="74E4E409" w:rsidR="00C81B65" w:rsidRPr="00897BDE" w:rsidRDefault="00C81B65" w:rsidP="00CF6B71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Serwer / komputer stacjonarny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1844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</w:t>
            </w:r>
          </w:p>
          <w:p w14:paraId="15D4D0A2" w14:textId="77777777" w:rsidR="00C81B65" w:rsidRPr="00A47B30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205487EF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5EF8E53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233F054" w14:textId="56FD353B" w:rsidR="00C81B65" w:rsidRPr="00A47B30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 ATX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D9788C1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9661D79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D8557C4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6F84C581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30C210DF" w14:textId="64035526" w:rsidR="00C81B65" w:rsidRDefault="00C81B65" w:rsidP="00C81B6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sieciowa przewodowa:</w:t>
            </w:r>
          </w:p>
          <w:p w14:paraId="7A03EA33" w14:textId="200E12D4" w:rsidR="00C81B65" w:rsidRDefault="00C81B65" w:rsidP="00C81B6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5399D4C2" w14:textId="77777777" w:rsidR="00C81B65" w:rsidRPr="00A47B30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F83E9B9" w14:textId="21568F21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 typu Midi Tower:</w:t>
            </w:r>
          </w:p>
          <w:p w14:paraId="12AA307B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612A318" w14:textId="38D5A78C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 ATX:</w:t>
            </w:r>
          </w:p>
          <w:p w14:paraId="3407A357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4120F5B" w14:textId="00029704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operacyjna:</w:t>
            </w:r>
          </w:p>
          <w:p w14:paraId="63E3EC39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9EA4290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B0871D1" w14:textId="2BA70630" w:rsidR="00C81B65" w:rsidRPr="00A47B30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 SDD z interfejsem </w:t>
            </w:r>
            <w:proofErr w:type="spellStart"/>
            <w:r>
              <w:rPr>
                <w:b/>
                <w:sz w:val="16"/>
                <w:szCs w:val="16"/>
                <w:lang w:eastAsia="zh-CN"/>
              </w:rPr>
              <w:t>NVMe</w:t>
            </w:r>
            <w:proofErr w:type="spellEnd"/>
            <w:r>
              <w:rPr>
                <w:b/>
                <w:sz w:val="16"/>
                <w:szCs w:val="16"/>
                <w:lang w:eastAsia="zh-CN"/>
              </w:rPr>
              <w:t xml:space="preserve"> M.2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E034128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DE77A78" w14:textId="22495071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 HDD</w:t>
            </w:r>
          </w:p>
          <w:p w14:paraId="15BC307E" w14:textId="77777777" w:rsidR="00C81B65" w:rsidRDefault="00C81B65" w:rsidP="00C81B6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9CBF807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Klawiatura:</w:t>
            </w:r>
          </w:p>
          <w:p w14:paraId="50F70C3E" w14:textId="77777777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09D8F59" w14:textId="6E1EBE33" w:rsidR="00C81B65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Mysz:</w:t>
            </w:r>
          </w:p>
          <w:p w14:paraId="27912798" w14:textId="77777777" w:rsidR="00C81B65" w:rsidRPr="00A47B30" w:rsidRDefault="00C81B65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B908" w14:textId="0C0D12E0" w:rsidR="00C81B65" w:rsidRPr="00A352F2" w:rsidRDefault="00C81B65" w:rsidP="00CF6B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0DF9" w14:textId="77777777" w:rsidR="00C81B65" w:rsidRPr="002A16E2" w:rsidRDefault="00C81B65" w:rsidP="00CF6B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C76C" w14:textId="77777777" w:rsidR="00C81B65" w:rsidRPr="002A16E2" w:rsidRDefault="00C81B65" w:rsidP="00CF6B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8A5C63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074038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</w:tr>
      <w:tr w:rsidR="00637F16" w:rsidRPr="002A16E2" w14:paraId="28B48ABA" w14:textId="77777777" w:rsidTr="00CF6B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7F9D60" w14:textId="0EEF6D91" w:rsidR="00637F16" w:rsidRPr="00637F16" w:rsidRDefault="00637F16" w:rsidP="00CF6B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37F16">
              <w:rPr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4184" w14:textId="1E44EF88" w:rsidR="00637F16" w:rsidRDefault="00637F16" w:rsidP="00CF6B71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 27”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5666" w14:textId="77777777" w:rsidR="00637F16" w:rsidRPr="00A47B30" w:rsidRDefault="00637F16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3AAE" w14:textId="338F0224" w:rsidR="00637F16" w:rsidRDefault="00637F16" w:rsidP="00CF6B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04D2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BD70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3340AA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447E77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</w:tr>
      <w:tr w:rsidR="00637F16" w:rsidRPr="002A16E2" w14:paraId="4A1D3A10" w14:textId="77777777" w:rsidTr="00CF6B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B2D7A3" w14:textId="158CCFA3" w:rsidR="00637F16" w:rsidRPr="00637F16" w:rsidRDefault="00637F16" w:rsidP="00CF6B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8067" w14:textId="5F48CF15" w:rsidR="00637F16" w:rsidRDefault="00637F16" w:rsidP="00CF6B71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 24”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B061" w14:textId="77777777" w:rsidR="00637F16" w:rsidRPr="00A47B30" w:rsidRDefault="00637F16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6596" w14:textId="0F454C50" w:rsidR="00637F16" w:rsidRDefault="00637F16" w:rsidP="00CF6B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0F12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0EBD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374367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21789F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</w:tr>
      <w:tr w:rsidR="00637F16" w:rsidRPr="002A16E2" w14:paraId="40696C75" w14:textId="77777777" w:rsidTr="00CF6B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A1BFA9" w14:textId="56066F0A" w:rsidR="00637F16" w:rsidRPr="00637F16" w:rsidRDefault="00637F16" w:rsidP="00CF6B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7A0E" w14:textId="40AFF1C9" w:rsidR="00637F16" w:rsidRDefault="00637F16" w:rsidP="00CF6B71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Router przewodowy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45BF" w14:textId="77777777" w:rsidR="00637F16" w:rsidRPr="00A47B30" w:rsidRDefault="00637F16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A859" w14:textId="3B0DA458" w:rsidR="00637F16" w:rsidRDefault="00637F16" w:rsidP="00CF6B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30D5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0E55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B89A22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FE0097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</w:tr>
      <w:tr w:rsidR="00637F16" w:rsidRPr="002A16E2" w14:paraId="2BFFC9DA" w14:textId="77777777" w:rsidTr="00CF6B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49B114" w14:textId="38DB88B5" w:rsidR="00637F16" w:rsidRPr="00637F16" w:rsidRDefault="00637F16" w:rsidP="00CF6B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04FC" w14:textId="4DA25234" w:rsidR="00637F16" w:rsidRDefault="00637F16" w:rsidP="00CF6B71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Router bezprzewodowy </w:t>
            </w:r>
            <w:proofErr w:type="spellStart"/>
            <w:r>
              <w:rPr>
                <w:b/>
                <w:sz w:val="16"/>
                <w:szCs w:val="16"/>
              </w:rPr>
              <w:t>WiFi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24A4" w14:textId="77777777" w:rsidR="00637F16" w:rsidRPr="00A47B30" w:rsidRDefault="00637F16" w:rsidP="00CF6B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9367" w14:textId="33B0BA1A" w:rsidR="00637F16" w:rsidRDefault="00637F16" w:rsidP="00CF6B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9894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4E83" w14:textId="77777777" w:rsidR="00637F16" w:rsidRPr="002A16E2" w:rsidRDefault="00637F16" w:rsidP="00CF6B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8AF53F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EF3CE4" w14:textId="77777777" w:rsidR="00637F16" w:rsidRPr="002A16E2" w:rsidRDefault="00637F16" w:rsidP="00CF6B71">
            <w:pPr>
              <w:ind w:right="425"/>
              <w:rPr>
                <w:sz w:val="22"/>
                <w:szCs w:val="22"/>
              </w:rPr>
            </w:pPr>
          </w:p>
        </w:tc>
      </w:tr>
      <w:tr w:rsidR="00C81B65" w:rsidRPr="002A16E2" w14:paraId="0A9901DE" w14:textId="77777777" w:rsidTr="00CF6B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525E59" w14:textId="77777777" w:rsidR="00C81B65" w:rsidRDefault="00C81B65" w:rsidP="00CF6B71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FFA630F" w14:textId="77777777" w:rsidR="00C81B65" w:rsidRDefault="00C81B65" w:rsidP="00CF6B71">
            <w:pPr>
              <w:ind w:right="425"/>
              <w:rPr>
                <w:sz w:val="22"/>
                <w:szCs w:val="22"/>
              </w:rPr>
            </w:pPr>
          </w:p>
          <w:p w14:paraId="23B7116A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  <w:p w14:paraId="4123D69D" w14:textId="77777777" w:rsidR="00C81B65" w:rsidRDefault="00C81B65" w:rsidP="00CF6B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6ED2D57" w14:textId="77777777" w:rsidR="00C81B65" w:rsidRPr="002A16E2" w:rsidRDefault="00C81B65" w:rsidP="00CF6B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1017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02FFA5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164D1B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</w:tr>
      <w:tr w:rsidR="00C81B65" w:rsidRPr="002A16E2" w14:paraId="1B5E6CBA" w14:textId="77777777" w:rsidTr="00CF6B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E95B45" w14:textId="77777777" w:rsidR="00C81B65" w:rsidRPr="002A16E2" w:rsidRDefault="00C81B65" w:rsidP="00CF6B7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55F33B1" w14:textId="77777777" w:rsidR="00C81B65" w:rsidRPr="002A16E2" w:rsidRDefault="00C81B65" w:rsidP="00CF6B71">
            <w:pPr>
              <w:rPr>
                <w:sz w:val="22"/>
                <w:szCs w:val="22"/>
              </w:rPr>
            </w:pPr>
          </w:p>
          <w:p w14:paraId="404EEE09" w14:textId="77777777" w:rsidR="00C81B65" w:rsidRPr="002A16E2" w:rsidRDefault="00C81B65" w:rsidP="00CF6B7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F0E95DA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AA14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64B1F6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0BE50A" w14:textId="77777777" w:rsidR="00C81B65" w:rsidRPr="002A16E2" w:rsidRDefault="00C81B65" w:rsidP="00CF6B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07DE8F9" w14:textId="7C8057FE" w:rsidR="00C81B65" w:rsidRPr="002A16E2" w:rsidRDefault="00C81B65" w:rsidP="00C81B65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 stacjonarne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95F6449" w14:textId="77777777" w:rsidR="00C81B65" w:rsidRPr="002A16E2" w:rsidRDefault="00C81B65" w:rsidP="00C81B65">
      <w:pPr>
        <w:tabs>
          <w:tab w:val="right" w:pos="9000"/>
        </w:tabs>
        <w:rPr>
          <w:sz w:val="22"/>
          <w:szCs w:val="22"/>
        </w:rPr>
      </w:pPr>
    </w:p>
    <w:p w14:paraId="6B971776" w14:textId="67BD4EAA" w:rsidR="00C81B65" w:rsidRDefault="00C81B65" w:rsidP="00C81B65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MN</w:t>
      </w:r>
      <w:r>
        <w:rPr>
          <w:b/>
          <w:bCs/>
          <w:sz w:val="22"/>
          <w:szCs w:val="22"/>
        </w:rPr>
        <w:t>iSzW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5676D3C" w14:textId="77777777" w:rsidR="00C81B65" w:rsidRDefault="00C81B65" w:rsidP="00C81B65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…………………….. </w:t>
      </w:r>
      <w:r w:rsidRPr="009B4BB5">
        <w:rPr>
          <w:b/>
          <w:bCs/>
          <w:sz w:val="22"/>
          <w:szCs w:val="22"/>
        </w:rPr>
        <w:t>miesięcy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2EF3530" w14:textId="77777777" w:rsidR="00C81B65" w:rsidRPr="002A16E2" w:rsidRDefault="00C81B65" w:rsidP="00C81B6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DD85FC2" w14:textId="77777777" w:rsidR="00C81B65" w:rsidRPr="00E63BA7" w:rsidRDefault="00C81B65" w:rsidP="00C81B65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0784711" w14:textId="77777777" w:rsidR="00C81B65" w:rsidRPr="002A16E2" w:rsidRDefault="00C81B65" w:rsidP="00C81B65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14B0F99" w14:textId="77777777" w:rsidR="00C81B65" w:rsidRPr="002A16E2" w:rsidRDefault="00C81B65" w:rsidP="00C81B6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57A231CE" w14:textId="77777777" w:rsidR="00C81B65" w:rsidRDefault="00C81B65" w:rsidP="00C81B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45D8D49" w14:textId="77777777" w:rsidR="00C81B65" w:rsidRDefault="00C81B65" w:rsidP="00C81B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401D26F" w14:textId="3DA3ECCF" w:rsidR="00C81B65" w:rsidRPr="002A16E2" w:rsidRDefault="00C81B65" w:rsidP="00C81B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637F16">
        <w:rPr>
          <w:b/>
          <w:color w:val="000000"/>
          <w:sz w:val="22"/>
          <w:szCs w:val="22"/>
          <w:lang w:eastAsia="ar-SA"/>
        </w:rPr>
        <w:t>serwery/</w:t>
      </w:r>
      <w:r>
        <w:rPr>
          <w:b/>
          <w:color w:val="000000"/>
          <w:sz w:val="22"/>
          <w:szCs w:val="22"/>
          <w:lang w:eastAsia="ar-SA"/>
        </w:rPr>
        <w:t>komputery stacjonarne</w:t>
      </w:r>
      <w:r w:rsidR="00637F16">
        <w:rPr>
          <w:b/>
          <w:color w:val="000000"/>
          <w:sz w:val="22"/>
          <w:szCs w:val="22"/>
          <w:lang w:eastAsia="ar-SA"/>
        </w:rPr>
        <w:t>, monitory i urządzenia sieciowe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24F2A68C" w14:textId="491BA182" w:rsidR="00C81B65" w:rsidRPr="002A16E2" w:rsidRDefault="00C81B65" w:rsidP="00C81B6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637F16">
        <w:rPr>
          <w:b/>
          <w:color w:val="000000"/>
          <w:sz w:val="22"/>
          <w:szCs w:val="22"/>
          <w:lang w:eastAsia="ar-SA"/>
        </w:rPr>
        <w:t>serwery/komputery stacjonarne, monitory i urządzenia sieciowe</w:t>
      </w:r>
      <w:r w:rsidR="00637F16" w:rsidRPr="00C428BA">
        <w:rPr>
          <w:bCs/>
          <w:i/>
          <w:iCs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0BEC0182" w14:textId="77777777" w:rsidR="00C81B65" w:rsidRPr="002A16E2" w:rsidRDefault="00C81B65" w:rsidP="00C81B6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0297FD" w14:textId="77777777" w:rsidR="00C81B65" w:rsidRPr="002A16E2" w:rsidRDefault="00C81B65" w:rsidP="00C81B6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8DB4DB" w14:textId="77777777" w:rsidR="00C81B65" w:rsidRPr="002A16E2" w:rsidRDefault="00C81B65" w:rsidP="00C81B6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5FF76B" w14:textId="77777777" w:rsidR="00C81B65" w:rsidRPr="002A16E2" w:rsidRDefault="00C81B65" w:rsidP="00C81B6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1B65" w:rsidRPr="002A16E2" w14:paraId="50197C5F" w14:textId="77777777" w:rsidTr="00CF6B7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3B71C" w14:textId="77777777" w:rsidR="00C81B65" w:rsidRPr="002A16E2" w:rsidRDefault="00C81B65" w:rsidP="00CF6B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494F2" w14:textId="77777777" w:rsidR="00C81B65" w:rsidRPr="002A16E2" w:rsidRDefault="00C81B65" w:rsidP="00CF6B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6C2F7B4" w14:textId="77777777" w:rsidR="00C81B65" w:rsidRPr="002A16E2" w:rsidRDefault="00C81B65" w:rsidP="00CF6B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5B4E4" w14:textId="77777777" w:rsidR="00C81B65" w:rsidRPr="002A16E2" w:rsidRDefault="00C81B65" w:rsidP="00CF6B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81B65" w:rsidRPr="002A16E2" w14:paraId="004CD15A" w14:textId="77777777" w:rsidTr="00CF6B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537C7" w14:textId="77777777" w:rsidR="00C81B65" w:rsidRPr="002A16E2" w:rsidRDefault="00C81B65" w:rsidP="00CF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9C362" w14:textId="77777777" w:rsidR="00C81B65" w:rsidRPr="002A16E2" w:rsidRDefault="00C81B65" w:rsidP="00CF6B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94444" w14:textId="77777777" w:rsidR="00C81B65" w:rsidRPr="002A16E2" w:rsidRDefault="00C81B65" w:rsidP="00CF6B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E082BDC" w14:textId="77777777" w:rsidR="00C81B65" w:rsidRPr="002A16E2" w:rsidRDefault="00C81B65" w:rsidP="00C81B6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A87594F" w14:textId="77777777" w:rsidR="00C81B65" w:rsidRPr="002A16E2" w:rsidRDefault="00C81B65" w:rsidP="00C81B6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57A1160" w14:textId="77777777" w:rsidR="00C81B65" w:rsidRPr="002A16E2" w:rsidRDefault="00C81B65" w:rsidP="00C81B6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6F97C5E" w14:textId="77777777" w:rsidR="00C81B65" w:rsidRPr="002A16E2" w:rsidRDefault="00C81B65" w:rsidP="00C81B6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C2522F4" w14:textId="77777777" w:rsidR="00C81B65" w:rsidRPr="002A16E2" w:rsidRDefault="00C81B65" w:rsidP="00C81B6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7BAA756" w14:textId="77777777" w:rsidR="00C81B65" w:rsidRPr="002A16E2" w:rsidRDefault="00C81B65" w:rsidP="00C81B6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B246AA" w14:textId="77777777" w:rsidR="00C81B65" w:rsidRPr="002A16E2" w:rsidRDefault="00C81B65" w:rsidP="00C81B6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84DB8FB" w14:textId="77777777" w:rsidR="00C81B65" w:rsidRPr="002A16E2" w:rsidRDefault="00C81B65" w:rsidP="00C81B6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8BE4B21" w14:textId="77777777" w:rsidR="00C81B65" w:rsidRPr="002A16E2" w:rsidRDefault="00C81B65" w:rsidP="00C81B6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754F193" w14:textId="77777777" w:rsidR="00C81B65" w:rsidRPr="00CB093E" w:rsidRDefault="00C81B65" w:rsidP="00C81B65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C48445" w14:textId="77777777" w:rsidR="00C81B65" w:rsidRPr="00A352F2" w:rsidRDefault="00C81B65" w:rsidP="00C81B65"/>
    <w:p w14:paraId="3E132C2D" w14:textId="77777777" w:rsidR="00C81B65" w:rsidRPr="00F80954" w:rsidRDefault="00C81B65" w:rsidP="00C81B65"/>
    <w:p w14:paraId="65A8C366" w14:textId="77777777" w:rsidR="00FE545C" w:rsidRPr="00C81B65" w:rsidRDefault="00FE545C" w:rsidP="00C81B65"/>
    <w:sectPr w:rsidR="00FE545C" w:rsidRPr="00C81B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8D91C" w14:textId="77777777" w:rsidR="00F41D0E" w:rsidRDefault="00F41D0E">
      <w:r>
        <w:separator/>
      </w:r>
    </w:p>
  </w:endnote>
  <w:endnote w:type="continuationSeparator" w:id="0">
    <w:p w14:paraId="2EE955BC" w14:textId="77777777" w:rsidR="00F41D0E" w:rsidRDefault="00F41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56180" w14:textId="77777777" w:rsidR="00620454" w:rsidRDefault="00620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C233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5600" w14:textId="77777777" w:rsidR="00620454" w:rsidRDefault="00620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DA250" w14:textId="77777777" w:rsidR="00F41D0E" w:rsidRDefault="00F41D0E">
      <w:r>
        <w:separator/>
      </w:r>
    </w:p>
  </w:footnote>
  <w:footnote w:type="continuationSeparator" w:id="0">
    <w:p w14:paraId="0C3862E7" w14:textId="77777777" w:rsidR="00F41D0E" w:rsidRDefault="00F41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1B85" w14:textId="77777777" w:rsidR="00620454" w:rsidRDefault="00620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3C7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F7C7F" w14:textId="77777777" w:rsidR="00620454" w:rsidRDefault="00620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17785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4063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1155125">
    <w:abstractNumId w:val="0"/>
  </w:num>
  <w:num w:numId="4" w16cid:durableId="1838224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D0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7F9F"/>
    <w:rsid w:val="004B7300"/>
    <w:rsid w:val="004C6753"/>
    <w:rsid w:val="00595C87"/>
    <w:rsid w:val="005D2C65"/>
    <w:rsid w:val="005E6D94"/>
    <w:rsid w:val="00620454"/>
    <w:rsid w:val="0063384F"/>
    <w:rsid w:val="00637F16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81B65"/>
    <w:rsid w:val="00C969A6"/>
    <w:rsid w:val="00CA7D36"/>
    <w:rsid w:val="00D24208"/>
    <w:rsid w:val="00D36118"/>
    <w:rsid w:val="00D60C38"/>
    <w:rsid w:val="00D66893"/>
    <w:rsid w:val="00D90ACB"/>
    <w:rsid w:val="00DC1500"/>
    <w:rsid w:val="00E44371"/>
    <w:rsid w:val="00E949B0"/>
    <w:rsid w:val="00EC0BEA"/>
    <w:rsid w:val="00F00591"/>
    <w:rsid w:val="00F41D0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90BE2"/>
  <w15:chartTrackingRefBased/>
  <w15:docId w15:val="{656A7422-9E2C-43B4-B1E2-88ED38EC4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B6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855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2024-01-09T13:26:00Z</cp:lastPrinted>
  <dcterms:created xsi:type="dcterms:W3CDTF">2024-01-09T13:26:00Z</dcterms:created>
  <dcterms:modified xsi:type="dcterms:W3CDTF">2024-01-09T13:26:00Z</dcterms:modified>
</cp:coreProperties>
</file>