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B01A4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2AABC08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D640EE1" w14:textId="1D9E1755" w:rsidR="00C4103F" w:rsidRPr="00236525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729BA0C2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57731634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7527C019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1017EE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16E85F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817107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7E002C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7D80F5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6D203F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1EF799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B17912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228916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79602A5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945FFDB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D757F4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6F9F9C7A" w14:textId="33D5C530" w:rsidR="00F90CD1" w:rsidRPr="00236525" w:rsidRDefault="001F027E" w:rsidP="008D7C94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  <w:r w:rsidR="008D7C94" w:rsidRPr="008D7C94">
        <w:rPr>
          <w:rFonts w:ascii="Arial" w:hAnsi="Arial" w:cs="Arial"/>
          <w:b/>
          <w:sz w:val="20"/>
          <w:szCs w:val="20"/>
        </w:rPr>
        <w:t xml:space="preserve">Dostawa automatycznego analizatora włókien w biomasie dla WEiP </w:t>
      </w:r>
      <w:r w:rsidR="00FE7B37">
        <w:rPr>
          <w:rFonts w:ascii="Arial" w:hAnsi="Arial" w:cs="Arial"/>
          <w:sz w:val="18"/>
          <w:szCs w:val="18"/>
        </w:rPr>
        <w:t>–</w:t>
      </w:r>
      <w:r w:rsidR="00FE7B37" w:rsidRPr="00600AC2">
        <w:rPr>
          <w:rFonts w:ascii="Arial" w:hAnsi="Arial" w:cs="Arial"/>
          <w:sz w:val="18"/>
          <w:szCs w:val="18"/>
        </w:rPr>
        <w:t xml:space="preserve"> </w:t>
      </w:r>
      <w:r w:rsidR="00FE7B37" w:rsidRPr="00FE7B37">
        <w:rPr>
          <w:rFonts w:ascii="Arial" w:hAnsi="Arial" w:cs="Arial"/>
          <w:b/>
          <w:sz w:val="20"/>
          <w:szCs w:val="20"/>
        </w:rPr>
        <w:t>DE – dzp.272-10/24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5942F98B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796C21D5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445AEE80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6F7C83BB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16D697F8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4190C27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6980F9A3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3F5DB14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59E24137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7ECC89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31D88BD2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5B78C2E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9893B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E72858F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A7A92B7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4B5B7988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F5224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4B86FE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3586969D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074CE4CC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2BF21ED5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295981E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3FF955FE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287E5" w14:textId="77777777" w:rsidR="00CB6964" w:rsidRDefault="00CB6964" w:rsidP="0038231F">
      <w:pPr>
        <w:spacing w:after="0" w:line="240" w:lineRule="auto"/>
      </w:pPr>
      <w:r>
        <w:separator/>
      </w:r>
    </w:p>
  </w:endnote>
  <w:endnote w:type="continuationSeparator" w:id="0">
    <w:p w14:paraId="6E35F135" w14:textId="77777777" w:rsidR="00CB6964" w:rsidRDefault="00CB69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F7EF8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C85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2C2A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DE0C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186FE" w14:textId="77777777" w:rsidR="00CB6964" w:rsidRDefault="00CB6964" w:rsidP="0038231F">
      <w:pPr>
        <w:spacing w:after="0" w:line="240" w:lineRule="auto"/>
      </w:pPr>
      <w:r>
        <w:separator/>
      </w:r>
    </w:p>
  </w:footnote>
  <w:footnote w:type="continuationSeparator" w:id="0">
    <w:p w14:paraId="644CEF23" w14:textId="77777777" w:rsidR="00CB6964" w:rsidRDefault="00CB6964" w:rsidP="0038231F">
      <w:pPr>
        <w:spacing w:after="0" w:line="240" w:lineRule="auto"/>
      </w:pPr>
      <w:r>
        <w:continuationSeparator/>
      </w:r>
    </w:p>
  </w:footnote>
  <w:footnote w:id="1">
    <w:p w14:paraId="2C4C1BD2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ED41CA1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A5B486C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AF61B7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E899CD3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051FB4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421CE94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FFEB9F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0128B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86C6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5218B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E391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984684">
    <w:abstractNumId w:val="11"/>
  </w:num>
  <w:num w:numId="2" w16cid:durableId="305822231">
    <w:abstractNumId w:val="0"/>
  </w:num>
  <w:num w:numId="3" w16cid:durableId="351028468">
    <w:abstractNumId w:val="10"/>
  </w:num>
  <w:num w:numId="4" w16cid:durableId="619799014">
    <w:abstractNumId w:val="14"/>
  </w:num>
  <w:num w:numId="5" w16cid:durableId="202375453">
    <w:abstractNumId w:val="12"/>
  </w:num>
  <w:num w:numId="6" w16cid:durableId="688029411">
    <w:abstractNumId w:val="9"/>
  </w:num>
  <w:num w:numId="7" w16cid:durableId="1926718054">
    <w:abstractNumId w:val="1"/>
  </w:num>
  <w:num w:numId="8" w16cid:durableId="1922369429">
    <w:abstractNumId w:val="6"/>
  </w:num>
  <w:num w:numId="9" w16cid:durableId="737751285">
    <w:abstractNumId w:val="4"/>
  </w:num>
  <w:num w:numId="10" w16cid:durableId="1557007174">
    <w:abstractNumId w:val="7"/>
  </w:num>
  <w:num w:numId="11" w16cid:durableId="2073963442">
    <w:abstractNumId w:val="5"/>
  </w:num>
  <w:num w:numId="12" w16cid:durableId="1370958654">
    <w:abstractNumId w:val="8"/>
  </w:num>
  <w:num w:numId="13" w16cid:durableId="2019186618">
    <w:abstractNumId w:val="3"/>
  </w:num>
  <w:num w:numId="14" w16cid:durableId="73288291">
    <w:abstractNumId w:val="2"/>
  </w:num>
  <w:num w:numId="15" w16cid:durableId="212273579">
    <w:abstractNumId w:val="15"/>
  </w:num>
  <w:num w:numId="16" w16cid:durableId="11992449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775948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7C94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6964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7B37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60239A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ED198-E01D-49D3-A637-B9EE2C42F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814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7</cp:revision>
  <cp:lastPrinted>2016-07-26T10:32:00Z</cp:lastPrinted>
  <dcterms:created xsi:type="dcterms:W3CDTF">2023-09-25T13:01:00Z</dcterms:created>
  <dcterms:modified xsi:type="dcterms:W3CDTF">2024-01-18T12:47:00Z</dcterms:modified>
</cp:coreProperties>
</file>