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5A98A" w14:textId="77777777" w:rsidR="00473877" w:rsidRPr="00880CA1" w:rsidRDefault="00473877" w:rsidP="00473877">
      <w:pPr>
        <w:jc w:val="right"/>
        <w:rPr>
          <w:b/>
          <w:sz w:val="22"/>
          <w:szCs w:val="22"/>
          <w:lang w:val="pl-PL"/>
        </w:rPr>
      </w:pPr>
      <w:r w:rsidRPr="00880CA1">
        <w:rPr>
          <w:b/>
          <w:sz w:val="22"/>
          <w:szCs w:val="22"/>
          <w:lang w:val="pl-PL"/>
        </w:rPr>
        <w:t xml:space="preserve">Załącznik nr </w:t>
      </w:r>
      <w:r>
        <w:rPr>
          <w:b/>
          <w:sz w:val="22"/>
          <w:szCs w:val="22"/>
          <w:lang w:val="pl-PL"/>
        </w:rPr>
        <w:t>3</w:t>
      </w:r>
    </w:p>
    <w:p w14:paraId="5C25F044" w14:textId="77777777" w:rsidR="00473877" w:rsidRPr="00880CA1" w:rsidRDefault="00473877" w:rsidP="00473877">
      <w:pPr>
        <w:jc w:val="right"/>
        <w:rPr>
          <w:b/>
          <w:sz w:val="22"/>
          <w:szCs w:val="22"/>
          <w:lang w:val="pl-PL"/>
        </w:rPr>
      </w:pPr>
    </w:p>
    <w:p w14:paraId="367F5870" w14:textId="77777777" w:rsidR="00473877" w:rsidRPr="00880CA1" w:rsidRDefault="00473877" w:rsidP="00473877">
      <w:pPr>
        <w:jc w:val="center"/>
        <w:rPr>
          <w:b/>
          <w:sz w:val="22"/>
          <w:szCs w:val="22"/>
          <w:lang w:val="pl-PL"/>
        </w:rPr>
      </w:pPr>
      <w:r w:rsidRPr="00880CA1">
        <w:rPr>
          <w:b/>
          <w:sz w:val="22"/>
          <w:szCs w:val="22"/>
          <w:lang w:val="pl-PL"/>
        </w:rPr>
        <w:t>WZÓR UMOWY</w:t>
      </w:r>
    </w:p>
    <w:p w14:paraId="4E70A491" w14:textId="77777777" w:rsidR="00473877" w:rsidRPr="00880CA1" w:rsidRDefault="00473877" w:rsidP="00473877">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52662D62" w14:textId="77777777" w:rsidR="00473877" w:rsidRPr="00880CA1" w:rsidRDefault="00473877" w:rsidP="00473877">
      <w:pPr>
        <w:jc w:val="center"/>
        <w:rPr>
          <w:b/>
          <w:sz w:val="22"/>
          <w:szCs w:val="22"/>
          <w:lang w:val="pl-PL"/>
        </w:rPr>
      </w:pPr>
    </w:p>
    <w:p w14:paraId="34E7F938" w14:textId="5757AB94" w:rsidR="00473877" w:rsidRPr="00880CA1" w:rsidRDefault="00473877" w:rsidP="00473877">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w trybie p</w:t>
      </w:r>
      <w:r w:rsidRPr="00880CA1">
        <w:rPr>
          <w:b/>
          <w:bCs/>
          <w:sz w:val="22"/>
          <w:szCs w:val="22"/>
          <w:lang w:val="pl-PL"/>
        </w:rPr>
        <w:t>rzetargu nieograniczonego</w:t>
      </w:r>
      <w:r>
        <w:rPr>
          <w:b/>
          <w:bCs/>
          <w:sz w:val="22"/>
          <w:szCs w:val="22"/>
          <w:lang w:val="pl-PL"/>
        </w:rPr>
        <w:t xml:space="preserve">, </w:t>
      </w:r>
      <w:r w:rsidRPr="007059F1">
        <w:rPr>
          <w:sz w:val="22"/>
          <w:szCs w:val="22"/>
          <w:lang w:val="pl-PL"/>
        </w:rPr>
        <w:t xml:space="preserve">znak sprawy: </w:t>
      </w:r>
      <w:r>
        <w:rPr>
          <w:sz w:val="22"/>
          <w:szCs w:val="22"/>
          <w:lang w:val="pl-PL"/>
        </w:rPr>
        <w:t>DE</w:t>
      </w:r>
      <w:r w:rsidRPr="007059F1">
        <w:rPr>
          <w:sz w:val="22"/>
          <w:szCs w:val="22"/>
          <w:lang w:val="pl-PL"/>
        </w:rPr>
        <w:t>-</w:t>
      </w:r>
      <w:r>
        <w:rPr>
          <w:sz w:val="22"/>
          <w:szCs w:val="22"/>
          <w:lang w:val="pl-PL"/>
        </w:rPr>
        <w:t>d</w:t>
      </w:r>
      <w:r w:rsidRPr="007059F1">
        <w:rPr>
          <w:sz w:val="22"/>
          <w:szCs w:val="22"/>
          <w:lang w:val="pl-PL"/>
        </w:rPr>
        <w:t>zp.272-</w:t>
      </w:r>
      <w:r>
        <w:rPr>
          <w:sz w:val="22"/>
          <w:szCs w:val="22"/>
          <w:lang w:val="pl-PL"/>
        </w:rPr>
        <w:t>19</w:t>
      </w:r>
      <w:r w:rsidRPr="007059F1">
        <w:rPr>
          <w:sz w:val="22"/>
          <w:szCs w:val="22"/>
          <w:lang w:val="pl-PL"/>
        </w:rPr>
        <w:t>/2</w:t>
      </w:r>
      <w:r>
        <w:rPr>
          <w:sz w:val="22"/>
          <w:szCs w:val="22"/>
          <w:lang w:val="pl-PL"/>
        </w:rPr>
        <w:t>4</w:t>
      </w:r>
      <w:r w:rsidRPr="00880CA1">
        <w:rPr>
          <w:sz w:val="22"/>
          <w:szCs w:val="22"/>
          <w:lang w:val="pl-PL"/>
        </w:rPr>
        <w:t xml:space="preserve"> pomiędzy:</w:t>
      </w:r>
    </w:p>
    <w:p w14:paraId="4250B368" w14:textId="77777777" w:rsidR="00473877" w:rsidRPr="00880CA1" w:rsidRDefault="00473877" w:rsidP="00473877">
      <w:pPr>
        <w:pStyle w:val="Tekstpodstawowywcity"/>
        <w:spacing w:after="0"/>
        <w:ind w:left="0"/>
        <w:jc w:val="both"/>
        <w:rPr>
          <w:sz w:val="22"/>
          <w:szCs w:val="22"/>
          <w:lang w:val="pl-PL"/>
        </w:rPr>
      </w:pPr>
    </w:p>
    <w:p w14:paraId="2CFF835C" w14:textId="77777777" w:rsidR="00473877" w:rsidRPr="00880CA1" w:rsidRDefault="00473877" w:rsidP="00473877">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615F2D72" w14:textId="77777777" w:rsidR="00473877" w:rsidRPr="00880CA1" w:rsidRDefault="00473877" w:rsidP="00473877">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1B5F6421" w14:textId="77777777" w:rsidR="00473877" w:rsidRPr="00880CA1" w:rsidRDefault="00473877" w:rsidP="00473877">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3591072D" w14:textId="77777777" w:rsidR="00473877" w:rsidRPr="00880CA1" w:rsidRDefault="00473877" w:rsidP="00473877">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w:t>
      </w:r>
      <w:proofErr w:type="spellStart"/>
      <w:r w:rsidRPr="00880CA1">
        <w:rPr>
          <w:rFonts w:ascii="Times New Roman" w:hAnsi="Times New Roman"/>
          <w:sz w:val="22"/>
          <w:szCs w:val="22"/>
        </w:rPr>
        <w:t>cę</w:t>
      </w:r>
      <w:proofErr w:type="spellEnd"/>
      <w:r w:rsidRPr="00880CA1">
        <w:rPr>
          <w:rFonts w:ascii="Times New Roman" w:hAnsi="Times New Roman"/>
          <w:sz w:val="22"/>
          <w:szCs w:val="22"/>
        </w:rPr>
        <w:t xml:space="preserve"> Kwestora/ ......................................................................................................</w:t>
      </w:r>
    </w:p>
    <w:p w14:paraId="17CD243D" w14:textId="77777777" w:rsidR="00473877" w:rsidRPr="00880CA1" w:rsidRDefault="00473877" w:rsidP="00473877">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33F3F84D" w14:textId="77777777" w:rsidR="00473877" w:rsidRPr="00880CA1" w:rsidRDefault="00473877" w:rsidP="00473877">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31896808" w14:textId="77777777" w:rsidR="00473877" w:rsidRPr="00880CA1" w:rsidRDefault="00473877" w:rsidP="00473877">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7F68CE5F" w14:textId="77777777" w:rsidR="00473877" w:rsidRPr="00880CA1" w:rsidRDefault="00473877" w:rsidP="00473877">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72C2200C" w14:textId="77777777" w:rsidR="00473877" w:rsidRPr="00880CA1" w:rsidRDefault="00473877" w:rsidP="00473877">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1C547136" w14:textId="77777777" w:rsidR="00473877" w:rsidRPr="00880CA1" w:rsidRDefault="00473877" w:rsidP="00473877">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6E87DA0A" w14:textId="77777777" w:rsidR="00473877" w:rsidRPr="00880CA1" w:rsidRDefault="00473877" w:rsidP="00473877">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6CC49F07" w14:textId="77777777" w:rsidR="00473877" w:rsidRPr="00880CA1" w:rsidRDefault="00473877" w:rsidP="00473877">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4E15B0E0" w14:textId="77777777" w:rsidR="00473877" w:rsidRPr="00880CA1" w:rsidRDefault="00473877" w:rsidP="00473877">
      <w:pPr>
        <w:pStyle w:val="Tekstpodstawowy"/>
        <w:spacing w:line="240" w:lineRule="auto"/>
        <w:ind w:right="-47"/>
        <w:jc w:val="center"/>
        <w:rPr>
          <w:rFonts w:ascii="Times New Roman" w:hAnsi="Times New Roman"/>
          <w:b/>
          <w:sz w:val="22"/>
          <w:szCs w:val="22"/>
        </w:rPr>
      </w:pPr>
    </w:p>
    <w:p w14:paraId="312F596B" w14:textId="77777777" w:rsidR="00473877" w:rsidRPr="00880CA1" w:rsidRDefault="00473877" w:rsidP="00473877">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008621C3" w14:textId="77777777" w:rsidR="00473877" w:rsidRPr="00F27FBD" w:rsidRDefault="00473877" w:rsidP="00473877">
      <w:pPr>
        <w:pStyle w:val="Akapitzlist"/>
        <w:numPr>
          <w:ilvl w:val="0"/>
          <w:numId w:val="28"/>
        </w:numPr>
        <w:tabs>
          <w:tab w:val="num" w:pos="360"/>
        </w:tabs>
        <w:ind w:left="360" w:right="-47"/>
        <w:jc w:val="both"/>
        <w:rPr>
          <w:iCs/>
          <w:sz w:val="22"/>
          <w:szCs w:val="22"/>
          <w:lang w:val="pl-PL"/>
        </w:rPr>
      </w:pPr>
      <w:r w:rsidRPr="00613BDE">
        <w:rPr>
          <w:sz w:val="22"/>
          <w:szCs w:val="22"/>
          <w:lang w:val="pl-PL"/>
        </w:rPr>
        <w:t>Przedmiotem niniejszej umowy jest</w:t>
      </w:r>
      <w:bookmarkStart w:id="0" w:name="_Hlk58842586"/>
      <w:r w:rsidRPr="00613BDE">
        <w:rPr>
          <w:sz w:val="22"/>
          <w:szCs w:val="22"/>
          <w:lang w:val="pl-PL"/>
        </w:rPr>
        <w:t xml:space="preserve">: </w:t>
      </w:r>
      <w:bookmarkStart w:id="1" w:name="_Hlk98922074"/>
      <w:bookmarkEnd w:id="0"/>
      <w:r w:rsidRPr="00F27FBD">
        <w:rPr>
          <w:b/>
          <w:sz w:val="22"/>
          <w:szCs w:val="22"/>
          <w:lang w:val="pl-PL"/>
        </w:rPr>
        <w:t xml:space="preserve">Dostawa systemu serwerów kasetowych wraz z wyposażeniem oraz programowalnego przełącznika sieciowego na potrzeby Instytutu Informatyki </w:t>
      </w:r>
      <w:proofErr w:type="spellStart"/>
      <w:r w:rsidRPr="00F27FBD">
        <w:rPr>
          <w:b/>
          <w:sz w:val="22"/>
          <w:szCs w:val="22"/>
          <w:lang w:val="pl-PL"/>
        </w:rPr>
        <w:t>WIEiT</w:t>
      </w:r>
      <w:proofErr w:type="spellEnd"/>
      <w:r w:rsidRPr="00F27FBD">
        <w:rPr>
          <w:b/>
          <w:sz w:val="22"/>
          <w:szCs w:val="22"/>
          <w:lang w:val="pl-PL"/>
        </w:rPr>
        <w:t xml:space="preserve"> (2 zadania)</w:t>
      </w:r>
    </w:p>
    <w:p w14:paraId="34C9D8AF" w14:textId="77777777" w:rsidR="00473877" w:rsidRPr="00613BDE" w:rsidRDefault="00473877" w:rsidP="00473877">
      <w:pPr>
        <w:pStyle w:val="Akapitzlist"/>
        <w:numPr>
          <w:ilvl w:val="0"/>
          <w:numId w:val="28"/>
        </w:numPr>
        <w:tabs>
          <w:tab w:val="num" w:pos="360"/>
        </w:tabs>
        <w:ind w:left="360" w:right="-47"/>
        <w:jc w:val="both"/>
        <w:rPr>
          <w:iCs/>
          <w:sz w:val="22"/>
          <w:szCs w:val="22"/>
          <w:lang w:val="pl-PL"/>
        </w:rPr>
      </w:pPr>
      <w:r w:rsidRPr="00613BDE">
        <w:rPr>
          <w:sz w:val="22"/>
          <w:szCs w:val="22"/>
          <w:lang w:val="pl-PL"/>
        </w:rPr>
        <w:t xml:space="preserve">Szczegółowa specyfikacja sprzętu </w:t>
      </w:r>
      <w:bookmarkEnd w:id="1"/>
      <w:r w:rsidRPr="00613BDE">
        <w:rPr>
          <w:sz w:val="22"/>
          <w:szCs w:val="22"/>
          <w:lang w:val="pl-PL"/>
        </w:rPr>
        <w:t xml:space="preserve">jest określona w </w:t>
      </w:r>
      <w:r w:rsidRPr="00613BDE">
        <w:rPr>
          <w:iCs/>
          <w:sz w:val="22"/>
          <w:szCs w:val="22"/>
          <w:lang w:val="pl-PL"/>
        </w:rPr>
        <w:t>załączniku nr 1 - ofercie Sprzedawcy, który stanowi integralną część niniejszej umowy.</w:t>
      </w:r>
    </w:p>
    <w:p w14:paraId="3E8A76CF" w14:textId="77777777" w:rsidR="00473877" w:rsidRPr="00880CA1" w:rsidRDefault="00473877" w:rsidP="00473877">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60FCC23E" w14:textId="77777777" w:rsidR="00473877" w:rsidRPr="00880CA1" w:rsidRDefault="00473877" w:rsidP="00473877">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Sprzedawca zobowiązuje się dostarczyć</w:t>
      </w:r>
      <w:r>
        <w:rPr>
          <w:rFonts w:ascii="Times New Roman" w:hAnsi="Times New Roman"/>
          <w:sz w:val="22"/>
          <w:szCs w:val="22"/>
        </w:rPr>
        <w:t>, zainstalować i uruchomić</w:t>
      </w:r>
      <w:r w:rsidRPr="00880CA1">
        <w:rPr>
          <w:rFonts w:ascii="Times New Roman" w:hAnsi="Times New Roman"/>
          <w:sz w:val="22"/>
          <w:szCs w:val="22"/>
        </w:rPr>
        <w:t xml:space="preserve"> sprzęt, o którym mowa </w:t>
      </w:r>
      <w:r>
        <w:rPr>
          <w:rFonts w:ascii="Times New Roman" w:hAnsi="Times New Roman"/>
          <w:sz w:val="22"/>
          <w:szCs w:val="22"/>
        </w:rPr>
        <w:br/>
      </w:r>
      <w:r w:rsidRPr="00880CA1">
        <w:rPr>
          <w:rFonts w:ascii="Times New Roman" w:hAnsi="Times New Roman"/>
          <w:sz w:val="22"/>
          <w:szCs w:val="22"/>
        </w:rPr>
        <w:t xml:space="preserve">w § 1 w terminie do ……. </w:t>
      </w:r>
      <w:r w:rsidRPr="00880CA1">
        <w:rPr>
          <w:rFonts w:ascii="Times New Roman" w:hAnsi="Times New Roman"/>
          <w:b/>
          <w:bCs/>
          <w:sz w:val="22"/>
          <w:szCs w:val="22"/>
        </w:rPr>
        <w:t xml:space="preserve"> </w:t>
      </w:r>
      <w:r>
        <w:rPr>
          <w:rFonts w:ascii="Times New Roman" w:hAnsi="Times New Roman"/>
          <w:b/>
          <w:bCs/>
          <w:sz w:val="22"/>
          <w:szCs w:val="22"/>
        </w:rPr>
        <w:t xml:space="preserve">dni </w:t>
      </w:r>
      <w:r w:rsidRPr="00880CA1">
        <w:rPr>
          <w:rFonts w:ascii="Times New Roman" w:hAnsi="Times New Roman"/>
          <w:b/>
          <w:bCs/>
          <w:sz w:val="22"/>
          <w:szCs w:val="22"/>
        </w:rPr>
        <w:t xml:space="preserve"> </w:t>
      </w:r>
      <w:r w:rsidRPr="00880CA1">
        <w:rPr>
          <w:rFonts w:ascii="Times New Roman" w:hAnsi="Times New Roman"/>
          <w:sz w:val="22"/>
          <w:szCs w:val="22"/>
        </w:rPr>
        <w:t xml:space="preserve">od daty </w:t>
      </w:r>
      <w:r>
        <w:rPr>
          <w:rFonts w:ascii="Times New Roman" w:hAnsi="Times New Roman"/>
          <w:sz w:val="22"/>
          <w:szCs w:val="22"/>
        </w:rPr>
        <w:t xml:space="preserve">otrzymania zamówienia potwierdzonego przez </w:t>
      </w:r>
      <w:proofErr w:type="spellStart"/>
      <w:r>
        <w:rPr>
          <w:rFonts w:ascii="Times New Roman" w:hAnsi="Times New Roman"/>
          <w:sz w:val="22"/>
          <w:szCs w:val="22"/>
        </w:rPr>
        <w:t>MEiN</w:t>
      </w:r>
      <w:proofErr w:type="spellEnd"/>
      <w:r w:rsidRPr="00880CA1">
        <w:rPr>
          <w:rFonts w:ascii="Times New Roman" w:hAnsi="Times New Roman"/>
          <w:sz w:val="22"/>
          <w:szCs w:val="22"/>
        </w:rPr>
        <w:t xml:space="preserve"> do siedziby Kupującego.</w:t>
      </w:r>
    </w:p>
    <w:p w14:paraId="5BB4C15A" w14:textId="77777777" w:rsidR="00473877" w:rsidRPr="00880CA1" w:rsidRDefault="00473877" w:rsidP="00473877">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406A8B10" w14:textId="77777777" w:rsidR="00473877" w:rsidRPr="00880CA1" w:rsidRDefault="00473877" w:rsidP="00473877">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5265B7D5" w14:textId="77777777" w:rsidR="00473877" w:rsidRPr="00880CA1" w:rsidRDefault="00473877" w:rsidP="00473877">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234A4A1C" w14:textId="77777777" w:rsidR="00473877" w:rsidRPr="00880CA1" w:rsidRDefault="00473877" w:rsidP="00473877">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 xml:space="preserve">Strony ustalają cenę netto za przedmiot umowy szczegółowo określony w § 1 </w:t>
      </w:r>
      <w:r w:rsidRPr="00880CA1">
        <w:rPr>
          <w:rFonts w:ascii="Times New Roman" w:hAnsi="Times New Roman"/>
          <w:sz w:val="22"/>
          <w:szCs w:val="22"/>
        </w:rPr>
        <w:br/>
        <w:t>na  kwotę...........................</w:t>
      </w:r>
      <w:r w:rsidRPr="00880CA1">
        <w:rPr>
          <w:rFonts w:ascii="Times New Roman" w:hAnsi="Times New Roman"/>
          <w:i/>
          <w:sz w:val="22"/>
          <w:szCs w:val="22"/>
        </w:rPr>
        <w:t>(słownie....................................................................................)</w:t>
      </w:r>
    </w:p>
    <w:p w14:paraId="7409E4F1" w14:textId="77777777" w:rsidR="00473877" w:rsidRPr="00880CA1" w:rsidRDefault="00473877" w:rsidP="00473877">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Do powyższej kwoty Sprzedawca doliczy podatek VAT w wysokości ................................</w:t>
      </w:r>
      <w:r w:rsidRPr="00880CA1">
        <w:rPr>
          <w:rFonts w:ascii="Times New Roman" w:hAnsi="Times New Roman"/>
          <w:i/>
          <w:sz w:val="22"/>
          <w:szCs w:val="22"/>
        </w:rPr>
        <w:t>(słownie: ...................................................................................)</w:t>
      </w:r>
    </w:p>
    <w:p w14:paraId="3AA0EA69" w14:textId="77777777" w:rsidR="00473877" w:rsidRDefault="00473877" w:rsidP="00473877">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Cena brutto za przedmiot umowy szczegółowo określony w § 1 wynosi……………………(</w:t>
      </w:r>
      <w:r w:rsidRPr="00880CA1">
        <w:rPr>
          <w:rFonts w:ascii="Times New Roman" w:hAnsi="Times New Roman"/>
          <w:i/>
          <w:sz w:val="22"/>
          <w:szCs w:val="22"/>
        </w:rPr>
        <w:t>słownie:………………………………………………………….)</w:t>
      </w:r>
    </w:p>
    <w:p w14:paraId="4A4D9789" w14:textId="77777777" w:rsidR="00473877" w:rsidRPr="00F5069B" w:rsidRDefault="00473877" w:rsidP="00473877">
      <w:pPr>
        <w:numPr>
          <w:ilvl w:val="0"/>
          <w:numId w:val="30"/>
        </w:numPr>
        <w:ind w:right="-45"/>
        <w:jc w:val="both"/>
        <w:rPr>
          <w:rFonts w:eastAsia="Calibri"/>
          <w:sz w:val="22"/>
          <w:szCs w:val="22"/>
          <w:lang w:val="pl-PL" w:eastAsia="en-US"/>
        </w:rPr>
      </w:pPr>
      <w:r w:rsidRPr="00F5069B">
        <w:rPr>
          <w:rFonts w:eastAsia="Calibri"/>
          <w:sz w:val="22"/>
          <w:szCs w:val="22"/>
          <w:lang w:val="pl-PL" w:eastAsia="en-US"/>
        </w:rPr>
        <w:t xml:space="preserve">Kupujący oświadcza, że zgodnie z Ustawą z dnia 11 marca 2004 r. o podatku od towarów </w:t>
      </w:r>
      <w:r w:rsidRPr="00F5069B">
        <w:rPr>
          <w:rFonts w:eastAsia="Calibri"/>
          <w:sz w:val="22"/>
          <w:szCs w:val="22"/>
          <w:lang w:val="pl-PL" w:eastAsia="en-US"/>
        </w:rPr>
        <w:br/>
        <w:t xml:space="preserve">i usług (Dz.U. z dnia 5 kwietnia 2004 r.) będzie ubiegał się o zgodę na zastosowanie stawki podatku VAT w wysokości 0% </w:t>
      </w:r>
      <w:r w:rsidRPr="00F5069B">
        <w:rPr>
          <w:rFonts w:eastAsia="Calibri"/>
          <w:b/>
          <w:sz w:val="22"/>
          <w:szCs w:val="22"/>
          <w:lang w:val="pl-PL" w:eastAsia="en-US"/>
        </w:rPr>
        <w:t xml:space="preserve">na </w:t>
      </w:r>
      <w:r>
        <w:rPr>
          <w:rFonts w:eastAsia="Calibri"/>
          <w:b/>
          <w:sz w:val="22"/>
          <w:szCs w:val="22"/>
          <w:lang w:val="pl-PL" w:eastAsia="en-US"/>
        </w:rPr>
        <w:t>system serwerów / przełącznik sieciowy</w:t>
      </w:r>
      <w:r w:rsidRPr="00F5069B">
        <w:rPr>
          <w:rFonts w:eastAsia="Calibri"/>
          <w:b/>
          <w:sz w:val="22"/>
          <w:szCs w:val="22"/>
          <w:lang w:val="pl-PL" w:eastAsia="en-US"/>
        </w:rPr>
        <w:t xml:space="preserve">  </w:t>
      </w:r>
      <w:r w:rsidRPr="00F5069B">
        <w:rPr>
          <w:rFonts w:eastAsia="Calibri"/>
          <w:sz w:val="22"/>
          <w:szCs w:val="22"/>
          <w:lang w:val="pl-PL" w:eastAsia="en-US"/>
        </w:rPr>
        <w:t>wchodząc</w:t>
      </w:r>
      <w:r>
        <w:rPr>
          <w:rFonts w:eastAsia="Calibri"/>
          <w:sz w:val="22"/>
          <w:szCs w:val="22"/>
          <w:lang w:val="pl-PL" w:eastAsia="en-US"/>
        </w:rPr>
        <w:t>e</w:t>
      </w:r>
      <w:r w:rsidRPr="00F5069B">
        <w:rPr>
          <w:rFonts w:eastAsia="Calibri"/>
          <w:sz w:val="22"/>
          <w:szCs w:val="22"/>
          <w:lang w:val="pl-PL" w:eastAsia="en-US"/>
        </w:rPr>
        <w:t xml:space="preserve"> w zakres niniejszej umowy. Po przedstawieniu przez Kupującego zamówienia potwierdzonego przez organ nadzorujący Kupującego Sprzedawca uwzględni w wystawionej fakturze 0% stawkę podatku VAT.</w:t>
      </w:r>
    </w:p>
    <w:p w14:paraId="1DBB30FF" w14:textId="77777777" w:rsidR="00473877" w:rsidRPr="00880CA1" w:rsidRDefault="00473877" w:rsidP="00473877">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Cena obejmuje całkowitą należność jaką Kupujący zobowiązany jest zapłacić za sprzęt </w:t>
      </w:r>
      <w:r w:rsidRPr="00880CA1">
        <w:rPr>
          <w:rFonts w:ascii="Times New Roman" w:hAnsi="Times New Roman"/>
          <w:sz w:val="22"/>
          <w:szCs w:val="22"/>
        </w:rPr>
        <w:br/>
        <w:t xml:space="preserve">i  jego dostarczenie do miejsca przeznaczenia. Cena obejmuje w  szczególności koszty </w:t>
      </w:r>
      <w:r w:rsidRPr="00880CA1">
        <w:rPr>
          <w:rFonts w:ascii="Times New Roman" w:hAnsi="Times New Roman"/>
          <w:sz w:val="22"/>
          <w:szCs w:val="22"/>
        </w:rPr>
        <w:br/>
        <w:t xml:space="preserve">i opłaty związane z dostarczeniem przedmiotu zamówienia; opłaty za  transport </w:t>
      </w:r>
      <w:r w:rsidRPr="00880CA1">
        <w:rPr>
          <w:rFonts w:ascii="Times New Roman" w:hAnsi="Times New Roman"/>
          <w:sz w:val="22"/>
          <w:szCs w:val="22"/>
        </w:rPr>
        <w:br/>
        <w:t>i ubezpieczenie, załadunek, wyładunek, dokumentację niezbędną do normalnego  użytkowania, konserwacji i naprawy przedmiotu umowy.</w:t>
      </w:r>
    </w:p>
    <w:p w14:paraId="31537264" w14:textId="77777777" w:rsidR="00473877" w:rsidRPr="00880CA1" w:rsidRDefault="00473877" w:rsidP="00473877">
      <w:pPr>
        <w:pStyle w:val="Tekstpodstawowy"/>
        <w:spacing w:line="240" w:lineRule="auto"/>
        <w:ind w:right="-47"/>
        <w:jc w:val="center"/>
        <w:rPr>
          <w:rFonts w:ascii="Times New Roman" w:hAnsi="Times New Roman"/>
          <w:b/>
          <w:sz w:val="22"/>
          <w:szCs w:val="22"/>
        </w:rPr>
      </w:pPr>
    </w:p>
    <w:p w14:paraId="6958324E" w14:textId="77777777" w:rsidR="00473877" w:rsidRDefault="00473877" w:rsidP="00473877">
      <w:pPr>
        <w:pStyle w:val="Tekstpodstawowy"/>
        <w:spacing w:line="240" w:lineRule="auto"/>
        <w:ind w:right="-47"/>
        <w:jc w:val="center"/>
        <w:rPr>
          <w:rFonts w:ascii="Times New Roman" w:hAnsi="Times New Roman"/>
          <w:b/>
          <w:sz w:val="22"/>
          <w:szCs w:val="22"/>
        </w:rPr>
      </w:pPr>
    </w:p>
    <w:p w14:paraId="778EBB37" w14:textId="77777777" w:rsidR="00473877" w:rsidRPr="00880CA1" w:rsidRDefault="00473877" w:rsidP="00473877">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4</w:t>
      </w:r>
    </w:p>
    <w:p w14:paraId="39B127DD" w14:textId="77777777" w:rsidR="00473877" w:rsidRPr="00880CA1" w:rsidRDefault="00473877" w:rsidP="00473877">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C531EED" w14:textId="77777777" w:rsidR="00473877" w:rsidRPr="00880CA1" w:rsidRDefault="00473877" w:rsidP="00473877">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880CA1">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7BD65B89" w14:textId="77777777" w:rsidR="00473877" w:rsidRPr="00880CA1" w:rsidRDefault="00473877" w:rsidP="00473877">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982971F" w14:textId="77777777" w:rsidR="00473877" w:rsidRPr="00880CA1" w:rsidRDefault="00473877" w:rsidP="00473877">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nie może dokonywać cesji wierzytelności wynikających z niniejszej umowy.</w:t>
      </w:r>
    </w:p>
    <w:p w14:paraId="51EC5FF2" w14:textId="77777777" w:rsidR="00473877" w:rsidRPr="00880CA1" w:rsidRDefault="00473877" w:rsidP="00473877">
      <w:pPr>
        <w:pStyle w:val="Tekstpodstawowy"/>
        <w:spacing w:line="240" w:lineRule="auto"/>
        <w:ind w:right="-47"/>
        <w:jc w:val="center"/>
        <w:rPr>
          <w:rFonts w:ascii="Times New Roman" w:hAnsi="Times New Roman"/>
          <w:b/>
          <w:sz w:val="22"/>
          <w:szCs w:val="22"/>
        </w:rPr>
      </w:pPr>
    </w:p>
    <w:p w14:paraId="74299F07" w14:textId="77777777" w:rsidR="00473877" w:rsidRPr="00880CA1" w:rsidRDefault="00473877" w:rsidP="00473877">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5</w:t>
      </w:r>
    </w:p>
    <w:p w14:paraId="7BC6C0C2" w14:textId="77777777" w:rsidR="00473877" w:rsidRPr="00880CA1" w:rsidRDefault="00473877" w:rsidP="00473877">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ustanawiają odpowiedzialność za niewykonanie lub nienależyte wykonanie umowy  w formie kar umownych.</w:t>
      </w:r>
    </w:p>
    <w:p w14:paraId="12DDBE00" w14:textId="77777777" w:rsidR="00473877" w:rsidRPr="00880CA1" w:rsidRDefault="00473877" w:rsidP="00473877">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zapłaci Kupującemu kary umowne:</w:t>
      </w:r>
    </w:p>
    <w:p w14:paraId="5FCED2A6" w14:textId="77777777" w:rsidR="00473877" w:rsidRPr="00880CA1" w:rsidRDefault="00473877" w:rsidP="00473877">
      <w:pPr>
        <w:pStyle w:val="Tekstpodstawowy"/>
        <w:numPr>
          <w:ilvl w:val="1"/>
          <w:numId w:val="32"/>
        </w:numPr>
        <w:tabs>
          <w:tab w:val="num" w:pos="709"/>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wykonaniu przedmiotu umowy w wysokości 0,2% ceny netto określonej w §  3 pkt. 1  za każdy dzień zwłoki;</w:t>
      </w:r>
    </w:p>
    <w:p w14:paraId="1C74238B" w14:textId="77777777" w:rsidR="00473877" w:rsidRPr="00880CA1" w:rsidRDefault="00473877" w:rsidP="0047387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usunięciu wad stwierdzonych przy odbiorze lub w okresie rękojmi, gwarancji w wysokości 0,2%</w:t>
      </w:r>
      <w:r w:rsidRPr="00880CA1">
        <w:rPr>
          <w:rFonts w:ascii="Times New Roman" w:hAnsi="Times New Roman"/>
          <w:i/>
          <w:sz w:val="22"/>
          <w:szCs w:val="22"/>
        </w:rPr>
        <w:t xml:space="preserve"> </w:t>
      </w:r>
      <w:r w:rsidRPr="00880CA1">
        <w:rPr>
          <w:rFonts w:ascii="Times New Roman" w:hAnsi="Times New Roman"/>
          <w:sz w:val="22"/>
          <w:szCs w:val="22"/>
        </w:rPr>
        <w:t>ceny netto określonej w § 3 pkt.1 za każdy dzień zwłoki liczony od dnia  wyznaczonego na usunięcie wad;</w:t>
      </w:r>
    </w:p>
    <w:p w14:paraId="2E843AED" w14:textId="77777777" w:rsidR="00473877" w:rsidRPr="00880CA1" w:rsidRDefault="00473877" w:rsidP="0047387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Sprzedawcy, w wysokości 10% całkowitego wynagrodzenia netto określonego w  § 3 ust. 1;</w:t>
      </w:r>
    </w:p>
    <w:p w14:paraId="21D56F1D" w14:textId="77777777" w:rsidR="00473877" w:rsidRPr="00880CA1" w:rsidRDefault="00473877" w:rsidP="0047387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14147D49" w14:textId="77777777" w:rsidR="00473877" w:rsidRPr="00880CA1" w:rsidRDefault="00473877" w:rsidP="00473877">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Kupujący zapłaci Sprzedawcy karę umową:</w:t>
      </w:r>
    </w:p>
    <w:p w14:paraId="71171383" w14:textId="77777777" w:rsidR="00473877" w:rsidRPr="00880CA1" w:rsidRDefault="00473877" w:rsidP="00473877">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Kupującego, w wysokości 10% całkowitego wynagrodzenia netto określonego w § 3 ust. 1;</w:t>
      </w:r>
    </w:p>
    <w:p w14:paraId="1D54790F" w14:textId="77777777" w:rsidR="00473877" w:rsidRPr="00880CA1" w:rsidRDefault="00473877" w:rsidP="00473877">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4CB500A7" w14:textId="77777777" w:rsidR="00473877" w:rsidRPr="00880CA1" w:rsidRDefault="00473877" w:rsidP="00473877">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Łączna maksymalna wysokość kar umownych, których mogą dochodzić Strony nie może przekroczyć 20% wynagrodzenia netto o którym mowa w § 3 ust. 1 umowy.</w:t>
      </w:r>
    </w:p>
    <w:p w14:paraId="56E6D617" w14:textId="77777777" w:rsidR="00473877" w:rsidRPr="00880CA1" w:rsidRDefault="00473877" w:rsidP="00473877">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Kara umowna będzie płatna w terminie 14 dni od wystąpienia przez Zamawiającego z żądaniem zapłaty.</w:t>
      </w:r>
    </w:p>
    <w:p w14:paraId="70B01EDF" w14:textId="77777777" w:rsidR="00473877" w:rsidRPr="00880CA1" w:rsidRDefault="00473877" w:rsidP="00473877">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Wykonawca wyraża zgodę na potrącenie wymagalnych kar umownych z przysługującemu mu wynagrodzenia.</w:t>
      </w:r>
    </w:p>
    <w:p w14:paraId="2F9D4E25" w14:textId="77777777" w:rsidR="00473877" w:rsidRPr="00880CA1" w:rsidRDefault="00473877" w:rsidP="00473877">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0CBA21B" w14:textId="77777777" w:rsidR="00473877" w:rsidRPr="00880CA1" w:rsidRDefault="00473877" w:rsidP="00473877">
      <w:pPr>
        <w:pStyle w:val="Tekstpodstawowy"/>
        <w:ind w:right="-47"/>
        <w:jc w:val="center"/>
        <w:rPr>
          <w:rFonts w:ascii="Times New Roman" w:hAnsi="Times New Roman"/>
          <w:b/>
          <w:sz w:val="22"/>
          <w:szCs w:val="22"/>
        </w:rPr>
      </w:pPr>
    </w:p>
    <w:p w14:paraId="5F16B648" w14:textId="77777777" w:rsidR="00473877" w:rsidRPr="00880CA1" w:rsidRDefault="00473877" w:rsidP="00473877">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055BC525" w14:textId="77777777" w:rsidR="00473877" w:rsidRPr="00880CA1" w:rsidRDefault="00473877" w:rsidP="00473877">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2CA6DFE1" w14:textId="77777777" w:rsidR="00473877" w:rsidRPr="00880CA1" w:rsidRDefault="00473877" w:rsidP="00473877">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18E78080" w14:textId="77777777" w:rsidR="00473877" w:rsidRPr="00880CA1" w:rsidRDefault="00473877" w:rsidP="00473877">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certyfikaty i etykiety producenta oprogramowania, którymi jest oznakowany sprzęt są oryginalne.   </w:t>
      </w:r>
    </w:p>
    <w:p w14:paraId="0439661A" w14:textId="77777777" w:rsidR="00473877" w:rsidRPr="00880CA1" w:rsidRDefault="00473877" w:rsidP="00473877">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w:t>
      </w:r>
      <w:r w:rsidRPr="00880CA1">
        <w:rPr>
          <w:color w:val="000000"/>
          <w:sz w:val="22"/>
          <w:szCs w:val="22"/>
          <w:lang w:val="pl-PL"/>
        </w:rPr>
        <w:lastRenderedPageBreak/>
        <w:t xml:space="preserve">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90E9E62" w14:textId="77777777" w:rsidR="00473877" w:rsidRPr="00880CA1" w:rsidRDefault="00473877" w:rsidP="00473877">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0DECC27" w14:textId="77777777" w:rsidR="00473877" w:rsidRPr="00880CA1" w:rsidRDefault="00473877" w:rsidP="00473877">
      <w:pPr>
        <w:rPr>
          <w:color w:val="00000A"/>
          <w:sz w:val="22"/>
          <w:szCs w:val="22"/>
          <w:lang w:val="pl-PL"/>
        </w:rPr>
      </w:pPr>
    </w:p>
    <w:p w14:paraId="6E4AB0A2" w14:textId="77777777" w:rsidR="00473877" w:rsidRPr="00880CA1" w:rsidRDefault="00473877" w:rsidP="00473877">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42672718" w14:textId="77777777" w:rsidR="00473877" w:rsidRPr="00880CA1" w:rsidRDefault="00473877" w:rsidP="00473877">
      <w:pPr>
        <w:widowControl w:val="0"/>
        <w:numPr>
          <w:ilvl w:val="0"/>
          <w:numId w:val="35"/>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A53A175" w14:textId="77777777" w:rsidR="00473877" w:rsidRPr="00880CA1" w:rsidRDefault="00473877" w:rsidP="00473877">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565C1E5" w14:textId="77777777" w:rsidR="00473877" w:rsidRPr="00880CA1" w:rsidRDefault="00473877" w:rsidP="00473877">
      <w:pPr>
        <w:numPr>
          <w:ilvl w:val="0"/>
          <w:numId w:val="36"/>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BCC5777" w14:textId="77777777" w:rsidR="00473877" w:rsidRPr="00880CA1" w:rsidRDefault="00473877" w:rsidP="00473877">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94451F1" w14:textId="77777777" w:rsidR="00473877" w:rsidRPr="00880CA1" w:rsidRDefault="00473877" w:rsidP="00473877">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6D0838A1" w14:textId="77777777" w:rsidR="00473877" w:rsidRPr="00880CA1" w:rsidRDefault="00473877" w:rsidP="00473877">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F716D86" w14:textId="77777777" w:rsidR="00473877" w:rsidRPr="00880CA1" w:rsidRDefault="00473877" w:rsidP="00473877">
      <w:pPr>
        <w:widowControl w:val="0"/>
        <w:numPr>
          <w:ilvl w:val="0"/>
          <w:numId w:val="35"/>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D83A364" w14:textId="77777777" w:rsidR="00473877" w:rsidRPr="00880CA1" w:rsidRDefault="00473877" w:rsidP="00473877">
      <w:pPr>
        <w:widowControl w:val="0"/>
        <w:numPr>
          <w:ilvl w:val="0"/>
          <w:numId w:val="35"/>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E201AF4" w14:textId="77777777" w:rsidR="00473877" w:rsidRPr="00880CA1" w:rsidRDefault="00473877" w:rsidP="00473877">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0B6E492" w14:textId="77777777" w:rsidR="00473877" w:rsidRPr="00880CA1" w:rsidRDefault="00473877" w:rsidP="00473877">
      <w:pPr>
        <w:widowControl w:val="0"/>
        <w:numPr>
          <w:ilvl w:val="0"/>
          <w:numId w:val="35"/>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636B9E76" w14:textId="77777777" w:rsidR="00473877" w:rsidRPr="00880CA1" w:rsidRDefault="00473877" w:rsidP="00473877">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32AB0483" w14:textId="77777777" w:rsidR="00473877" w:rsidRPr="00880CA1" w:rsidRDefault="00473877" w:rsidP="00473877">
      <w:pPr>
        <w:ind w:left="720"/>
        <w:jc w:val="both"/>
        <w:rPr>
          <w:color w:val="00000A"/>
          <w:sz w:val="22"/>
          <w:szCs w:val="22"/>
          <w:lang w:val="pl-PL"/>
        </w:rPr>
      </w:pPr>
    </w:p>
    <w:p w14:paraId="65D8E1CA" w14:textId="77777777" w:rsidR="00473877" w:rsidRPr="00880CA1" w:rsidRDefault="00473877" w:rsidP="00473877">
      <w:pPr>
        <w:ind w:left="170"/>
        <w:jc w:val="both"/>
        <w:rPr>
          <w:color w:val="00000A"/>
          <w:sz w:val="22"/>
          <w:szCs w:val="22"/>
          <w:lang w:val="pl-PL"/>
        </w:rPr>
      </w:pPr>
    </w:p>
    <w:p w14:paraId="4C5AF82B" w14:textId="77777777" w:rsidR="00473877" w:rsidRPr="00880CA1" w:rsidRDefault="00473877" w:rsidP="00473877">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t>§ 8</w:t>
      </w:r>
    </w:p>
    <w:p w14:paraId="58EF7824" w14:textId="77777777" w:rsidR="00473877" w:rsidRPr="00880CA1" w:rsidRDefault="00473877" w:rsidP="00473877">
      <w:pPr>
        <w:numPr>
          <w:ilvl w:val="0"/>
          <w:numId w:val="37"/>
        </w:numPr>
        <w:ind w:left="284" w:hanging="284"/>
        <w:jc w:val="both"/>
        <w:rPr>
          <w:bCs/>
          <w:sz w:val="22"/>
          <w:szCs w:val="22"/>
          <w:lang w:val="pl-PL" w:eastAsia="en-US"/>
        </w:rPr>
      </w:pPr>
      <w:r w:rsidRPr="00880CA1">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5E0D3D8" w14:textId="77777777" w:rsidR="00473877" w:rsidRPr="00880CA1" w:rsidRDefault="00473877" w:rsidP="00473877">
      <w:pPr>
        <w:numPr>
          <w:ilvl w:val="0"/>
          <w:numId w:val="37"/>
        </w:numPr>
        <w:ind w:left="284" w:hanging="284"/>
        <w:jc w:val="both"/>
        <w:rPr>
          <w:bCs/>
          <w:sz w:val="22"/>
          <w:szCs w:val="22"/>
          <w:lang w:val="pl-PL" w:eastAsia="en-US"/>
        </w:rPr>
      </w:pPr>
      <w:r w:rsidRPr="00880CA1">
        <w:rPr>
          <w:sz w:val="22"/>
          <w:szCs w:val="22"/>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do obrotu na terytorium Rzeczypospolitej Polskiej, sprawny technicznie - w oryginalnych nienaruszonych opakowaniach. </w:t>
      </w:r>
    </w:p>
    <w:p w14:paraId="4D2BEC58" w14:textId="77777777" w:rsidR="00473877" w:rsidRPr="00880CA1" w:rsidRDefault="00473877" w:rsidP="00473877">
      <w:pPr>
        <w:numPr>
          <w:ilvl w:val="0"/>
          <w:numId w:val="37"/>
        </w:numPr>
        <w:ind w:left="284" w:hanging="284"/>
        <w:jc w:val="both"/>
        <w:rPr>
          <w:bCs/>
          <w:sz w:val="22"/>
          <w:szCs w:val="22"/>
          <w:lang w:val="pl-PL" w:eastAsia="en-US"/>
        </w:rPr>
      </w:pPr>
      <w:r w:rsidRPr="00880CA1">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916D4F2" w14:textId="77777777" w:rsidR="00473877" w:rsidRPr="00880CA1" w:rsidRDefault="00473877" w:rsidP="00473877">
      <w:pPr>
        <w:numPr>
          <w:ilvl w:val="0"/>
          <w:numId w:val="37"/>
        </w:numPr>
        <w:ind w:left="284" w:hanging="284"/>
        <w:jc w:val="both"/>
        <w:rPr>
          <w:bCs/>
          <w:sz w:val="22"/>
          <w:szCs w:val="22"/>
          <w:lang w:val="pl-PL" w:eastAsia="en-US"/>
        </w:rPr>
      </w:pPr>
      <w:r w:rsidRPr="00880CA1">
        <w:rPr>
          <w:bCs/>
          <w:sz w:val="22"/>
          <w:szCs w:val="22"/>
          <w:lang w:val="pl-PL" w:eastAsia="en-US"/>
        </w:rPr>
        <w:t>Naprawy Sprzętu będą realizowane przy wykorzystaniu nowych, dedykowanych, oryginalnych nieregenerowanych, nieużywanych części podzespołów.</w:t>
      </w:r>
    </w:p>
    <w:p w14:paraId="6BF40DBF" w14:textId="77777777" w:rsidR="00473877" w:rsidRPr="00880CA1" w:rsidRDefault="00473877" w:rsidP="00473877">
      <w:pPr>
        <w:numPr>
          <w:ilvl w:val="0"/>
          <w:numId w:val="37"/>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0CC03D52" w14:textId="77777777" w:rsidR="00473877" w:rsidRPr="00880CA1" w:rsidRDefault="00473877" w:rsidP="00473877">
      <w:pPr>
        <w:numPr>
          <w:ilvl w:val="1"/>
          <w:numId w:val="35"/>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45FD19AD" w14:textId="77777777" w:rsidR="00473877" w:rsidRPr="00880CA1" w:rsidRDefault="00473877" w:rsidP="00473877">
      <w:pPr>
        <w:numPr>
          <w:ilvl w:val="1"/>
          <w:numId w:val="35"/>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19CEE61B" w14:textId="77777777" w:rsidR="00473877" w:rsidRPr="00880CA1" w:rsidRDefault="00473877" w:rsidP="00473877">
      <w:pPr>
        <w:numPr>
          <w:ilvl w:val="1"/>
          <w:numId w:val="35"/>
        </w:numPr>
        <w:jc w:val="both"/>
        <w:rPr>
          <w:bCs/>
          <w:sz w:val="22"/>
          <w:szCs w:val="22"/>
          <w:lang w:val="pl-PL" w:eastAsia="en-US"/>
        </w:rPr>
      </w:pPr>
      <w:r w:rsidRPr="00880CA1">
        <w:rPr>
          <w:bCs/>
          <w:sz w:val="22"/>
          <w:szCs w:val="22"/>
          <w:lang w:val="pl-PL" w:eastAsia="en-US"/>
        </w:rPr>
        <w:t>Koszty transportu, serwisowania, przeglądów okresowych, koszty materiałów wymienianych oraz koszty wymiany tych materiałów ponosi Sprzedawca.</w:t>
      </w:r>
    </w:p>
    <w:p w14:paraId="315E4EA2" w14:textId="054A0F45" w:rsidR="00473877" w:rsidRPr="00880CA1" w:rsidRDefault="00473877" w:rsidP="00473877">
      <w:pPr>
        <w:numPr>
          <w:ilvl w:val="1"/>
          <w:numId w:val="35"/>
        </w:numPr>
        <w:jc w:val="both"/>
        <w:rPr>
          <w:bCs/>
          <w:sz w:val="22"/>
          <w:szCs w:val="22"/>
          <w:lang w:val="pl-PL" w:eastAsia="en-US"/>
        </w:rPr>
      </w:pPr>
      <w:r w:rsidRPr="00E061BC">
        <w:rPr>
          <w:b/>
          <w:sz w:val="22"/>
          <w:szCs w:val="22"/>
          <w:lang w:val="pl-PL" w:eastAsia="en-US"/>
        </w:rPr>
        <w:t xml:space="preserve">Czas reakcji na zgłoszenie usterki nie może być dłuższy niż 7 dni od momentu zgłoszenia, czas naprawy nie dłuższy niż </w:t>
      </w:r>
      <w:r w:rsidR="00E061BC" w:rsidRPr="00E061BC">
        <w:rPr>
          <w:b/>
          <w:sz w:val="22"/>
          <w:szCs w:val="22"/>
          <w:lang w:val="pl-PL" w:eastAsia="en-US"/>
        </w:rPr>
        <w:t>42</w:t>
      </w:r>
      <w:r w:rsidRPr="00E061BC">
        <w:rPr>
          <w:b/>
          <w:sz w:val="22"/>
          <w:szCs w:val="22"/>
          <w:lang w:val="pl-PL" w:eastAsia="en-US"/>
        </w:rPr>
        <w:t xml:space="preserve"> dni roboczych od momentu zgłoszenia</w:t>
      </w:r>
      <w:r w:rsidRPr="00880CA1">
        <w:rPr>
          <w:bCs/>
          <w:sz w:val="22"/>
          <w:szCs w:val="22"/>
          <w:lang w:val="pl-PL" w:eastAsia="en-US"/>
        </w:rPr>
        <w:t>.</w:t>
      </w:r>
    </w:p>
    <w:p w14:paraId="09FB78DE" w14:textId="77777777" w:rsidR="00473877" w:rsidRPr="00880CA1" w:rsidRDefault="00473877" w:rsidP="00473877">
      <w:pPr>
        <w:numPr>
          <w:ilvl w:val="1"/>
          <w:numId w:val="35"/>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0F58923A" w14:textId="77777777" w:rsidR="00473877" w:rsidRPr="00880CA1" w:rsidRDefault="00473877" w:rsidP="00473877">
      <w:pPr>
        <w:numPr>
          <w:ilvl w:val="1"/>
          <w:numId w:val="35"/>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53EE69AD" w14:textId="77777777" w:rsidR="00473877" w:rsidRPr="00880CA1" w:rsidRDefault="00473877" w:rsidP="00473877">
      <w:pPr>
        <w:numPr>
          <w:ilvl w:val="1"/>
          <w:numId w:val="35"/>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7C58EAEF" w14:textId="77777777" w:rsidR="00473877" w:rsidRPr="00880CA1" w:rsidRDefault="00473877" w:rsidP="00473877">
      <w:pPr>
        <w:numPr>
          <w:ilvl w:val="1"/>
          <w:numId w:val="35"/>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A39D1E6" w14:textId="77777777" w:rsidR="00473877" w:rsidRPr="00880CA1" w:rsidRDefault="00473877" w:rsidP="00473877">
      <w:pPr>
        <w:ind w:left="567"/>
        <w:jc w:val="both"/>
        <w:rPr>
          <w:bCs/>
          <w:sz w:val="22"/>
          <w:szCs w:val="22"/>
          <w:lang w:val="pl-PL" w:eastAsia="en-US"/>
        </w:rPr>
      </w:pPr>
    </w:p>
    <w:p w14:paraId="17366728" w14:textId="77777777" w:rsidR="00473877" w:rsidRPr="00880CA1" w:rsidRDefault="00473877" w:rsidP="00473877">
      <w:pPr>
        <w:numPr>
          <w:ilvl w:val="0"/>
          <w:numId w:val="37"/>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1D203416" w14:textId="77777777" w:rsidR="00473877" w:rsidRPr="00880CA1" w:rsidRDefault="00473877" w:rsidP="00473877">
      <w:pPr>
        <w:numPr>
          <w:ilvl w:val="0"/>
          <w:numId w:val="37"/>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777AFF90" w14:textId="77777777" w:rsidR="00473877" w:rsidRPr="00880CA1" w:rsidRDefault="00473877" w:rsidP="00473877">
      <w:pPr>
        <w:numPr>
          <w:ilvl w:val="0"/>
          <w:numId w:val="37"/>
        </w:numPr>
        <w:ind w:left="284" w:hanging="284"/>
        <w:jc w:val="both"/>
        <w:rPr>
          <w:bCs/>
          <w:sz w:val="22"/>
          <w:szCs w:val="22"/>
          <w:lang w:val="pl-PL" w:eastAsia="en-US"/>
        </w:rPr>
      </w:pPr>
      <w:r w:rsidRPr="00880CA1">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4AB33C5" w14:textId="77777777" w:rsidR="00473877" w:rsidRPr="00880CA1" w:rsidRDefault="00473877" w:rsidP="00473877">
      <w:pPr>
        <w:numPr>
          <w:ilvl w:val="0"/>
          <w:numId w:val="37"/>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76EDDB2A" w14:textId="77777777" w:rsidR="00473877" w:rsidRPr="00880CA1" w:rsidRDefault="00473877" w:rsidP="00473877">
      <w:pPr>
        <w:numPr>
          <w:ilvl w:val="0"/>
          <w:numId w:val="37"/>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t>
      </w:r>
      <w:r w:rsidRPr="00880CA1">
        <w:rPr>
          <w:bCs/>
          <w:sz w:val="22"/>
          <w:szCs w:val="22"/>
          <w:lang w:val="pl-PL" w:eastAsia="en-US"/>
        </w:rPr>
        <w:lastRenderedPageBreak/>
        <w:t xml:space="preserve">W takim przypadku Sprzedawca zobowiązany jest wypłacić Kupującemu kwotę stanowiącą równowartość poniesionego przez Kupującego kosztu wykonania takich prac.   </w:t>
      </w:r>
    </w:p>
    <w:p w14:paraId="1DFDC8DB" w14:textId="77777777" w:rsidR="00473877" w:rsidRPr="00880CA1" w:rsidRDefault="00473877" w:rsidP="00473877">
      <w:pPr>
        <w:numPr>
          <w:ilvl w:val="0"/>
          <w:numId w:val="37"/>
        </w:numPr>
        <w:ind w:left="284" w:hanging="284"/>
        <w:jc w:val="both"/>
        <w:rPr>
          <w:sz w:val="22"/>
          <w:szCs w:val="22"/>
          <w:lang w:val="pl-PL"/>
        </w:rPr>
      </w:pPr>
      <w:r w:rsidRPr="00880CA1">
        <w:rPr>
          <w:bCs/>
          <w:sz w:val="22"/>
          <w:szCs w:val="22"/>
          <w:lang w:val="pl-PL" w:eastAsia="en-US"/>
        </w:rPr>
        <w:t>Sprzedawca zobowiązuje się do wymiany wadliwego urządzenia (zespołu) na wolny od wad po bezskutecznych dwóch naprawach gwarancyjnych.</w:t>
      </w:r>
    </w:p>
    <w:p w14:paraId="2C0F30EF" w14:textId="77777777" w:rsidR="00473877" w:rsidRPr="00880CA1" w:rsidRDefault="00473877" w:rsidP="00473877">
      <w:pPr>
        <w:numPr>
          <w:ilvl w:val="0"/>
          <w:numId w:val="37"/>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DD4FD37" w14:textId="77777777" w:rsidR="00473877" w:rsidRPr="00880CA1" w:rsidRDefault="00473877" w:rsidP="00473877">
      <w:pPr>
        <w:numPr>
          <w:ilvl w:val="0"/>
          <w:numId w:val="37"/>
        </w:numPr>
        <w:ind w:left="284" w:hanging="284"/>
        <w:jc w:val="both"/>
        <w:rPr>
          <w:sz w:val="22"/>
          <w:szCs w:val="22"/>
          <w:lang w:val="pl-PL"/>
        </w:rPr>
      </w:pPr>
      <w:r w:rsidRPr="00880CA1">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F031041" w14:textId="77777777" w:rsidR="00473877" w:rsidRPr="00880CA1" w:rsidRDefault="00473877" w:rsidP="00473877">
      <w:pPr>
        <w:pStyle w:val="Tekstpodstawowy"/>
        <w:spacing w:line="240" w:lineRule="auto"/>
        <w:ind w:right="-47"/>
        <w:rPr>
          <w:rFonts w:ascii="Times New Roman" w:hAnsi="Times New Roman"/>
          <w:b/>
          <w:sz w:val="22"/>
          <w:szCs w:val="22"/>
        </w:rPr>
      </w:pPr>
    </w:p>
    <w:p w14:paraId="43936F52" w14:textId="77777777" w:rsidR="00473877" w:rsidRPr="00880CA1" w:rsidRDefault="00473877" w:rsidP="00473877">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0A22713D" w14:textId="77777777" w:rsidR="00473877" w:rsidRPr="00880CA1" w:rsidRDefault="00473877" w:rsidP="00473877">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65ED978" w14:textId="77777777" w:rsidR="00473877" w:rsidRPr="00880CA1" w:rsidRDefault="00473877" w:rsidP="00473877">
      <w:pPr>
        <w:pStyle w:val="Tekstpodstawowy"/>
        <w:spacing w:line="240" w:lineRule="auto"/>
        <w:ind w:right="-47"/>
        <w:jc w:val="both"/>
        <w:rPr>
          <w:rFonts w:ascii="Times New Roman" w:hAnsi="Times New Roman"/>
          <w:sz w:val="22"/>
          <w:szCs w:val="22"/>
        </w:rPr>
      </w:pPr>
    </w:p>
    <w:p w14:paraId="5FC9C628" w14:textId="77777777" w:rsidR="00473877" w:rsidRPr="00880CA1" w:rsidRDefault="00473877" w:rsidP="00473877">
      <w:pPr>
        <w:spacing w:line="240" w:lineRule="atLeast"/>
        <w:ind w:right="-47"/>
        <w:jc w:val="center"/>
        <w:rPr>
          <w:b/>
          <w:sz w:val="22"/>
          <w:szCs w:val="22"/>
        </w:rPr>
      </w:pPr>
      <w:r w:rsidRPr="00880CA1">
        <w:rPr>
          <w:b/>
          <w:sz w:val="22"/>
          <w:szCs w:val="22"/>
        </w:rPr>
        <w:t>§ 10</w:t>
      </w:r>
    </w:p>
    <w:p w14:paraId="5AC3C625" w14:textId="77777777" w:rsidR="00473877" w:rsidRPr="00880CA1" w:rsidRDefault="00473877" w:rsidP="00473877">
      <w:pPr>
        <w:spacing w:line="240" w:lineRule="atLeast"/>
        <w:ind w:right="-47"/>
        <w:rPr>
          <w:sz w:val="22"/>
          <w:szCs w:val="22"/>
          <w:lang w:val="pl-PL"/>
        </w:rPr>
      </w:pPr>
    </w:p>
    <w:p w14:paraId="23955C93" w14:textId="77777777" w:rsidR="00473877" w:rsidRPr="00880CA1" w:rsidRDefault="00473877" w:rsidP="00473877">
      <w:pPr>
        <w:numPr>
          <w:ilvl w:val="0"/>
          <w:numId w:val="38"/>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340D32CB" w14:textId="77777777" w:rsidR="00473877" w:rsidRPr="00880CA1" w:rsidRDefault="00473877" w:rsidP="00473877">
      <w:pPr>
        <w:tabs>
          <w:tab w:val="left" w:pos="367"/>
        </w:tabs>
        <w:spacing w:line="276" w:lineRule="auto"/>
        <w:ind w:left="360" w:right="60"/>
        <w:contextualSpacing/>
        <w:jc w:val="both"/>
        <w:rPr>
          <w:rFonts w:eastAsia="Calibri"/>
          <w:sz w:val="22"/>
          <w:szCs w:val="22"/>
          <w:lang w:val="pl-PL" w:eastAsia="en-US"/>
        </w:rPr>
      </w:pPr>
    </w:p>
    <w:p w14:paraId="796262D8" w14:textId="77777777" w:rsidR="00473877" w:rsidRPr="00880CA1" w:rsidRDefault="00473877" w:rsidP="00473877">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4E76F526" w14:textId="77777777" w:rsidR="00473877" w:rsidRPr="00880CA1" w:rsidRDefault="00473877" w:rsidP="00473877">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44A7963C" w14:textId="77777777" w:rsidR="00473877" w:rsidRPr="00880CA1" w:rsidRDefault="00473877" w:rsidP="00473877">
      <w:pPr>
        <w:tabs>
          <w:tab w:val="left" w:pos="387"/>
        </w:tabs>
        <w:spacing w:line="276" w:lineRule="auto"/>
        <w:ind w:left="720" w:right="60"/>
        <w:contextualSpacing/>
        <w:jc w:val="both"/>
        <w:rPr>
          <w:rFonts w:eastAsia="Calibri"/>
          <w:sz w:val="22"/>
          <w:szCs w:val="22"/>
          <w:lang w:val="pl-PL" w:eastAsia="en-US"/>
        </w:rPr>
      </w:pPr>
    </w:p>
    <w:p w14:paraId="6C3B570F" w14:textId="77777777" w:rsidR="00473877" w:rsidRPr="00880CA1" w:rsidRDefault="00473877" w:rsidP="00473877">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3B87BD6E" w14:textId="77777777" w:rsidR="00473877" w:rsidRPr="00880CA1" w:rsidRDefault="00473877" w:rsidP="00473877">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17AFCDA" w14:textId="77777777" w:rsidR="00473877" w:rsidRPr="00880CA1" w:rsidRDefault="00473877" w:rsidP="00473877">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6431382" w14:textId="77777777" w:rsidR="00473877" w:rsidRPr="00880CA1" w:rsidRDefault="00473877" w:rsidP="00473877">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165033AD" w14:textId="77777777" w:rsidR="00473877" w:rsidRPr="00880CA1" w:rsidRDefault="00473877" w:rsidP="00473877">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 xml:space="preserve">w odniesieniu do Stron Umowy), prawo wniesienia sprzeciwu. Wskazane uprawnienia można zrealizować poprzez kontakt, o którym mowa w ust. 5. Niezależnie od powyższego osoby te mają </w:t>
      </w:r>
      <w:r w:rsidRPr="00880CA1">
        <w:rPr>
          <w:rFonts w:ascii="Times New Roman" w:eastAsia="Lucida Sans Unicode" w:hAnsi="Times New Roman" w:cs="Times New Roman"/>
          <w:lang w:eastAsia="ar-SA"/>
        </w:rPr>
        <w:lastRenderedPageBreak/>
        <w:t>również prawo wniesienia skargi do Prezesa Urzędu Ochrony Danych Osobowych, gdy uznają, iż przetwarzanie danych osobowych ich dotyczących narusza przepisy RODO.</w:t>
      </w:r>
    </w:p>
    <w:p w14:paraId="1DDB3856" w14:textId="77777777" w:rsidR="00473877" w:rsidRPr="00880CA1" w:rsidRDefault="00473877" w:rsidP="00473877">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Inspektorem Ochrony Danych Osobowych lub osobą odpowiedzialną za ochronę danych osobowych można kontaktować się:</w:t>
      </w:r>
    </w:p>
    <w:p w14:paraId="7E0CEF77" w14:textId="77777777" w:rsidR="00473877" w:rsidRPr="00880CA1" w:rsidRDefault="00473877" w:rsidP="0047387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14B9939" w14:textId="77777777" w:rsidR="00473877" w:rsidRPr="00880CA1" w:rsidRDefault="00473877" w:rsidP="0047387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Wykonawcy - ……………………………………………..</w:t>
      </w:r>
    </w:p>
    <w:p w14:paraId="5C41F63F" w14:textId="77777777" w:rsidR="00473877" w:rsidRPr="00880CA1" w:rsidRDefault="00473877" w:rsidP="00473877">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Podanie danych osobowych jest konieczne dla celów związanych z zawarciem </w:t>
      </w:r>
      <w:r w:rsidRPr="00880CA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990C738" w14:textId="77777777" w:rsidR="00473877" w:rsidRPr="00880CA1" w:rsidRDefault="00473877" w:rsidP="00473877">
      <w:pPr>
        <w:pStyle w:val="Standard"/>
        <w:widowControl w:val="0"/>
        <w:spacing w:after="0"/>
        <w:jc w:val="both"/>
        <w:rPr>
          <w:rFonts w:ascii="Times New Roman" w:eastAsia="Lucida Sans Unicode" w:hAnsi="Times New Roman" w:cs="Times New Roman"/>
          <w:lang w:eastAsia="ar-SA"/>
        </w:rPr>
      </w:pPr>
    </w:p>
    <w:p w14:paraId="7237A49B" w14:textId="77777777" w:rsidR="00473877" w:rsidRPr="00880CA1" w:rsidRDefault="00473877" w:rsidP="00473877">
      <w:pPr>
        <w:tabs>
          <w:tab w:val="left" w:pos="387"/>
        </w:tabs>
        <w:spacing w:line="276" w:lineRule="auto"/>
        <w:ind w:left="720" w:right="60"/>
        <w:contextualSpacing/>
        <w:jc w:val="both"/>
        <w:rPr>
          <w:rFonts w:eastAsia="Calibri"/>
          <w:sz w:val="22"/>
          <w:szCs w:val="22"/>
          <w:lang w:val="pl-PL" w:eastAsia="en-US"/>
        </w:rPr>
      </w:pPr>
    </w:p>
    <w:p w14:paraId="5BB2B269" w14:textId="77777777" w:rsidR="00473877" w:rsidRPr="00880CA1" w:rsidRDefault="00473877" w:rsidP="00473877">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717359C2" w14:textId="77777777" w:rsidR="00473877" w:rsidRPr="00880CA1" w:rsidRDefault="00473877" w:rsidP="00473877">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71474BBA" w14:textId="77777777" w:rsidR="00473877" w:rsidRPr="00880CA1" w:rsidRDefault="00473877" w:rsidP="00473877">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57312045" w14:textId="77777777" w:rsidR="00473877" w:rsidRPr="00880CA1" w:rsidRDefault="00473877" w:rsidP="00473877">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2AFE118" w14:textId="77777777" w:rsidR="00473877" w:rsidRPr="00880CA1" w:rsidRDefault="00473877" w:rsidP="00473877">
      <w:pPr>
        <w:numPr>
          <w:ilvl w:val="0"/>
          <w:numId w:val="43"/>
        </w:numPr>
        <w:suppressAutoHyphens/>
        <w:autoSpaceDN w:val="0"/>
        <w:spacing w:after="147"/>
        <w:jc w:val="both"/>
        <w:rPr>
          <w:color w:val="000000"/>
          <w:sz w:val="22"/>
          <w:szCs w:val="22"/>
          <w:lang w:val="pl-PL"/>
        </w:rPr>
      </w:pPr>
      <w:bookmarkStart w:id="4" w:name="_Hlk87256647"/>
      <w:r w:rsidRPr="00880CA1">
        <w:rPr>
          <w:color w:val="000000"/>
          <w:sz w:val="22"/>
          <w:szCs w:val="22"/>
          <w:lang w:val="pl-PL"/>
        </w:rPr>
        <w:t xml:space="preserve">w zakresie zmiany terminu wykonania lub terminów pośrednich wskazanych </w:t>
      </w:r>
      <w:r w:rsidRPr="00880CA1">
        <w:rPr>
          <w:color w:val="000000"/>
          <w:sz w:val="22"/>
          <w:szCs w:val="22"/>
          <w:lang w:val="pl-PL"/>
        </w:rPr>
        <w:br/>
        <w:t xml:space="preserve">w Umowie: </w:t>
      </w:r>
    </w:p>
    <w:p w14:paraId="005B0A06" w14:textId="77777777" w:rsidR="00473877" w:rsidRPr="00880CA1" w:rsidRDefault="00473877" w:rsidP="00473877">
      <w:pPr>
        <w:suppressAutoHyphens/>
        <w:autoSpaceDN w:val="0"/>
        <w:spacing w:after="147"/>
        <w:ind w:left="568"/>
        <w:jc w:val="both"/>
        <w:rPr>
          <w:color w:val="000000"/>
          <w:sz w:val="22"/>
          <w:szCs w:val="22"/>
          <w:lang w:val="pl-PL"/>
        </w:rPr>
      </w:pPr>
      <w:r w:rsidRPr="00880CA1">
        <w:rPr>
          <w:color w:val="000000"/>
          <w:sz w:val="22"/>
          <w:szCs w:val="22"/>
          <w:lang w:val="pl-PL"/>
        </w:rPr>
        <w:t xml:space="preserve">a) z powodu przyczyn zewnętrznych niezależnych od Kupującego oraz Sprzedawcy, skutkujących niemożliwością realizacji przedmiotu Umowy, w szczególności </w:t>
      </w:r>
      <w:r w:rsidRPr="00880CA1">
        <w:rPr>
          <w:color w:val="000000"/>
          <w:sz w:val="22"/>
          <w:szCs w:val="22"/>
          <w:lang w:val="pl-PL"/>
        </w:rPr>
        <w:br/>
        <w:t xml:space="preserve">z przyczyn leżących po stronie producenta sprzętu dotyczących udokumentowanych problemów związanych z produkcją lub dostawą sprzętu – </w:t>
      </w:r>
      <w:r w:rsidRPr="00880CA1">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3F9C336A" w14:textId="77777777" w:rsidR="00473877" w:rsidRPr="00880CA1" w:rsidRDefault="00473877" w:rsidP="00473877">
      <w:pPr>
        <w:numPr>
          <w:ilvl w:val="0"/>
          <w:numId w:val="43"/>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666D3BEE" w14:textId="77777777" w:rsidR="00473877" w:rsidRPr="00880CA1" w:rsidRDefault="00473877" w:rsidP="00473877">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07A0FA32" w14:textId="77777777" w:rsidR="00473877" w:rsidRPr="00880CA1" w:rsidRDefault="00473877" w:rsidP="00473877">
      <w:pPr>
        <w:numPr>
          <w:ilvl w:val="0"/>
          <w:numId w:val="43"/>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45AB16BF" w14:textId="77777777" w:rsidR="00473877" w:rsidRPr="00880CA1" w:rsidRDefault="00473877" w:rsidP="00473877">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4F947B45" w14:textId="77777777" w:rsidR="00473877" w:rsidRPr="00880CA1" w:rsidRDefault="00473877" w:rsidP="00473877">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E49F6C3" w14:textId="77777777" w:rsidR="00473877" w:rsidRPr="00880CA1" w:rsidRDefault="00473877" w:rsidP="00473877">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w:t>
      </w:r>
      <w:r w:rsidRPr="00880CA1">
        <w:rPr>
          <w:rFonts w:eastAsia="SimSun"/>
          <w:color w:val="000000"/>
          <w:kern w:val="2"/>
          <w:sz w:val="22"/>
          <w:szCs w:val="22"/>
          <w:lang w:val="pl-PL"/>
        </w:rPr>
        <w:lastRenderedPageBreak/>
        <w:t xml:space="preserve">danych do kontaktu, zmiany danych teleadresowych, zmiany danych osób związanych z obsługą </w:t>
      </w:r>
      <w:proofErr w:type="spellStart"/>
      <w:r w:rsidRPr="00880CA1">
        <w:rPr>
          <w:rFonts w:eastAsia="SimSun"/>
          <w:color w:val="000000"/>
          <w:kern w:val="2"/>
          <w:sz w:val="22"/>
          <w:szCs w:val="22"/>
          <w:lang w:val="pl-PL"/>
        </w:rPr>
        <w:t>administracyjno</w:t>
      </w:r>
      <w:proofErr w:type="spellEnd"/>
      <w:r w:rsidRPr="00880CA1">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68C5182" w14:textId="77777777" w:rsidR="00473877" w:rsidRPr="00880CA1" w:rsidRDefault="00473877" w:rsidP="00473877">
      <w:pPr>
        <w:widowControl w:val="0"/>
        <w:suppressAutoHyphens/>
        <w:autoSpaceDN w:val="0"/>
        <w:ind w:left="360"/>
        <w:jc w:val="center"/>
        <w:textAlignment w:val="baseline"/>
        <w:rPr>
          <w:rFonts w:eastAsia="SimSun"/>
          <w:b/>
          <w:bCs/>
          <w:color w:val="000000"/>
          <w:kern w:val="2"/>
          <w:sz w:val="22"/>
          <w:szCs w:val="22"/>
          <w:lang w:val="pl-PL"/>
        </w:rPr>
      </w:pPr>
    </w:p>
    <w:p w14:paraId="101FCAB0" w14:textId="77777777" w:rsidR="00473877" w:rsidRPr="00880CA1" w:rsidRDefault="00473877" w:rsidP="00473877">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2EAF68FA" w14:textId="77777777" w:rsidR="00473877" w:rsidRPr="00880CA1" w:rsidRDefault="00473877" w:rsidP="00473877">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A5B0AA6" w14:textId="77777777" w:rsidR="00473877" w:rsidRPr="00880CA1" w:rsidRDefault="00473877" w:rsidP="00473877">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1B45540" w14:textId="77777777" w:rsidR="00473877" w:rsidRPr="00880CA1" w:rsidRDefault="00473877" w:rsidP="00473877">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E375502" w14:textId="77777777" w:rsidR="00473877" w:rsidRPr="00880CA1" w:rsidRDefault="00473877" w:rsidP="00473877">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BC528FB" w14:textId="77777777" w:rsidR="00473877" w:rsidRPr="00880CA1" w:rsidRDefault="00473877" w:rsidP="00473877">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35C21DBF" w14:textId="77777777" w:rsidR="00473877" w:rsidRPr="00880CA1" w:rsidRDefault="00473877" w:rsidP="0047387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2FBE5D3" w14:textId="77777777" w:rsidR="00473877" w:rsidRPr="00880CA1" w:rsidRDefault="00473877" w:rsidP="00473877">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4ACCDC2" w14:textId="77777777" w:rsidR="00473877" w:rsidRPr="00880CA1" w:rsidRDefault="00473877" w:rsidP="0047387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345E59ED" w14:textId="77777777" w:rsidR="00473877" w:rsidRPr="00880CA1" w:rsidRDefault="00473877" w:rsidP="0047387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2ACB9C2" w14:textId="77777777" w:rsidR="00473877" w:rsidRPr="00880CA1" w:rsidRDefault="00473877" w:rsidP="00473877">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75F0717" w14:textId="77777777" w:rsidR="00473877" w:rsidRPr="00880CA1" w:rsidRDefault="00473877" w:rsidP="00473877">
      <w:pPr>
        <w:pStyle w:val="Tekstpodstawowy"/>
        <w:spacing w:line="240" w:lineRule="auto"/>
        <w:ind w:right="-47"/>
        <w:jc w:val="center"/>
        <w:rPr>
          <w:rFonts w:ascii="Times New Roman" w:hAnsi="Times New Roman"/>
          <w:b/>
          <w:sz w:val="22"/>
          <w:szCs w:val="22"/>
        </w:rPr>
      </w:pPr>
    </w:p>
    <w:p w14:paraId="739FDF5C" w14:textId="77777777" w:rsidR="00473877" w:rsidRPr="00880CA1" w:rsidRDefault="00473877" w:rsidP="00473877">
      <w:pPr>
        <w:pStyle w:val="Tekstpodstawowy"/>
        <w:spacing w:line="240" w:lineRule="auto"/>
        <w:ind w:right="-47"/>
        <w:jc w:val="center"/>
        <w:rPr>
          <w:rFonts w:ascii="Times New Roman" w:hAnsi="Times New Roman"/>
          <w:b/>
          <w:sz w:val="22"/>
          <w:szCs w:val="22"/>
        </w:rPr>
      </w:pPr>
    </w:p>
    <w:p w14:paraId="5748BCBD" w14:textId="77777777" w:rsidR="00473877" w:rsidRPr="00880CA1" w:rsidRDefault="00473877" w:rsidP="00473877">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1C7D834B" w14:textId="77777777" w:rsidR="00473877" w:rsidRPr="00880CA1" w:rsidRDefault="00473877" w:rsidP="00473877">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1622858D" w14:textId="77777777" w:rsidR="00473877" w:rsidRPr="00880CA1" w:rsidRDefault="00473877" w:rsidP="00473877">
      <w:pPr>
        <w:jc w:val="center"/>
        <w:rPr>
          <w:b/>
          <w:sz w:val="22"/>
          <w:szCs w:val="22"/>
          <w:lang w:val="pl-PL"/>
        </w:rPr>
      </w:pPr>
    </w:p>
    <w:p w14:paraId="456A39A1" w14:textId="77777777" w:rsidR="00473877" w:rsidRPr="00880CA1" w:rsidRDefault="00473877" w:rsidP="00473877">
      <w:pPr>
        <w:jc w:val="center"/>
        <w:rPr>
          <w:b/>
          <w:sz w:val="22"/>
          <w:szCs w:val="22"/>
          <w:lang w:val="pl-PL"/>
        </w:rPr>
      </w:pPr>
      <w:r w:rsidRPr="00880CA1">
        <w:rPr>
          <w:b/>
          <w:sz w:val="22"/>
          <w:szCs w:val="22"/>
          <w:lang w:val="pl-PL"/>
        </w:rPr>
        <w:t>§16</w:t>
      </w:r>
    </w:p>
    <w:p w14:paraId="1731B34D" w14:textId="77777777" w:rsidR="00473877" w:rsidRPr="00880CA1" w:rsidRDefault="00473877" w:rsidP="00473877">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68B85455" w14:textId="77777777" w:rsidR="00473877" w:rsidRPr="00880CA1" w:rsidRDefault="00473877" w:rsidP="00473877">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02882609" w14:textId="77777777" w:rsidR="00473877" w:rsidRPr="00880CA1" w:rsidRDefault="00473877" w:rsidP="00473877">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3C27E2FD" w14:textId="77777777" w:rsidR="00473877" w:rsidRPr="00880CA1" w:rsidRDefault="00473877" w:rsidP="00473877">
      <w:pPr>
        <w:pStyle w:val="Tekstpodstawowy"/>
        <w:spacing w:line="240" w:lineRule="auto"/>
        <w:ind w:right="-47"/>
        <w:jc w:val="center"/>
        <w:rPr>
          <w:rFonts w:ascii="Times New Roman" w:hAnsi="Times New Roman"/>
          <w:b/>
          <w:sz w:val="22"/>
          <w:szCs w:val="22"/>
        </w:rPr>
      </w:pPr>
    </w:p>
    <w:p w14:paraId="613BD4D5" w14:textId="77777777" w:rsidR="00473877" w:rsidRPr="00880CA1" w:rsidRDefault="00473877" w:rsidP="00473877">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4F60E6D0" w14:textId="77777777" w:rsidR="00473877" w:rsidRPr="00880CA1" w:rsidRDefault="00473877" w:rsidP="00473877">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5383A7EE" w14:textId="77777777" w:rsidR="00473877" w:rsidRPr="00880CA1" w:rsidRDefault="00473877" w:rsidP="00473877">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7CCE44A7" w14:textId="77777777" w:rsidR="00473877" w:rsidRPr="00880CA1" w:rsidRDefault="00473877" w:rsidP="00473877">
      <w:pPr>
        <w:pStyle w:val="Tekstpodstawowy"/>
        <w:spacing w:line="240" w:lineRule="auto"/>
        <w:ind w:right="-47"/>
        <w:jc w:val="both"/>
        <w:rPr>
          <w:rFonts w:ascii="Times New Roman" w:hAnsi="Times New Roman"/>
          <w:sz w:val="22"/>
          <w:szCs w:val="22"/>
        </w:rPr>
      </w:pPr>
    </w:p>
    <w:p w14:paraId="102CA9CA" w14:textId="77777777" w:rsidR="00473877" w:rsidRPr="00880CA1" w:rsidRDefault="00473877" w:rsidP="00473877">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1C7A6C3F" w14:textId="77777777" w:rsidR="00473877" w:rsidRPr="00880CA1" w:rsidRDefault="00473877" w:rsidP="00473877">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1F9779C4" w14:textId="77777777" w:rsidR="00473877" w:rsidRPr="00880CA1" w:rsidRDefault="00473877" w:rsidP="00473877">
      <w:pPr>
        <w:pStyle w:val="Tekstpodstawowy2"/>
        <w:spacing w:line="240" w:lineRule="auto"/>
        <w:ind w:right="-47"/>
        <w:rPr>
          <w:sz w:val="22"/>
          <w:szCs w:val="22"/>
        </w:rPr>
      </w:pPr>
    </w:p>
    <w:p w14:paraId="1127159E" w14:textId="77777777" w:rsidR="00473877" w:rsidRPr="00880CA1" w:rsidRDefault="00473877" w:rsidP="00473877">
      <w:pPr>
        <w:pStyle w:val="Tekstpodstawowy2"/>
        <w:spacing w:line="240" w:lineRule="auto"/>
        <w:ind w:right="-47"/>
        <w:rPr>
          <w:sz w:val="22"/>
          <w:szCs w:val="22"/>
        </w:rPr>
      </w:pPr>
    </w:p>
    <w:p w14:paraId="237517D5" w14:textId="77777777" w:rsidR="00473877" w:rsidRPr="00880CA1" w:rsidRDefault="00473877" w:rsidP="00473877">
      <w:pPr>
        <w:pStyle w:val="Tekstpodstawowy2"/>
        <w:spacing w:line="240" w:lineRule="auto"/>
        <w:ind w:right="-47"/>
        <w:rPr>
          <w:b/>
          <w:sz w:val="22"/>
          <w:szCs w:val="22"/>
        </w:rPr>
      </w:pPr>
      <w:r w:rsidRPr="00880CA1">
        <w:rPr>
          <w:b/>
          <w:sz w:val="22"/>
          <w:szCs w:val="22"/>
        </w:rPr>
        <w:t xml:space="preserve">         Za Sprzedawcę                                                                  Za Kupującego</w:t>
      </w:r>
    </w:p>
    <w:p w14:paraId="5E1FFA27" w14:textId="77777777" w:rsidR="00473877" w:rsidRDefault="00473877" w:rsidP="00473877">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BCC97B7" w14:textId="77777777" w:rsidR="00473877" w:rsidRDefault="00473877" w:rsidP="00473877">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2E51063" w14:textId="77777777" w:rsidR="00473877" w:rsidRDefault="00473877" w:rsidP="00473877">
      <w:pPr>
        <w:pStyle w:val="Zwykytekst"/>
        <w:rPr>
          <w:rFonts w:ascii="Times New Roman" w:hAnsi="Times New Roman" w:cs="Times New Roman"/>
          <w:sz w:val="16"/>
          <w:szCs w:val="16"/>
          <w:lang w:val="pl-PL"/>
        </w:rPr>
      </w:pPr>
    </w:p>
    <w:p w14:paraId="68B275B0" w14:textId="77777777" w:rsidR="00473877" w:rsidRDefault="00473877" w:rsidP="00473877">
      <w:pPr>
        <w:rPr>
          <w:lang w:val="pl-PL"/>
        </w:rPr>
      </w:pPr>
      <w:r>
        <w:rPr>
          <w:lang w:val="pl-PL"/>
        </w:rPr>
        <w:t>* Egzemplarz dla Wykonawcy / AGH</w:t>
      </w:r>
    </w:p>
    <w:p w14:paraId="2159C4F8" w14:textId="77777777" w:rsidR="00473877" w:rsidRPr="00515AFA" w:rsidRDefault="00473877" w:rsidP="0047387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BE62461" w14:textId="77777777" w:rsidR="00473877" w:rsidRPr="00515AFA" w:rsidRDefault="00473877" w:rsidP="0047387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170E5F41" w14:textId="77777777" w:rsidR="00473877" w:rsidRPr="00515AFA" w:rsidRDefault="00473877" w:rsidP="0047387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D68F511" w14:textId="77777777" w:rsidR="00473877" w:rsidRPr="00515AFA" w:rsidRDefault="00473877" w:rsidP="00473877">
      <w:pPr>
        <w:widowControl w:val="0"/>
        <w:autoSpaceDE w:val="0"/>
        <w:autoSpaceDN w:val="0"/>
        <w:jc w:val="right"/>
        <w:textAlignment w:val="baseline"/>
        <w:rPr>
          <w:sz w:val="22"/>
          <w:szCs w:val="22"/>
          <w:lang w:val="pl-PL"/>
        </w:rPr>
      </w:pPr>
      <w:r w:rsidRPr="00515AFA">
        <w:rPr>
          <w:sz w:val="22"/>
          <w:szCs w:val="22"/>
          <w:lang w:val="pl-PL"/>
        </w:rPr>
        <w:t>Załącznik nr 2 do umowy</w:t>
      </w:r>
    </w:p>
    <w:p w14:paraId="5E8E4658" w14:textId="77777777" w:rsidR="00473877" w:rsidRPr="00515AFA" w:rsidRDefault="00473877" w:rsidP="00473877">
      <w:pPr>
        <w:widowControl w:val="0"/>
        <w:autoSpaceDE w:val="0"/>
        <w:autoSpaceDN w:val="0"/>
        <w:jc w:val="both"/>
        <w:textAlignment w:val="baseline"/>
        <w:rPr>
          <w:sz w:val="22"/>
          <w:szCs w:val="22"/>
          <w:lang w:val="pl-PL"/>
        </w:rPr>
      </w:pPr>
    </w:p>
    <w:p w14:paraId="132D8E84" w14:textId="77777777" w:rsidR="00473877" w:rsidRPr="00515AFA" w:rsidRDefault="00473877" w:rsidP="00473877">
      <w:pPr>
        <w:widowControl w:val="0"/>
        <w:autoSpaceDE w:val="0"/>
        <w:autoSpaceDN w:val="0"/>
        <w:jc w:val="both"/>
        <w:textAlignment w:val="baseline"/>
        <w:rPr>
          <w:sz w:val="22"/>
          <w:szCs w:val="22"/>
          <w:lang w:val="pl-PL"/>
        </w:rPr>
      </w:pPr>
    </w:p>
    <w:p w14:paraId="55C10AAF" w14:textId="77777777" w:rsidR="00473877" w:rsidRPr="00515AFA" w:rsidRDefault="00473877" w:rsidP="00473877">
      <w:pPr>
        <w:widowControl w:val="0"/>
        <w:autoSpaceDE w:val="0"/>
        <w:autoSpaceDN w:val="0"/>
        <w:jc w:val="both"/>
        <w:textAlignment w:val="baseline"/>
        <w:rPr>
          <w:sz w:val="22"/>
          <w:szCs w:val="22"/>
          <w:lang w:val="pl-PL"/>
        </w:rPr>
      </w:pPr>
      <w:r w:rsidRPr="00515AFA">
        <w:rPr>
          <w:sz w:val="22"/>
          <w:szCs w:val="22"/>
          <w:lang w:val="pl-PL"/>
        </w:rPr>
        <w:t>.....................................… </w:t>
      </w:r>
    </w:p>
    <w:p w14:paraId="69C3C645" w14:textId="77777777" w:rsidR="00473877" w:rsidRPr="00515AFA" w:rsidRDefault="00473877" w:rsidP="00473877">
      <w:pPr>
        <w:widowControl w:val="0"/>
        <w:autoSpaceDE w:val="0"/>
        <w:autoSpaceDN w:val="0"/>
        <w:ind w:firstLine="555"/>
        <w:textAlignment w:val="baseline"/>
        <w:rPr>
          <w:sz w:val="22"/>
          <w:szCs w:val="22"/>
          <w:lang w:val="pl-PL"/>
        </w:rPr>
      </w:pPr>
      <w:r w:rsidRPr="00515AFA">
        <w:rPr>
          <w:sz w:val="22"/>
          <w:szCs w:val="22"/>
          <w:lang w:val="pl-PL"/>
        </w:rPr>
        <w:t>Nazwa Wykonawcy</w:t>
      </w:r>
    </w:p>
    <w:p w14:paraId="169A3816" w14:textId="77777777" w:rsidR="00473877" w:rsidRPr="00515AFA" w:rsidRDefault="00473877" w:rsidP="00473877">
      <w:pPr>
        <w:widowControl w:val="0"/>
        <w:autoSpaceDE w:val="0"/>
        <w:autoSpaceDN w:val="0"/>
        <w:textAlignment w:val="baseline"/>
        <w:rPr>
          <w:sz w:val="22"/>
          <w:szCs w:val="22"/>
          <w:lang w:val="pl-PL"/>
        </w:rPr>
      </w:pPr>
    </w:p>
    <w:p w14:paraId="35665080" w14:textId="77777777" w:rsidR="00473877" w:rsidRPr="00515AFA" w:rsidRDefault="00473877" w:rsidP="00473877">
      <w:pPr>
        <w:widowControl w:val="0"/>
        <w:autoSpaceDE w:val="0"/>
        <w:autoSpaceDN w:val="0"/>
        <w:jc w:val="both"/>
        <w:textAlignment w:val="baseline"/>
        <w:rPr>
          <w:sz w:val="22"/>
          <w:szCs w:val="22"/>
          <w:lang w:val="pl-PL"/>
        </w:rPr>
      </w:pPr>
      <w:r w:rsidRPr="00515AFA">
        <w:rPr>
          <w:sz w:val="22"/>
          <w:szCs w:val="22"/>
          <w:lang w:val="pl-PL"/>
        </w:rPr>
        <w:t>.....................................…</w:t>
      </w:r>
    </w:p>
    <w:p w14:paraId="312B144B" w14:textId="77777777" w:rsidR="00473877" w:rsidRPr="00515AFA" w:rsidRDefault="00473877" w:rsidP="00473877">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5CB65A42" w14:textId="77777777" w:rsidR="00473877" w:rsidRPr="00515AFA" w:rsidRDefault="00473877" w:rsidP="00473877">
      <w:pPr>
        <w:widowControl w:val="0"/>
        <w:autoSpaceDE w:val="0"/>
        <w:autoSpaceDN w:val="0"/>
        <w:spacing w:before="90"/>
        <w:ind w:left="115" w:right="110"/>
        <w:jc w:val="both"/>
        <w:outlineLvl w:val="0"/>
        <w:rPr>
          <w:rFonts w:eastAsia="Verdana"/>
          <w:b/>
          <w:bCs/>
          <w:sz w:val="22"/>
          <w:szCs w:val="22"/>
          <w:lang w:val="pl-PL" w:eastAsia="en-US"/>
        </w:rPr>
      </w:pPr>
    </w:p>
    <w:p w14:paraId="5AB18E16" w14:textId="77777777" w:rsidR="00473877" w:rsidRPr="00515AFA" w:rsidRDefault="00473877" w:rsidP="00473877">
      <w:pPr>
        <w:widowControl w:val="0"/>
        <w:autoSpaceDE w:val="0"/>
        <w:autoSpaceDN w:val="0"/>
        <w:spacing w:before="90"/>
        <w:ind w:right="110"/>
        <w:jc w:val="both"/>
        <w:outlineLvl w:val="0"/>
        <w:rPr>
          <w:rFonts w:eastAsia="Verdana"/>
          <w:b/>
          <w:bCs/>
          <w:sz w:val="22"/>
          <w:szCs w:val="22"/>
          <w:lang w:val="pl-PL" w:eastAsia="en-US"/>
        </w:rPr>
      </w:pPr>
    </w:p>
    <w:p w14:paraId="68A4C259" w14:textId="77777777" w:rsidR="00473877" w:rsidRPr="00515AFA" w:rsidRDefault="00473877" w:rsidP="00473877">
      <w:pPr>
        <w:widowControl w:val="0"/>
        <w:autoSpaceDE w:val="0"/>
        <w:autoSpaceDN w:val="0"/>
        <w:jc w:val="center"/>
        <w:textAlignment w:val="baseline"/>
        <w:rPr>
          <w:b/>
          <w:bCs/>
          <w:sz w:val="22"/>
          <w:szCs w:val="22"/>
          <w:lang w:val="pl-PL"/>
        </w:rPr>
      </w:pPr>
    </w:p>
    <w:p w14:paraId="13C0C0CD" w14:textId="77777777" w:rsidR="00473877" w:rsidRPr="00515AFA" w:rsidRDefault="00473877" w:rsidP="00473877">
      <w:pPr>
        <w:widowControl w:val="0"/>
        <w:autoSpaceDE w:val="0"/>
        <w:autoSpaceDN w:val="0"/>
        <w:jc w:val="center"/>
        <w:textAlignment w:val="baseline"/>
        <w:rPr>
          <w:b/>
          <w:bCs/>
          <w:sz w:val="22"/>
          <w:szCs w:val="22"/>
          <w:lang w:val="pl-PL"/>
        </w:rPr>
      </w:pPr>
    </w:p>
    <w:p w14:paraId="64B14499" w14:textId="77777777" w:rsidR="00473877" w:rsidRPr="00515AFA" w:rsidRDefault="00473877" w:rsidP="00473877">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7FA19066" w14:textId="77777777" w:rsidR="00473877" w:rsidRPr="00515AFA" w:rsidRDefault="00473877" w:rsidP="00473877">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42D8BB1" w14:textId="77777777" w:rsidR="00473877" w:rsidRPr="00515AFA" w:rsidRDefault="00473877" w:rsidP="00473877">
      <w:pPr>
        <w:widowControl w:val="0"/>
        <w:autoSpaceDE w:val="0"/>
        <w:autoSpaceDN w:val="0"/>
        <w:jc w:val="center"/>
        <w:textAlignment w:val="baseline"/>
        <w:rPr>
          <w:b/>
          <w:bCs/>
          <w:sz w:val="22"/>
          <w:szCs w:val="22"/>
          <w:lang w:val="pl-PL"/>
        </w:rPr>
      </w:pPr>
    </w:p>
    <w:p w14:paraId="12550236" w14:textId="77777777" w:rsidR="00473877" w:rsidRPr="00515AFA" w:rsidRDefault="00473877" w:rsidP="00473877">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62427D4C" w14:textId="77777777" w:rsidR="00473877" w:rsidRPr="00515AFA" w:rsidRDefault="00473877" w:rsidP="0047387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BCDC8D8" w14:textId="77777777" w:rsidR="00473877" w:rsidRPr="00515AFA" w:rsidRDefault="00473877" w:rsidP="0047387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09EC018" w14:textId="77777777" w:rsidR="00473877" w:rsidRPr="00515AFA" w:rsidRDefault="00473877" w:rsidP="0047387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353BFFFB" w14:textId="77777777" w:rsidR="00473877" w:rsidRPr="00515AFA" w:rsidRDefault="00473877" w:rsidP="00473877">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59D820EA" w14:textId="77777777" w:rsidR="00473877" w:rsidRPr="00515AFA" w:rsidRDefault="00473877" w:rsidP="00473877">
      <w:pPr>
        <w:spacing w:after="200" w:line="276" w:lineRule="auto"/>
        <w:ind w:left="780"/>
        <w:contextualSpacing/>
        <w:textAlignment w:val="baseline"/>
        <w:rPr>
          <w:sz w:val="22"/>
          <w:szCs w:val="22"/>
          <w:lang w:val="pl-PL"/>
        </w:rPr>
      </w:pPr>
    </w:p>
    <w:p w14:paraId="53739DF4" w14:textId="77777777" w:rsidR="00473877" w:rsidRPr="00515AFA" w:rsidRDefault="00473877" w:rsidP="00473877">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57F7787" w14:textId="77777777" w:rsidR="00473877" w:rsidRPr="00515AFA" w:rsidRDefault="00473877" w:rsidP="00473877">
      <w:pPr>
        <w:widowControl w:val="0"/>
        <w:autoSpaceDE w:val="0"/>
        <w:autoSpaceDN w:val="0"/>
        <w:spacing w:before="90"/>
        <w:ind w:right="110"/>
        <w:jc w:val="both"/>
        <w:outlineLvl w:val="0"/>
        <w:rPr>
          <w:rFonts w:eastAsia="Verdana"/>
          <w:b/>
          <w:bCs/>
          <w:sz w:val="22"/>
          <w:szCs w:val="22"/>
          <w:lang w:val="pl-PL" w:eastAsia="en-US"/>
        </w:rPr>
      </w:pPr>
    </w:p>
    <w:p w14:paraId="5619405F" w14:textId="77777777" w:rsidR="00473877" w:rsidRPr="00515AFA" w:rsidRDefault="00473877" w:rsidP="00473877">
      <w:pPr>
        <w:widowControl w:val="0"/>
        <w:autoSpaceDE w:val="0"/>
        <w:autoSpaceDN w:val="0"/>
        <w:spacing w:before="90"/>
        <w:ind w:right="110"/>
        <w:jc w:val="both"/>
        <w:outlineLvl w:val="0"/>
        <w:rPr>
          <w:rFonts w:eastAsia="Verdana"/>
          <w:b/>
          <w:bCs/>
          <w:sz w:val="22"/>
          <w:szCs w:val="22"/>
          <w:lang w:val="pl-PL" w:eastAsia="en-US"/>
        </w:rPr>
      </w:pPr>
    </w:p>
    <w:p w14:paraId="21C75D8C" w14:textId="77777777" w:rsidR="00473877" w:rsidRPr="00515AFA" w:rsidRDefault="00473877" w:rsidP="00473877">
      <w:pPr>
        <w:widowControl w:val="0"/>
        <w:autoSpaceDE w:val="0"/>
        <w:autoSpaceDN w:val="0"/>
        <w:spacing w:before="90"/>
        <w:ind w:right="110"/>
        <w:jc w:val="both"/>
        <w:outlineLvl w:val="0"/>
        <w:rPr>
          <w:rFonts w:eastAsia="Verdana"/>
          <w:b/>
          <w:bCs/>
          <w:sz w:val="22"/>
          <w:szCs w:val="22"/>
          <w:lang w:val="pl-PL" w:eastAsia="en-US"/>
        </w:rPr>
      </w:pPr>
    </w:p>
    <w:p w14:paraId="785C7FF3" w14:textId="77777777" w:rsidR="00473877" w:rsidRPr="00515AFA" w:rsidRDefault="00473877" w:rsidP="00473877">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473877" w:rsidRPr="00E061BC" w14:paraId="4C63A778" w14:textId="77777777" w:rsidTr="0063211A">
        <w:tc>
          <w:tcPr>
            <w:tcW w:w="4105" w:type="dxa"/>
            <w:hideMark/>
          </w:tcPr>
          <w:p w14:paraId="0FA5810B" w14:textId="77777777" w:rsidR="00473877" w:rsidRPr="00515AFA" w:rsidRDefault="00473877" w:rsidP="0063211A">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5B544EE6" w14:textId="77777777" w:rsidR="00473877" w:rsidRPr="00515AFA" w:rsidRDefault="00473877" w:rsidP="0063211A">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61C7F3C" w14:textId="77777777" w:rsidR="00473877" w:rsidRPr="00515AFA" w:rsidRDefault="00473877" w:rsidP="00473877">
      <w:pPr>
        <w:spacing w:line="360" w:lineRule="auto"/>
        <w:jc w:val="both"/>
        <w:rPr>
          <w:rFonts w:eastAsia="Calibri"/>
          <w:color w:val="222A35"/>
          <w:sz w:val="22"/>
          <w:szCs w:val="22"/>
          <w:lang w:val="pl-PL" w:eastAsia="x-none"/>
        </w:rPr>
      </w:pPr>
    </w:p>
    <w:p w14:paraId="2E49F611" w14:textId="77777777" w:rsidR="00473877" w:rsidRPr="00B60FF6" w:rsidRDefault="00473877" w:rsidP="00473877">
      <w:pPr>
        <w:rPr>
          <w:lang w:val="pl-PL"/>
        </w:rPr>
      </w:pPr>
    </w:p>
    <w:p w14:paraId="6671B8C6" w14:textId="77777777" w:rsidR="00473877" w:rsidRPr="00751A64" w:rsidRDefault="00473877" w:rsidP="00473877">
      <w:pPr>
        <w:rPr>
          <w:lang w:val="pl-PL"/>
        </w:rPr>
      </w:pPr>
    </w:p>
    <w:p w14:paraId="33CA7286" w14:textId="77777777" w:rsidR="00473877" w:rsidRPr="004E5B98" w:rsidRDefault="00473877" w:rsidP="00473877">
      <w:pPr>
        <w:rPr>
          <w:lang w:val="pl-PL"/>
        </w:rPr>
      </w:pPr>
    </w:p>
    <w:p w14:paraId="35643F9F" w14:textId="77777777" w:rsidR="00496551" w:rsidRPr="00473877" w:rsidRDefault="00496551" w:rsidP="00473877">
      <w:pPr>
        <w:rPr>
          <w:lang w:val="pl-PL"/>
        </w:rPr>
      </w:pPr>
    </w:p>
    <w:sectPr w:rsidR="00496551" w:rsidRPr="0047387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C8CFA" w14:textId="77777777" w:rsidR="00120989" w:rsidRDefault="00120989">
      <w:r>
        <w:separator/>
      </w:r>
    </w:p>
  </w:endnote>
  <w:endnote w:type="continuationSeparator" w:id="0">
    <w:p w14:paraId="435CC5BD" w14:textId="77777777" w:rsidR="00120989" w:rsidRDefault="00120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0045" w14:textId="77777777" w:rsidR="00D173CC" w:rsidRDefault="00D173C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0D70A" w14:textId="77777777" w:rsidR="00473877" w:rsidRDefault="00473877">
    <w:pPr>
      <w:pStyle w:val="Stopka"/>
      <w:jc w:val="right"/>
    </w:pPr>
    <w:r>
      <w:fldChar w:fldCharType="begin"/>
    </w:r>
    <w:r>
      <w:instrText>PAGE   \* MERGEFORMAT</w:instrText>
    </w:r>
    <w:r>
      <w:fldChar w:fldCharType="separate"/>
    </w:r>
    <w:r>
      <w:rPr>
        <w:lang w:val="pl-PL"/>
      </w:rPr>
      <w:t>2</w:t>
    </w:r>
    <w:r>
      <w:fldChar w:fldCharType="end"/>
    </w:r>
  </w:p>
  <w:p w14:paraId="300AA18A" w14:textId="77777777" w:rsidR="00D173CC" w:rsidRDefault="00D173C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CDD4A" w14:textId="77777777" w:rsidR="00D173CC" w:rsidRDefault="00D173C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C7660" w14:textId="77777777" w:rsidR="00120989" w:rsidRDefault="00120989">
      <w:r>
        <w:separator/>
      </w:r>
    </w:p>
  </w:footnote>
  <w:footnote w:type="continuationSeparator" w:id="0">
    <w:p w14:paraId="72A24DB1" w14:textId="77777777" w:rsidR="00120989" w:rsidRDefault="00120989">
      <w:r>
        <w:continuationSeparator/>
      </w:r>
    </w:p>
  </w:footnote>
  <w:footnote w:id="1">
    <w:p w14:paraId="78985C69" w14:textId="77777777" w:rsidR="00473877" w:rsidRDefault="00473877" w:rsidP="0047387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81E3144" w14:textId="77777777" w:rsidR="00473877" w:rsidRDefault="00473877" w:rsidP="0047387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954C0C5" w14:textId="77777777" w:rsidR="00473877" w:rsidRDefault="00473877" w:rsidP="0047387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373E87C" w14:textId="77777777" w:rsidR="00473877" w:rsidRDefault="00473877" w:rsidP="0047387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0AAA93F" w14:textId="77777777" w:rsidR="00473877" w:rsidRDefault="00473877" w:rsidP="0047387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E2BCBAD" w14:textId="77777777" w:rsidR="00473877" w:rsidRDefault="00473877" w:rsidP="0047387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1317401" w14:textId="77777777" w:rsidR="00473877" w:rsidRDefault="00473877" w:rsidP="0047387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13C2122" w14:textId="77777777" w:rsidR="00473877" w:rsidRDefault="00473877" w:rsidP="00473877">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ACFD5DE" w14:textId="77777777" w:rsidR="00473877" w:rsidRDefault="00473877" w:rsidP="00473877">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24C6830" w14:textId="77777777" w:rsidR="00473877" w:rsidRDefault="00473877" w:rsidP="0047387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845B84E" w14:textId="77777777" w:rsidR="00473877" w:rsidRDefault="00473877" w:rsidP="0047387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65BC4B05" w14:textId="77777777" w:rsidR="00473877" w:rsidRDefault="00473877" w:rsidP="00473877">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396F1FC" w14:textId="77777777" w:rsidR="00473877" w:rsidRDefault="00473877" w:rsidP="0047387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0CE0AFE" w14:textId="77777777" w:rsidR="00473877" w:rsidRDefault="00473877" w:rsidP="0047387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B887FD4" w14:textId="77777777" w:rsidR="00473877" w:rsidRDefault="00473877" w:rsidP="0047387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E9C9B6B" w14:textId="77777777" w:rsidR="00473877" w:rsidRDefault="00473877" w:rsidP="0047387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9032294" w14:textId="77777777" w:rsidR="00473877" w:rsidRDefault="00473877" w:rsidP="0047387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8523EE9" w14:textId="77777777" w:rsidR="00473877" w:rsidRDefault="00473877" w:rsidP="0047387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64464DD" w14:textId="77777777" w:rsidR="00473877" w:rsidRDefault="00473877" w:rsidP="0047387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8DE1B46" w14:textId="77777777" w:rsidR="00473877" w:rsidRDefault="00473877" w:rsidP="0047387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C90D9E" w14:textId="77777777" w:rsidR="00473877" w:rsidRDefault="00473877" w:rsidP="0047387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B1C4148" w14:textId="77777777" w:rsidR="00473877" w:rsidRDefault="00473877" w:rsidP="0047387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6017406" w14:textId="77777777" w:rsidR="00473877" w:rsidRDefault="00473877" w:rsidP="0047387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0CCD03E" w14:textId="77777777" w:rsidR="00473877" w:rsidRDefault="00473877" w:rsidP="0047387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C5D87A1" w14:textId="77777777" w:rsidR="00473877" w:rsidRDefault="00473877" w:rsidP="0047387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B2912AB" w14:textId="77777777" w:rsidR="00473877" w:rsidRDefault="00473877" w:rsidP="0047387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1BDEDA2" w14:textId="77777777" w:rsidR="00473877" w:rsidRDefault="00473877" w:rsidP="0047387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E522C94" w14:textId="77777777" w:rsidR="00473877" w:rsidRDefault="00473877" w:rsidP="0047387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185039C" w14:textId="77777777" w:rsidR="00473877" w:rsidRDefault="00473877" w:rsidP="0047387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6E822FB" w14:textId="77777777" w:rsidR="00473877" w:rsidRDefault="00473877" w:rsidP="00473877">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FDE3B" w14:textId="77777777" w:rsidR="00D173CC" w:rsidRDefault="00D173C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89EA7" w14:textId="77777777" w:rsidR="00D173CC" w:rsidRDefault="00D173C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E2B66" w14:textId="77777777" w:rsidR="00D173CC" w:rsidRDefault="00D173C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33975574">
    <w:abstractNumId w:val="19"/>
  </w:num>
  <w:num w:numId="2" w16cid:durableId="114979012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6217888">
    <w:abstractNumId w:val="29"/>
  </w:num>
  <w:num w:numId="4" w16cid:durableId="522793308">
    <w:abstractNumId w:val="11"/>
  </w:num>
  <w:num w:numId="5" w16cid:durableId="1391802136">
    <w:abstractNumId w:val="30"/>
  </w:num>
  <w:num w:numId="6" w16cid:durableId="1534029430">
    <w:abstractNumId w:val="32"/>
  </w:num>
  <w:num w:numId="7" w16cid:durableId="82460826">
    <w:abstractNumId w:val="35"/>
  </w:num>
  <w:num w:numId="8" w16cid:durableId="611595590">
    <w:abstractNumId w:val="25"/>
  </w:num>
  <w:num w:numId="9" w16cid:durableId="234441264">
    <w:abstractNumId w:val="39"/>
  </w:num>
  <w:num w:numId="10" w16cid:durableId="1659990365">
    <w:abstractNumId w:val="27"/>
  </w:num>
  <w:num w:numId="11" w16cid:durableId="1486622703">
    <w:abstractNumId w:val="6"/>
  </w:num>
  <w:num w:numId="12" w16cid:durableId="2083521747">
    <w:abstractNumId w:val="10"/>
  </w:num>
  <w:num w:numId="13" w16cid:durableId="1007632439">
    <w:abstractNumId w:val="14"/>
  </w:num>
  <w:num w:numId="14" w16cid:durableId="853111818">
    <w:abstractNumId w:val="40"/>
  </w:num>
  <w:num w:numId="15" w16cid:durableId="2089691305">
    <w:abstractNumId w:val="13"/>
  </w:num>
  <w:num w:numId="16" w16cid:durableId="298385886">
    <w:abstractNumId w:val="9"/>
  </w:num>
  <w:num w:numId="17" w16cid:durableId="1607807700">
    <w:abstractNumId w:val="37"/>
  </w:num>
  <w:num w:numId="18" w16cid:durableId="586154918">
    <w:abstractNumId w:val="28"/>
  </w:num>
  <w:num w:numId="19" w16cid:durableId="965891547">
    <w:abstractNumId w:val="23"/>
  </w:num>
  <w:num w:numId="20" w16cid:durableId="1972944">
    <w:abstractNumId w:val="26"/>
  </w:num>
  <w:num w:numId="21" w16cid:durableId="1483619951">
    <w:abstractNumId w:val="20"/>
  </w:num>
  <w:num w:numId="22" w16cid:durableId="2049647685">
    <w:abstractNumId w:val="0"/>
  </w:num>
  <w:num w:numId="23" w16cid:durableId="630482306">
    <w:abstractNumId w:val="38"/>
  </w:num>
  <w:num w:numId="24" w16cid:durableId="1826974928">
    <w:abstractNumId w:val="18"/>
  </w:num>
  <w:num w:numId="25" w16cid:durableId="972368040">
    <w:abstractNumId w:val="3"/>
  </w:num>
  <w:num w:numId="26" w16cid:durableId="2115585964">
    <w:abstractNumId w:val="31"/>
  </w:num>
  <w:num w:numId="27" w16cid:durableId="12195887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17930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271549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170747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665774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316267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9874849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914997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110307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765305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2471608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203854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496766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318838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885279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09783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6053817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077498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534374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531648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01391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224162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0989"/>
    <w:rsid w:val="000033EA"/>
    <w:rsid w:val="0002467C"/>
    <w:rsid w:val="00040A7A"/>
    <w:rsid w:val="0007315E"/>
    <w:rsid w:val="000936CA"/>
    <w:rsid w:val="00097182"/>
    <w:rsid w:val="000B1A00"/>
    <w:rsid w:val="000C0F66"/>
    <w:rsid w:val="00120989"/>
    <w:rsid w:val="001764D4"/>
    <w:rsid w:val="001F341B"/>
    <w:rsid w:val="002430FD"/>
    <w:rsid w:val="00267340"/>
    <w:rsid w:val="00275C59"/>
    <w:rsid w:val="00337165"/>
    <w:rsid w:val="003974EB"/>
    <w:rsid w:val="003C6167"/>
    <w:rsid w:val="003F1749"/>
    <w:rsid w:val="00473877"/>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173CC"/>
    <w:rsid w:val="00D432AD"/>
    <w:rsid w:val="00D46DCD"/>
    <w:rsid w:val="00D70657"/>
    <w:rsid w:val="00D90ED3"/>
    <w:rsid w:val="00D9696A"/>
    <w:rsid w:val="00D97E9A"/>
    <w:rsid w:val="00DD0EDB"/>
    <w:rsid w:val="00DE2464"/>
    <w:rsid w:val="00E061BC"/>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64E8EC"/>
  <w15:chartTrackingRefBased/>
  <w15:docId w15:val="{28294EAB-94FB-4A80-A9C2-3703B34BC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7387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47387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9</Pages>
  <Words>3397</Words>
  <Characters>22710</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26055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2024-01-16T13:29:00Z</cp:lastPrinted>
  <dcterms:created xsi:type="dcterms:W3CDTF">2024-01-16T13:27:00Z</dcterms:created>
  <dcterms:modified xsi:type="dcterms:W3CDTF">2024-01-16T13:44:00Z</dcterms:modified>
</cp:coreProperties>
</file>