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61E2" w14:textId="77777777" w:rsidR="00B048DA" w:rsidRPr="005C2B87" w:rsidRDefault="00373DC2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C2B87">
        <w:rPr>
          <w:rFonts w:ascii="Arial Narrow" w:hAnsi="Arial Narrow" w:cs="Arial"/>
          <w:sz w:val="22"/>
          <w:szCs w:val="22"/>
        </w:rPr>
        <w:t>Bydgoszcz</w:t>
      </w:r>
      <w:r w:rsidR="00B048DA" w:rsidRPr="005C2B87">
        <w:rPr>
          <w:rFonts w:ascii="Arial Narrow" w:hAnsi="Arial Narrow" w:cs="Arial"/>
          <w:sz w:val="22"/>
          <w:szCs w:val="22"/>
        </w:rPr>
        <w:t xml:space="preserve"> dnia: </w:t>
      </w:r>
      <w:r w:rsidRPr="005C2B87">
        <w:rPr>
          <w:rFonts w:ascii="Arial Narrow" w:hAnsi="Arial Narrow" w:cs="Arial"/>
          <w:sz w:val="22"/>
          <w:szCs w:val="22"/>
        </w:rPr>
        <w:t>2024-01-17</w:t>
      </w:r>
    </w:p>
    <w:p w14:paraId="7FEDDA90" w14:textId="77777777" w:rsidR="00B048DA" w:rsidRPr="005C2B87" w:rsidRDefault="00373DC2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C2B8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2E6C0BE" w14:textId="77777777" w:rsidR="00B048DA" w:rsidRPr="005C2B87" w:rsidRDefault="00373DC2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C2B87">
        <w:rPr>
          <w:rFonts w:ascii="Arial Narrow" w:hAnsi="Arial Narrow" w:cs="Arial"/>
          <w:sz w:val="22"/>
          <w:szCs w:val="22"/>
        </w:rPr>
        <w:t>Powstańców Warszawy</w:t>
      </w:r>
      <w:r w:rsidR="00B048DA" w:rsidRPr="005C2B87">
        <w:rPr>
          <w:rFonts w:ascii="Arial Narrow" w:hAnsi="Arial Narrow" w:cs="Arial"/>
          <w:sz w:val="22"/>
          <w:szCs w:val="22"/>
        </w:rPr>
        <w:t xml:space="preserve"> </w:t>
      </w:r>
      <w:r w:rsidRPr="005C2B87">
        <w:rPr>
          <w:rFonts w:ascii="Arial Narrow" w:hAnsi="Arial Narrow" w:cs="Arial"/>
          <w:sz w:val="22"/>
          <w:szCs w:val="22"/>
        </w:rPr>
        <w:t>5</w:t>
      </w:r>
    </w:p>
    <w:p w14:paraId="497D31BC" w14:textId="77777777" w:rsidR="00B048DA" w:rsidRPr="005C2B87" w:rsidRDefault="00373DC2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5C2B87">
        <w:rPr>
          <w:rFonts w:ascii="Arial Narrow" w:hAnsi="Arial Narrow" w:cs="Arial"/>
          <w:sz w:val="22"/>
          <w:szCs w:val="22"/>
        </w:rPr>
        <w:t>85-681</w:t>
      </w:r>
      <w:r w:rsidR="00B048DA" w:rsidRPr="005C2B87">
        <w:rPr>
          <w:rFonts w:ascii="Arial Narrow" w:hAnsi="Arial Narrow" w:cs="Arial"/>
          <w:sz w:val="22"/>
          <w:szCs w:val="22"/>
        </w:rPr>
        <w:t xml:space="preserve"> </w:t>
      </w:r>
      <w:r w:rsidRPr="005C2B87">
        <w:rPr>
          <w:rFonts w:ascii="Arial Narrow" w:hAnsi="Arial Narrow" w:cs="Arial"/>
          <w:sz w:val="22"/>
          <w:szCs w:val="22"/>
        </w:rPr>
        <w:t>Bydgoszcz</w:t>
      </w:r>
    </w:p>
    <w:p w14:paraId="62E9C4AC" w14:textId="77777777" w:rsidR="00B048DA" w:rsidRPr="005C2B87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5C2B8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D2AF059" w14:textId="77777777" w:rsidR="00B048DA" w:rsidRPr="005C2B87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5C2B8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3535575" w14:textId="77777777" w:rsidR="00B048DA" w:rsidRPr="005C2B8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5C2B87" w14:paraId="7693AF76" w14:textId="77777777" w:rsidTr="00B048DA">
        <w:tc>
          <w:tcPr>
            <w:tcW w:w="9498" w:type="dxa"/>
            <w:shd w:val="clear" w:color="auto" w:fill="F2F2F2"/>
            <w:hideMark/>
          </w:tcPr>
          <w:p w14:paraId="1F023C27" w14:textId="202349F6" w:rsidR="00B048DA" w:rsidRPr="005C2B87" w:rsidRDefault="00BF65B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3CA650F" w14:textId="07BBCBDF" w:rsidR="00B048DA" w:rsidRPr="005C2B8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C2B8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5C2B8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Zadanie 3</w:t>
            </w:r>
          </w:p>
        </w:tc>
      </w:tr>
    </w:tbl>
    <w:p w14:paraId="1ABF38DB" w14:textId="77777777" w:rsidR="00B048DA" w:rsidRPr="005C2B8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4F4EE1E" w14:textId="77777777" w:rsidR="00B048DA" w:rsidRPr="005C2B8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2B8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2B8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2B8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5C2B87" w14:paraId="36070302" w14:textId="77777777" w:rsidTr="00B048DA">
        <w:tc>
          <w:tcPr>
            <w:tcW w:w="2269" w:type="dxa"/>
            <w:shd w:val="clear" w:color="auto" w:fill="auto"/>
          </w:tcPr>
          <w:p w14:paraId="335FD675" w14:textId="77777777" w:rsidR="00B048DA" w:rsidRPr="005C2B8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EB30D02" w14:textId="77777777" w:rsidR="00B048DA" w:rsidRPr="00BF65BD" w:rsidRDefault="00373DC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65BD">
              <w:rPr>
                <w:rFonts w:ascii="Arial Narrow" w:hAnsi="Arial Narrow" w:cs="Arial"/>
                <w:b/>
                <w:sz w:val="22"/>
                <w:szCs w:val="22"/>
              </w:rPr>
              <w:t>Dostawy sukcesywne środków dezynfekcyjnych</w:t>
            </w:r>
          </w:p>
        </w:tc>
      </w:tr>
      <w:tr w:rsidR="00373DC2" w:rsidRPr="005C2B87" w14:paraId="6B7C1157" w14:textId="77777777" w:rsidTr="00F85182">
        <w:tc>
          <w:tcPr>
            <w:tcW w:w="2269" w:type="dxa"/>
            <w:shd w:val="clear" w:color="auto" w:fill="auto"/>
          </w:tcPr>
          <w:p w14:paraId="460B322D" w14:textId="77777777" w:rsidR="00373DC2" w:rsidRPr="005C2B87" w:rsidRDefault="00373DC2" w:rsidP="00F851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690C902" w14:textId="77777777" w:rsidR="00373DC2" w:rsidRPr="00BF65BD" w:rsidRDefault="00373DC2" w:rsidP="00F851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65BD">
              <w:rPr>
                <w:rFonts w:ascii="Arial Narrow" w:hAnsi="Arial Narrow" w:cs="Arial"/>
                <w:b/>
                <w:sz w:val="22"/>
                <w:szCs w:val="22"/>
              </w:rPr>
              <w:t>106/2023</w:t>
            </w:r>
          </w:p>
        </w:tc>
      </w:tr>
    </w:tbl>
    <w:p w14:paraId="11B2189D" w14:textId="77777777" w:rsidR="00B048DA" w:rsidRPr="005C2B8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86708FC" w14:textId="77777777" w:rsidR="008642B3" w:rsidRPr="005C2B8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2B87">
        <w:rPr>
          <w:rFonts w:ascii="Arial Narrow" w:hAnsi="Arial Narrow" w:cs="Arial"/>
          <w:sz w:val="22"/>
          <w:szCs w:val="22"/>
        </w:rPr>
        <w:t xml:space="preserve">Zamawiający, </w:t>
      </w:r>
      <w:r w:rsidR="00373DC2" w:rsidRPr="005C2B87">
        <w:rPr>
          <w:rFonts w:ascii="Arial Narrow" w:hAnsi="Arial Narrow" w:cs="Arial"/>
          <w:b/>
          <w:sz w:val="22"/>
          <w:szCs w:val="22"/>
        </w:rPr>
        <w:t>10WSzKzP SPZOZ</w:t>
      </w:r>
      <w:r w:rsidRPr="005C2B8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5C2B8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5C2B8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5C2B8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73DC2" w:rsidRPr="005C2B87">
        <w:rPr>
          <w:rFonts w:ascii="Arial Narrow" w:hAnsi="Arial Narrow" w:cs="Arial"/>
          <w:sz w:val="22"/>
          <w:szCs w:val="22"/>
        </w:rPr>
        <w:t>(</w:t>
      </w:r>
      <w:proofErr w:type="spellStart"/>
      <w:r w:rsidR="00373DC2" w:rsidRPr="005C2B87">
        <w:rPr>
          <w:rFonts w:ascii="Arial Narrow" w:hAnsi="Arial Narrow" w:cs="Arial"/>
          <w:sz w:val="22"/>
          <w:szCs w:val="22"/>
        </w:rPr>
        <w:t>t.j</w:t>
      </w:r>
      <w:proofErr w:type="spellEnd"/>
      <w:r w:rsidR="00373DC2" w:rsidRPr="005C2B87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5C2B8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5C2B87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5C2B87">
        <w:rPr>
          <w:rFonts w:ascii="Arial Narrow" w:hAnsi="Arial Narrow" w:cs="Arial"/>
          <w:sz w:val="22"/>
          <w:szCs w:val="22"/>
        </w:rPr>
        <w:t>”</w:t>
      </w:r>
      <w:r w:rsidR="00D26ED6" w:rsidRPr="005C2B87">
        <w:rPr>
          <w:rFonts w:ascii="Arial Narrow" w:hAnsi="Arial Narrow" w:cs="Arial"/>
          <w:sz w:val="22"/>
          <w:szCs w:val="22"/>
        </w:rPr>
        <w:t xml:space="preserve">, </w:t>
      </w:r>
      <w:r w:rsidR="00C65E53" w:rsidRPr="005C2B87">
        <w:rPr>
          <w:rFonts w:ascii="Arial Narrow" w:hAnsi="Arial Narrow" w:cs="Arial"/>
          <w:sz w:val="22"/>
          <w:szCs w:val="22"/>
        </w:rPr>
        <w:t>informuje</w:t>
      </w:r>
      <w:r w:rsidR="00D26ED6" w:rsidRPr="005C2B8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5C2B87">
        <w:rPr>
          <w:rFonts w:ascii="Arial Narrow" w:hAnsi="Arial Narrow" w:cs="Arial"/>
          <w:sz w:val="22"/>
          <w:szCs w:val="22"/>
        </w:rPr>
        <w:t>najkorzystniejsz</w:t>
      </w:r>
      <w:r w:rsidR="00D26ED6" w:rsidRPr="005C2B8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5C2B87">
        <w:rPr>
          <w:rFonts w:ascii="Arial Narrow" w:hAnsi="Arial Narrow" w:cs="Arial"/>
          <w:sz w:val="22"/>
          <w:szCs w:val="22"/>
        </w:rPr>
        <w:t>ofer</w:t>
      </w:r>
      <w:r w:rsidR="00D26ED6" w:rsidRPr="005C2B87">
        <w:rPr>
          <w:rFonts w:ascii="Arial Narrow" w:hAnsi="Arial Narrow" w:cs="Arial"/>
          <w:sz w:val="22"/>
          <w:szCs w:val="22"/>
        </w:rPr>
        <w:t>t</w:t>
      </w:r>
      <w:r w:rsidR="009F0E5C" w:rsidRPr="005C2B87">
        <w:rPr>
          <w:rFonts w:ascii="Arial Narrow" w:hAnsi="Arial Narrow" w:cs="Arial"/>
          <w:sz w:val="22"/>
          <w:szCs w:val="22"/>
        </w:rPr>
        <w:t>a</w:t>
      </w:r>
      <w:r w:rsidRPr="005C2B8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5C2B8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73DC2" w:rsidRPr="005C2B87" w14:paraId="1B0EE5BE" w14:textId="77777777" w:rsidTr="00F85182">
        <w:trPr>
          <w:cantSplit/>
        </w:trPr>
        <w:tc>
          <w:tcPr>
            <w:tcW w:w="9498" w:type="dxa"/>
          </w:tcPr>
          <w:p w14:paraId="23D0B677" w14:textId="77777777" w:rsidR="00373DC2" w:rsidRPr="005C2B87" w:rsidRDefault="00373DC2" w:rsidP="00F8518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5C2B8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5C2B8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5C2B87">
              <w:rPr>
                <w:rFonts w:ascii="Arial Narrow" w:hAnsi="Arial Narrow" w:cs="Arial"/>
                <w:color w:val="000000"/>
                <w:sz w:val="22"/>
                <w:szCs w:val="22"/>
              </w:rPr>
              <w:t>Środek do mycia i odkażania rąk</w:t>
            </w:r>
          </w:p>
          <w:p w14:paraId="18F4C415" w14:textId="77777777" w:rsidR="00373DC2" w:rsidRPr="005C2B87" w:rsidRDefault="00373DC2" w:rsidP="00F8518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C2B87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5C2B8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1130CBC" w14:textId="77777777" w:rsidR="00373DC2" w:rsidRPr="005C2B87" w:rsidRDefault="00373DC2" w:rsidP="00F8518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</w:t>
            </w:r>
            <w:proofErr w:type="spellStart"/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 xml:space="preserve"> 21 /B9 </w:t>
            </w:r>
          </w:p>
          <w:p w14:paraId="52DC3720" w14:textId="77777777" w:rsidR="00373DC2" w:rsidRPr="005C2B87" w:rsidRDefault="00373DC2" w:rsidP="00F8518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>15-528 Sowlany</w:t>
            </w:r>
          </w:p>
          <w:p w14:paraId="653BB49E" w14:textId="77777777" w:rsidR="00373DC2" w:rsidRPr="005C2B87" w:rsidRDefault="00373DC2" w:rsidP="00F8518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5C2B87">
              <w:rPr>
                <w:rFonts w:ascii="Arial Narrow" w:hAnsi="Arial Narrow" w:cs="Arial"/>
                <w:b/>
                <w:sz w:val="22"/>
                <w:szCs w:val="22"/>
              </w:rPr>
              <w:t xml:space="preserve"> 115 353.60 zł brutto</w:t>
            </w:r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8D0F94" w14:textId="77777777" w:rsidR="00373DC2" w:rsidRPr="005C2B87" w:rsidRDefault="00373DC2" w:rsidP="00F8518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5C2B8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49B761C" w14:textId="590E4A57" w:rsidR="00373DC2" w:rsidRPr="005C2B87" w:rsidRDefault="00A727C1" w:rsidP="00F8518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A727C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</w:tbl>
    <w:p w14:paraId="25906E23" w14:textId="77777777" w:rsidR="00992FF5" w:rsidRPr="005C2B8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C2B87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5C2B87" w14:paraId="7E5A89B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DDEC76" w14:textId="77777777" w:rsidR="00992FF5" w:rsidRPr="005C2B8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C54A1A" w14:textId="77777777" w:rsidR="00992FF5" w:rsidRPr="005C2B8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89C1D" w14:textId="77777777" w:rsidR="00992FF5" w:rsidRPr="005C2B8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49E81E" w14:textId="77777777" w:rsidR="00992FF5" w:rsidRPr="005C2B8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C2B8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73DC2" w:rsidRPr="005C2B87" w14:paraId="7647459B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7389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3A23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2955C15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Sowlany, </w:t>
            </w:r>
            <w:proofErr w:type="spellStart"/>
            <w:r w:rsidRPr="005C2B87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21/B9</w:t>
            </w:r>
          </w:p>
          <w:p w14:paraId="26FA65C6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15-528 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F3618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1668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3DC2" w:rsidRPr="005C2B87" w14:paraId="4C6D8783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437F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2019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60144B6D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Wysockiego 6c</w:t>
            </w:r>
          </w:p>
          <w:p w14:paraId="059E8777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lastRenderedPageBreak/>
              <w:t>03-371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A52A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lastRenderedPageBreak/>
              <w:t>1 - Cena - 93.21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1A4B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93,21</w:t>
            </w:r>
          </w:p>
        </w:tc>
      </w:tr>
      <w:tr w:rsidR="00373DC2" w:rsidRPr="005C2B87" w14:paraId="54F106D3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8562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BD71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MEDISEPT SP. Z O.O.</w:t>
            </w:r>
          </w:p>
          <w:p w14:paraId="274984C6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Ludwika </w:t>
            </w:r>
            <w:proofErr w:type="spellStart"/>
            <w:r w:rsidRPr="005C2B87">
              <w:rPr>
                <w:rFonts w:ascii="Arial Narrow" w:hAnsi="Arial Narrow" w:cs="Arial"/>
                <w:sz w:val="20"/>
                <w:szCs w:val="20"/>
              </w:rPr>
              <w:t>Spiessa</w:t>
            </w:r>
            <w:proofErr w:type="spellEnd"/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4</w:t>
            </w:r>
          </w:p>
          <w:p w14:paraId="4A7768E9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20-270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08956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1 - Cena - 77.72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8826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77,72</w:t>
            </w:r>
          </w:p>
        </w:tc>
      </w:tr>
      <w:tr w:rsidR="00373DC2" w:rsidRPr="005C2B87" w14:paraId="7C110141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FB182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98E6F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168A19BC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AL. JEROZOLIMSKIE 132</w:t>
            </w:r>
          </w:p>
          <w:p w14:paraId="4B09F9DE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98CE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1 - Cena - 63.85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0AE6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63,85</w:t>
            </w:r>
          </w:p>
        </w:tc>
      </w:tr>
      <w:tr w:rsidR="00373DC2" w:rsidRPr="005C2B87" w14:paraId="28AA8960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0370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BE07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3B10B9F5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Niedźwiedzia 60</w:t>
            </w:r>
          </w:p>
          <w:p w14:paraId="0BBAB450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15-531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41F68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1 - Cena - 56.89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910D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56,89</w:t>
            </w:r>
          </w:p>
        </w:tc>
      </w:tr>
      <w:tr w:rsidR="00373DC2" w:rsidRPr="005C2B87" w14:paraId="77849D4D" w14:textId="77777777" w:rsidTr="00F851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DFD9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3 - Środek do mycia i odkażania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559D" w14:textId="77777777" w:rsidR="00373DC2" w:rsidRPr="005C2B87" w:rsidRDefault="00373DC2" w:rsidP="00F8518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b/>
                <w:bCs/>
                <w:sz w:val="20"/>
                <w:szCs w:val="20"/>
              </w:rPr>
              <w:t>HENRY KRUSE SP. Z O.O.</w:t>
            </w:r>
          </w:p>
          <w:p w14:paraId="569D09FA" w14:textId="77777777" w:rsidR="00373DC2" w:rsidRPr="005C2B87" w:rsidRDefault="00373DC2" w:rsidP="00F8518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KOLEJOWA 3</w:t>
            </w:r>
          </w:p>
          <w:p w14:paraId="6194A086" w14:textId="77777777" w:rsidR="00373DC2" w:rsidRPr="005C2B87" w:rsidRDefault="00373DC2" w:rsidP="00F8518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F1351" w14:textId="77777777" w:rsidR="00373DC2" w:rsidRPr="005C2B87" w:rsidRDefault="00373DC2" w:rsidP="00F8518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>1 - Cena - 46.72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CDB7" w14:textId="77777777" w:rsidR="00373DC2" w:rsidRPr="005C2B87" w:rsidRDefault="00373DC2" w:rsidP="00F8518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C2B87">
              <w:rPr>
                <w:rFonts w:ascii="Arial Narrow" w:hAnsi="Arial Narrow" w:cs="Arial"/>
                <w:sz w:val="20"/>
                <w:szCs w:val="20"/>
              </w:rPr>
              <w:t xml:space="preserve">  46,72</w:t>
            </w:r>
          </w:p>
        </w:tc>
      </w:tr>
    </w:tbl>
    <w:p w14:paraId="67202C01" w14:textId="77777777" w:rsidR="00B464D3" w:rsidRDefault="00B464D3" w:rsidP="00BF65BD">
      <w:pPr>
        <w:spacing w:before="720"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C2B87">
        <w:rPr>
          <w:rFonts w:ascii="Arial Narrow" w:hAnsi="Arial Narrow" w:cs="Arial"/>
          <w:i/>
          <w:sz w:val="22"/>
          <w:szCs w:val="22"/>
        </w:rPr>
        <w:t>Zamawiający</w:t>
      </w:r>
    </w:p>
    <w:p w14:paraId="251965EC" w14:textId="77777777" w:rsidR="00BF65BD" w:rsidRDefault="00BF65B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130A47B" w14:textId="77777777" w:rsidR="00BF65BD" w:rsidRDefault="00BF65B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E9CEF9A" w14:textId="77777777" w:rsidR="00BF65BD" w:rsidRDefault="00BF65B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5AF6588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74AD98FF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40B2697F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0A64E667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63A2258A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0059DCF6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1A8DD060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387E1D79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27B7BC4F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34D53C7D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51829023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76D541B3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1E04A7ED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402A1766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3E7A8BDD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09599914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667AAE02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3E642C31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3542C57E" w14:textId="77777777" w:rsidR="00BF65BD" w:rsidRDefault="00BF65BD" w:rsidP="00BF65BD">
      <w:pPr>
        <w:rPr>
          <w:rFonts w:ascii="Arial Narrow" w:hAnsi="Arial Narrow"/>
          <w:i/>
          <w:iCs/>
          <w:sz w:val="18"/>
          <w:szCs w:val="20"/>
        </w:rPr>
      </w:pPr>
    </w:p>
    <w:p w14:paraId="4AAF4BE7" w14:textId="24002972" w:rsidR="00BF65BD" w:rsidRPr="00681E50" w:rsidRDefault="00BF65BD" w:rsidP="00BF65B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41FFC3DF" w14:textId="77777777" w:rsidR="00BF65BD" w:rsidRPr="00681E50" w:rsidRDefault="00BF65BD" w:rsidP="00BF65B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C0A0B85" w14:textId="77777777" w:rsidR="00BF65BD" w:rsidRPr="00681E50" w:rsidRDefault="00BF65BD" w:rsidP="00BF65B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25DA400B" w14:textId="2B903FE6" w:rsidR="00BF65BD" w:rsidRPr="00BF65BD" w:rsidRDefault="00BF65BD" w:rsidP="00BF65BD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18.01.2024 r.</w:t>
      </w:r>
    </w:p>
    <w:bookmarkEnd w:id="0"/>
    <w:sectPr w:rsidR="00BF65BD" w:rsidRPr="00BF65BD" w:rsidSect="00117A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8EE24" w14:textId="77777777" w:rsidR="00117A0E" w:rsidRDefault="00117A0E">
      <w:r>
        <w:separator/>
      </w:r>
    </w:p>
  </w:endnote>
  <w:endnote w:type="continuationSeparator" w:id="0">
    <w:p w14:paraId="13530D94" w14:textId="77777777" w:rsidR="00117A0E" w:rsidRDefault="00117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C942" w14:textId="77777777" w:rsidR="00373DC2" w:rsidRDefault="00373D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5E51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CE2D25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4AB316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1169" w14:textId="77777777" w:rsidR="00373DC2" w:rsidRDefault="00373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3CD7" w14:textId="77777777" w:rsidR="00117A0E" w:rsidRDefault="00117A0E">
      <w:r>
        <w:separator/>
      </w:r>
    </w:p>
  </w:footnote>
  <w:footnote w:type="continuationSeparator" w:id="0">
    <w:p w14:paraId="0EBE9243" w14:textId="77777777" w:rsidR="00117A0E" w:rsidRDefault="00117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D0702" w14:textId="77777777" w:rsidR="00373DC2" w:rsidRDefault="00373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C7C1E" w14:textId="77777777" w:rsidR="00373DC2" w:rsidRDefault="00373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ED30" w14:textId="77777777" w:rsidR="00373DC2" w:rsidRDefault="00373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A0E"/>
    <w:rsid w:val="00022322"/>
    <w:rsid w:val="00042497"/>
    <w:rsid w:val="000C1E6F"/>
    <w:rsid w:val="000E4E56"/>
    <w:rsid w:val="00117A0E"/>
    <w:rsid w:val="001A1468"/>
    <w:rsid w:val="001B7815"/>
    <w:rsid w:val="001D1EEC"/>
    <w:rsid w:val="00211A34"/>
    <w:rsid w:val="002B1E4F"/>
    <w:rsid w:val="002B6761"/>
    <w:rsid w:val="003445A0"/>
    <w:rsid w:val="00373DC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2B8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727C1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65BD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2491E"/>
  <w15:chartTrackingRefBased/>
  <w15:docId w15:val="{DB32A7C2-9EF1-4070-8D7C-788D5A42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332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2024-01-18T09:08:00Z</cp:lastPrinted>
  <dcterms:created xsi:type="dcterms:W3CDTF">2024-01-18T09:10:00Z</dcterms:created>
  <dcterms:modified xsi:type="dcterms:W3CDTF">2024-01-18T09:10:00Z</dcterms:modified>
</cp:coreProperties>
</file>