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6D213991" w:rsidR="00494506" w:rsidRDefault="008D2AB8" w:rsidP="00075554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075554" w:rsidRPr="00075554">
        <w:rPr>
          <w:b/>
          <w:bCs/>
          <w:sz w:val="20"/>
          <w:szCs w:val="20"/>
        </w:rPr>
        <w:t xml:space="preserve">usługa mycia okien trudnodostępnych na terenie kampusu AGH  - </w:t>
      </w:r>
      <w:r w:rsidR="009E17A7" w:rsidRPr="009E17A7">
        <w:rPr>
          <w:b/>
          <w:bCs/>
          <w:sz w:val="20"/>
          <w:szCs w:val="20"/>
        </w:rPr>
        <w:t>DE-dzp.272-27/24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15DC6EC6" w:rsidR="004D3849" w:rsidRPr="00C51D9B" w:rsidRDefault="004D3849" w:rsidP="00C51D9B">
      <w:pPr>
        <w:jc w:val="center"/>
        <w:rPr>
          <w:b/>
        </w:rPr>
      </w:pP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418"/>
        <w:gridCol w:w="1984"/>
        <w:gridCol w:w="1276"/>
        <w:gridCol w:w="1559"/>
      </w:tblGrid>
      <w:tr w:rsidR="00DE538A" w:rsidRPr="009150D5" w14:paraId="2117248D" w14:textId="77777777" w:rsidTr="00B531F5">
        <w:tc>
          <w:tcPr>
            <w:tcW w:w="1413" w:type="dxa"/>
          </w:tcPr>
          <w:p w14:paraId="1002626F" w14:textId="433C20B2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Stawka za 1m</w:t>
            </w:r>
            <w:r w:rsidRPr="009150D5">
              <w:rPr>
                <w:sz w:val="18"/>
                <w:szCs w:val="18"/>
                <w:vertAlign w:val="superscript"/>
              </w:rPr>
              <w:t>2</w:t>
            </w:r>
            <w:r w:rsidRPr="009150D5">
              <w:rPr>
                <w:sz w:val="18"/>
                <w:szCs w:val="18"/>
              </w:rPr>
              <w:t xml:space="preserve"> wyczyszczonej powierzchni netto</w:t>
            </w:r>
          </w:p>
        </w:tc>
        <w:tc>
          <w:tcPr>
            <w:tcW w:w="1417" w:type="dxa"/>
          </w:tcPr>
          <w:p w14:paraId="4686F3FF" w14:textId="35B01A12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Łączna ilość m</w:t>
            </w:r>
            <w:r w:rsidRPr="009150D5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</w:tcPr>
          <w:p w14:paraId="4C634147" w14:textId="7A36F18E" w:rsidR="00DE538A" w:rsidRPr="009150D5" w:rsidRDefault="009E17A7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 cykli</w:t>
            </w:r>
            <w:r w:rsidR="00B531F5" w:rsidRPr="009150D5">
              <w:rPr>
                <w:sz w:val="18"/>
                <w:szCs w:val="18"/>
              </w:rPr>
              <w:t xml:space="preserve"> mycia okien w trakcie trwania umowy</w:t>
            </w:r>
          </w:p>
        </w:tc>
        <w:tc>
          <w:tcPr>
            <w:tcW w:w="1984" w:type="dxa"/>
          </w:tcPr>
          <w:p w14:paraId="30DC384D" w14:textId="5CDAAE72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Wartość netto w PLN</w:t>
            </w:r>
          </w:p>
          <w:p w14:paraId="424B55E7" w14:textId="36CF47D3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(kol. 1 x kol. 2</w:t>
            </w:r>
            <w:r w:rsidR="00B531F5" w:rsidRPr="009150D5">
              <w:rPr>
                <w:sz w:val="18"/>
                <w:szCs w:val="18"/>
              </w:rPr>
              <w:t xml:space="preserve"> x kol. 3</w:t>
            </w:r>
            <w:r w:rsidRPr="009150D5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14:paraId="5F2B57B5" w14:textId="0EB4C38A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VAT</w:t>
            </w:r>
          </w:p>
        </w:tc>
        <w:tc>
          <w:tcPr>
            <w:tcW w:w="1559" w:type="dxa"/>
          </w:tcPr>
          <w:p w14:paraId="11D9D3D1" w14:textId="77777777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Wartość brutto w PLN</w:t>
            </w:r>
          </w:p>
          <w:p w14:paraId="1CD09DF6" w14:textId="283D51E9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 xml:space="preserve">(kol. </w:t>
            </w:r>
            <w:r w:rsidR="00B531F5" w:rsidRPr="009150D5">
              <w:rPr>
                <w:sz w:val="18"/>
                <w:szCs w:val="18"/>
              </w:rPr>
              <w:t>4</w:t>
            </w:r>
            <w:r w:rsidRPr="009150D5">
              <w:rPr>
                <w:sz w:val="18"/>
                <w:szCs w:val="18"/>
              </w:rPr>
              <w:t xml:space="preserve"> x kol. </w:t>
            </w:r>
            <w:r w:rsidR="00B531F5" w:rsidRPr="009150D5">
              <w:rPr>
                <w:sz w:val="18"/>
                <w:szCs w:val="18"/>
              </w:rPr>
              <w:t>5</w:t>
            </w:r>
            <w:r w:rsidRPr="009150D5">
              <w:rPr>
                <w:sz w:val="18"/>
                <w:szCs w:val="18"/>
              </w:rPr>
              <w:t>)</w:t>
            </w:r>
          </w:p>
        </w:tc>
      </w:tr>
      <w:tr w:rsidR="00DE538A" w:rsidRPr="009150D5" w14:paraId="4A584A86" w14:textId="77777777" w:rsidTr="00B531F5">
        <w:tc>
          <w:tcPr>
            <w:tcW w:w="1413" w:type="dxa"/>
          </w:tcPr>
          <w:p w14:paraId="0FE20BEB" w14:textId="102B66A6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6DEFEFEA" w14:textId="6C0DB6FC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2D8B7D05" w14:textId="0F37064B" w:rsidR="00DE538A" w:rsidRPr="009150D5" w:rsidRDefault="00B531F5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14:paraId="28D3D108" w14:textId="0B9836D5" w:rsidR="00DE538A" w:rsidRPr="009150D5" w:rsidRDefault="00B531F5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14:paraId="6106DE78" w14:textId="5DCFF3E2" w:rsidR="00DE538A" w:rsidRPr="009150D5" w:rsidRDefault="00B531F5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5F919522" w14:textId="6AEB3C93" w:rsidR="00DE538A" w:rsidRPr="009150D5" w:rsidRDefault="00B531F5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6</w:t>
            </w:r>
          </w:p>
        </w:tc>
      </w:tr>
      <w:tr w:rsidR="00DE538A" w:rsidRPr="009150D5" w14:paraId="5912B028" w14:textId="77777777" w:rsidTr="00B531F5">
        <w:tc>
          <w:tcPr>
            <w:tcW w:w="1413" w:type="dxa"/>
          </w:tcPr>
          <w:p w14:paraId="2AC28F74" w14:textId="77777777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2453058" w14:textId="77777777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7983DC5E" w14:textId="3511C69C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 xml:space="preserve">    24 748 m</w:t>
            </w:r>
            <w:r w:rsidRPr="009150D5">
              <w:rPr>
                <w:sz w:val="22"/>
                <w:szCs w:val="22"/>
                <w:vertAlign w:val="superscript"/>
              </w:rPr>
              <w:t>2</w:t>
            </w:r>
          </w:p>
          <w:p w14:paraId="05062624" w14:textId="335C5DB6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3D45C3F1" w14:textId="77777777" w:rsidR="00B531F5" w:rsidRPr="009150D5" w:rsidRDefault="00B531F5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26DC355D" w14:textId="0B89B733" w:rsidR="00DE538A" w:rsidRPr="009150D5" w:rsidRDefault="00B531F5" w:rsidP="00B531F5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</w:tcPr>
          <w:p w14:paraId="57F1F41D" w14:textId="7D14ED30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242F081" w14:textId="77777777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</w:p>
          <w:p w14:paraId="782EEFD9" w14:textId="3A156157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BB44694" w14:textId="77777777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DE538A" w:rsidRPr="009150D5" w14:paraId="60C6FD02" w14:textId="77777777" w:rsidTr="00B531F5">
        <w:tc>
          <w:tcPr>
            <w:tcW w:w="9067" w:type="dxa"/>
            <w:gridSpan w:val="6"/>
          </w:tcPr>
          <w:p w14:paraId="02F938FB" w14:textId="68F7EC0D" w:rsidR="00DE538A" w:rsidRPr="009150D5" w:rsidRDefault="00DE538A" w:rsidP="006F79ED">
            <w:pPr>
              <w:pStyle w:val="Tekstpodstawowy"/>
              <w:spacing w:line="240" w:lineRule="auto"/>
              <w:jc w:val="center"/>
            </w:pPr>
            <w:r w:rsidRPr="009150D5">
              <w:rPr>
                <w:color w:val="FF0000"/>
              </w:rPr>
              <w:t>Zakres opcjonalny</w:t>
            </w:r>
          </w:p>
        </w:tc>
      </w:tr>
      <w:tr w:rsidR="00DE538A" w:rsidRPr="009150D5" w14:paraId="68783660" w14:textId="77777777" w:rsidTr="00B531F5">
        <w:tc>
          <w:tcPr>
            <w:tcW w:w="1413" w:type="dxa"/>
          </w:tcPr>
          <w:p w14:paraId="0632ACC7" w14:textId="77777777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CB580F5" w14:textId="05FD0F0A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3 400 m</w:t>
            </w:r>
            <w:r w:rsidRPr="009150D5">
              <w:rPr>
                <w:sz w:val="22"/>
                <w:szCs w:val="22"/>
                <w:vertAlign w:val="superscript"/>
              </w:rPr>
              <w:t>2</w:t>
            </w:r>
          </w:p>
          <w:p w14:paraId="611AF28E" w14:textId="77777777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2B929DFF" w14:textId="387AD908" w:rsidR="00DE538A" w:rsidRPr="009150D5" w:rsidRDefault="00B531F5" w:rsidP="00B531F5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</w:tcPr>
          <w:p w14:paraId="61D82E7D" w14:textId="2D94411C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4548D3C" w14:textId="77777777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</w:p>
          <w:p w14:paraId="3D7C69BF" w14:textId="6ABB2F34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8F19349" w14:textId="77777777" w:rsidR="00DE538A" w:rsidRPr="009150D5" w:rsidRDefault="00DE538A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DE538A" w:rsidRPr="009150D5" w14:paraId="6F1048E8" w14:textId="77777777" w:rsidTr="00B531F5">
        <w:tc>
          <w:tcPr>
            <w:tcW w:w="1413" w:type="dxa"/>
          </w:tcPr>
          <w:p w14:paraId="2890A94E" w14:textId="77777777" w:rsidR="00DE538A" w:rsidRPr="009150D5" w:rsidRDefault="00DE538A" w:rsidP="006F79ED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</w:p>
        </w:tc>
        <w:tc>
          <w:tcPr>
            <w:tcW w:w="6095" w:type="dxa"/>
            <w:gridSpan w:val="4"/>
          </w:tcPr>
          <w:p w14:paraId="1B713356" w14:textId="32C41CC6" w:rsidR="00DE538A" w:rsidRPr="009150D5" w:rsidRDefault="00DE538A" w:rsidP="006F79ED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  <w:r w:rsidRPr="009150D5">
              <w:rPr>
                <w:color w:val="FF0000"/>
                <w:sz w:val="22"/>
                <w:szCs w:val="22"/>
              </w:rPr>
              <w:t>Razem brutto  zakres  podstawowy + zakres opcjonalny</w:t>
            </w:r>
          </w:p>
          <w:p w14:paraId="6758377B" w14:textId="1F92C936" w:rsidR="00DE538A" w:rsidRPr="009150D5" w:rsidRDefault="00DE538A" w:rsidP="006F79ED">
            <w:pPr>
              <w:widowControl w:val="0"/>
              <w:jc w:val="both"/>
              <w:rPr>
                <w:b/>
                <w:sz w:val="22"/>
                <w:szCs w:val="22"/>
                <w:u w:val="single"/>
              </w:rPr>
            </w:pPr>
            <w:r w:rsidRPr="009150D5">
              <w:t xml:space="preserve"> (słownie brutto: …………………)</w:t>
            </w:r>
          </w:p>
        </w:tc>
        <w:tc>
          <w:tcPr>
            <w:tcW w:w="1559" w:type="dxa"/>
          </w:tcPr>
          <w:p w14:paraId="41245622" w14:textId="5D036C22" w:rsidR="00DE538A" w:rsidRPr="009150D5" w:rsidRDefault="00DE538A" w:rsidP="006F79ED">
            <w:pPr>
              <w:pStyle w:val="Tekstpodstawowy"/>
              <w:spacing w:line="240" w:lineRule="auto"/>
              <w:jc w:val="right"/>
              <w:rPr>
                <w:color w:val="FF0000"/>
                <w:sz w:val="22"/>
                <w:szCs w:val="22"/>
              </w:rPr>
            </w:pPr>
          </w:p>
          <w:p w14:paraId="4EFD8EDC" w14:textId="7D114AD8" w:rsidR="00DE538A" w:rsidRPr="009150D5" w:rsidRDefault="00DE538A" w:rsidP="006F79ED">
            <w:pPr>
              <w:pStyle w:val="Tekstpodstawowy"/>
              <w:spacing w:line="240" w:lineRule="auto"/>
              <w:jc w:val="right"/>
              <w:rPr>
                <w:sz w:val="22"/>
                <w:szCs w:val="22"/>
              </w:rPr>
            </w:pPr>
            <w:r w:rsidRPr="009150D5">
              <w:rPr>
                <w:color w:val="FF0000"/>
                <w:sz w:val="22"/>
                <w:szCs w:val="22"/>
              </w:rPr>
              <w:t xml:space="preserve">          </w:t>
            </w:r>
          </w:p>
        </w:tc>
      </w:tr>
    </w:tbl>
    <w:p w14:paraId="6126C74D" w14:textId="5D3DE2AC" w:rsidR="0082318A" w:rsidRDefault="0082318A" w:rsidP="00494506">
      <w:pPr>
        <w:widowControl w:val="0"/>
        <w:jc w:val="both"/>
        <w:rPr>
          <w:b/>
          <w:sz w:val="22"/>
          <w:szCs w:val="22"/>
          <w:u w:val="single"/>
        </w:rPr>
      </w:pPr>
      <w:bookmarkStart w:id="1" w:name="_GoBack"/>
      <w:bookmarkEnd w:id="1"/>
    </w:p>
    <w:p w14:paraId="2A2DDA52" w14:textId="77777777" w:rsidR="006F79ED" w:rsidRDefault="006F79ED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4EF8AB2B" w14:textId="7EC7D667" w:rsidR="00F1539C" w:rsidRDefault="00F1539C" w:rsidP="006B4238">
      <w:pPr>
        <w:tabs>
          <w:tab w:val="left" w:pos="42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Termin realizacji: od 01.03.2024 do 30.06.2026</w:t>
      </w:r>
    </w:p>
    <w:p w14:paraId="1E6AAA1D" w14:textId="5BD9D62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48AABE5B" w14:textId="77777777" w:rsidR="006F79ED" w:rsidRDefault="006F79ED" w:rsidP="00FE545C">
      <w:pPr>
        <w:rPr>
          <w:b/>
          <w:sz w:val="20"/>
          <w:szCs w:val="20"/>
          <w:u w:val="single"/>
        </w:rPr>
      </w:pPr>
    </w:p>
    <w:p w14:paraId="19DE66C3" w14:textId="3C1D3C9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480A4A15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6379"/>
      </w:tblGrid>
      <w:tr w:rsidR="00DD262B" w14:paraId="03A33D7B" w14:textId="6BFBFE2C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2130739E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DD262B" w14:paraId="3C57DF17" w14:textId="2B937242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DD262B" w:rsidRDefault="00DD262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41D9354D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D262B" w14:paraId="0C04952F" w14:textId="6EFE960A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DD262B" w:rsidRDefault="00DD262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4375353B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637BAB">
      <w:footerReference w:type="default" r:id="rId8"/>
      <w:pgSz w:w="11906" w:h="16838"/>
      <w:pgMar w:top="993" w:right="1418" w:bottom="851" w:left="1418" w:header="284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EDF63" w14:textId="77777777" w:rsidR="00843880" w:rsidRDefault="00843880">
      <w:r>
        <w:separator/>
      </w:r>
    </w:p>
  </w:endnote>
  <w:endnote w:type="continuationSeparator" w:id="0">
    <w:p w14:paraId="76AB1928" w14:textId="77777777" w:rsidR="00843880" w:rsidRDefault="0084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30B71" w14:textId="77777777" w:rsidR="00843880" w:rsidRDefault="00843880">
      <w:r>
        <w:separator/>
      </w:r>
    </w:p>
  </w:footnote>
  <w:footnote w:type="continuationSeparator" w:id="0">
    <w:p w14:paraId="48DC740B" w14:textId="77777777" w:rsidR="00843880" w:rsidRDefault="00843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1E73"/>
    <w:rsid w:val="00012286"/>
    <w:rsid w:val="000241D6"/>
    <w:rsid w:val="00071CCC"/>
    <w:rsid w:val="00075554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A306D"/>
    <w:rsid w:val="001D4612"/>
    <w:rsid w:val="001E1CEF"/>
    <w:rsid w:val="001E263A"/>
    <w:rsid w:val="00200728"/>
    <w:rsid w:val="00207E98"/>
    <w:rsid w:val="0021292F"/>
    <w:rsid w:val="00212C85"/>
    <w:rsid w:val="002331CB"/>
    <w:rsid w:val="0023496B"/>
    <w:rsid w:val="00241290"/>
    <w:rsid w:val="0024527A"/>
    <w:rsid w:val="00262852"/>
    <w:rsid w:val="00266FA8"/>
    <w:rsid w:val="00270341"/>
    <w:rsid w:val="002723B0"/>
    <w:rsid w:val="002740D6"/>
    <w:rsid w:val="0027647B"/>
    <w:rsid w:val="002A48B7"/>
    <w:rsid w:val="002B2179"/>
    <w:rsid w:val="002D5698"/>
    <w:rsid w:val="003033BA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07C19"/>
    <w:rsid w:val="004206FB"/>
    <w:rsid w:val="004244A9"/>
    <w:rsid w:val="0047523E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74766"/>
    <w:rsid w:val="00595C87"/>
    <w:rsid w:val="005A2D1A"/>
    <w:rsid w:val="005B3AA3"/>
    <w:rsid w:val="005D2404"/>
    <w:rsid w:val="005D2C65"/>
    <w:rsid w:val="005E6D94"/>
    <w:rsid w:val="005F002D"/>
    <w:rsid w:val="0063384F"/>
    <w:rsid w:val="00637BAB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6F79ED"/>
    <w:rsid w:val="0070734B"/>
    <w:rsid w:val="007326AB"/>
    <w:rsid w:val="0073659D"/>
    <w:rsid w:val="0076000C"/>
    <w:rsid w:val="00760D0E"/>
    <w:rsid w:val="007748F0"/>
    <w:rsid w:val="00776552"/>
    <w:rsid w:val="007902D2"/>
    <w:rsid w:val="0079596A"/>
    <w:rsid w:val="007A4321"/>
    <w:rsid w:val="007A5149"/>
    <w:rsid w:val="007B059E"/>
    <w:rsid w:val="007B6362"/>
    <w:rsid w:val="0080087E"/>
    <w:rsid w:val="0082318A"/>
    <w:rsid w:val="00824643"/>
    <w:rsid w:val="00833933"/>
    <w:rsid w:val="008365A9"/>
    <w:rsid w:val="008423B0"/>
    <w:rsid w:val="0084388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50D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9E17A7"/>
    <w:rsid w:val="00A0022B"/>
    <w:rsid w:val="00A346FE"/>
    <w:rsid w:val="00A37443"/>
    <w:rsid w:val="00A44B13"/>
    <w:rsid w:val="00A47B4D"/>
    <w:rsid w:val="00A5267A"/>
    <w:rsid w:val="00A579C2"/>
    <w:rsid w:val="00A83018"/>
    <w:rsid w:val="00AA2081"/>
    <w:rsid w:val="00AA33D0"/>
    <w:rsid w:val="00AA3DC9"/>
    <w:rsid w:val="00AB7D71"/>
    <w:rsid w:val="00AC7ADF"/>
    <w:rsid w:val="00AD164C"/>
    <w:rsid w:val="00B00728"/>
    <w:rsid w:val="00B03152"/>
    <w:rsid w:val="00B04FA9"/>
    <w:rsid w:val="00B531F5"/>
    <w:rsid w:val="00B620F9"/>
    <w:rsid w:val="00B732D2"/>
    <w:rsid w:val="00B770B9"/>
    <w:rsid w:val="00B774DC"/>
    <w:rsid w:val="00B864DE"/>
    <w:rsid w:val="00BA79C6"/>
    <w:rsid w:val="00BB6B97"/>
    <w:rsid w:val="00BC3299"/>
    <w:rsid w:val="00BE23DB"/>
    <w:rsid w:val="00BF6F0A"/>
    <w:rsid w:val="00C066B4"/>
    <w:rsid w:val="00C1016D"/>
    <w:rsid w:val="00C41A84"/>
    <w:rsid w:val="00C51D9B"/>
    <w:rsid w:val="00C81224"/>
    <w:rsid w:val="00C94E32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DD262B"/>
    <w:rsid w:val="00DE538A"/>
    <w:rsid w:val="00E018BF"/>
    <w:rsid w:val="00E44371"/>
    <w:rsid w:val="00E85B62"/>
    <w:rsid w:val="00E949B0"/>
    <w:rsid w:val="00EB3E67"/>
    <w:rsid w:val="00ED171D"/>
    <w:rsid w:val="00ED3CC2"/>
    <w:rsid w:val="00EE3FB1"/>
    <w:rsid w:val="00F00591"/>
    <w:rsid w:val="00F014EA"/>
    <w:rsid w:val="00F13020"/>
    <w:rsid w:val="00F1539C"/>
    <w:rsid w:val="00F329D9"/>
    <w:rsid w:val="00F3612A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0691A-2F86-4447-B2E2-8527C88F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2024-01-16T08:21:00Z</cp:lastPrinted>
  <dcterms:created xsi:type="dcterms:W3CDTF">2024-01-16T08:21:00Z</dcterms:created>
  <dcterms:modified xsi:type="dcterms:W3CDTF">2024-01-16T08:21:00Z</dcterms:modified>
</cp:coreProperties>
</file>