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07381" w14:textId="77777777" w:rsidR="00FB7F50" w:rsidRPr="002245BE" w:rsidRDefault="00B357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357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3572E">
        <w:rPr>
          <w:sz w:val="22"/>
          <w:szCs w:val="22"/>
        </w:rPr>
        <w:t>2024-01-18</w:t>
      </w:r>
    </w:p>
    <w:p w14:paraId="6EEBBD2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4C38DB4" w14:textId="77777777" w:rsidR="00B3572E" w:rsidRPr="00B3572E" w:rsidRDefault="00B3572E" w:rsidP="00FB7F50">
      <w:pPr>
        <w:spacing w:after="40"/>
        <w:rPr>
          <w:b/>
          <w:bCs/>
          <w:sz w:val="22"/>
          <w:szCs w:val="22"/>
        </w:rPr>
      </w:pPr>
      <w:r w:rsidRPr="00B3572E">
        <w:rPr>
          <w:b/>
          <w:bCs/>
          <w:sz w:val="22"/>
          <w:szCs w:val="22"/>
        </w:rPr>
        <w:t>Akademia Górniczo - Hutnicza</w:t>
      </w:r>
    </w:p>
    <w:p w14:paraId="3D200FD4" w14:textId="77777777" w:rsidR="00B3572E" w:rsidRPr="00B3572E" w:rsidRDefault="00B3572E" w:rsidP="00FB7F50">
      <w:pPr>
        <w:spacing w:after="40"/>
        <w:rPr>
          <w:b/>
          <w:bCs/>
          <w:sz w:val="22"/>
          <w:szCs w:val="22"/>
        </w:rPr>
      </w:pPr>
      <w:r w:rsidRPr="00B3572E">
        <w:rPr>
          <w:b/>
          <w:bCs/>
          <w:sz w:val="22"/>
          <w:szCs w:val="22"/>
        </w:rPr>
        <w:t>im. Stanisława Staszica w Krakowie</w:t>
      </w:r>
    </w:p>
    <w:p w14:paraId="120BFEE7" w14:textId="77777777" w:rsidR="00FB7F50" w:rsidRPr="002245BE" w:rsidRDefault="00B3572E" w:rsidP="00FB7F50">
      <w:pPr>
        <w:spacing w:after="40"/>
        <w:rPr>
          <w:b/>
          <w:bCs/>
          <w:sz w:val="22"/>
          <w:szCs w:val="22"/>
        </w:rPr>
      </w:pPr>
      <w:r w:rsidRPr="00B3572E">
        <w:rPr>
          <w:b/>
          <w:bCs/>
          <w:sz w:val="22"/>
          <w:szCs w:val="22"/>
        </w:rPr>
        <w:t>Dział Zamówień Publicznych</w:t>
      </w:r>
    </w:p>
    <w:p w14:paraId="713E90F2" w14:textId="77777777" w:rsidR="00FB7F50" w:rsidRPr="002245BE" w:rsidRDefault="00B3572E" w:rsidP="00FB7F50">
      <w:pPr>
        <w:rPr>
          <w:sz w:val="22"/>
          <w:szCs w:val="22"/>
        </w:rPr>
      </w:pPr>
      <w:r w:rsidRPr="00B3572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3572E">
        <w:rPr>
          <w:sz w:val="22"/>
          <w:szCs w:val="22"/>
        </w:rPr>
        <w:t>30</w:t>
      </w:r>
    </w:p>
    <w:p w14:paraId="084B9A7D" w14:textId="77777777" w:rsidR="00FB7F50" w:rsidRPr="002245BE" w:rsidRDefault="00B3572E" w:rsidP="00FB7F50">
      <w:pPr>
        <w:rPr>
          <w:sz w:val="22"/>
          <w:szCs w:val="22"/>
        </w:rPr>
      </w:pPr>
      <w:r w:rsidRPr="00B3572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3572E">
        <w:rPr>
          <w:sz w:val="22"/>
          <w:szCs w:val="22"/>
        </w:rPr>
        <w:t>Kraków</w:t>
      </w:r>
    </w:p>
    <w:p w14:paraId="5772699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49272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3572E" w:rsidRPr="00607F9B" w14:paraId="607253D3" w14:textId="77777777" w:rsidTr="00CB0092">
        <w:trPr>
          <w:trHeight w:val="638"/>
        </w:trPr>
        <w:tc>
          <w:tcPr>
            <w:tcW w:w="1023" w:type="dxa"/>
            <w:shd w:val="clear" w:color="auto" w:fill="auto"/>
          </w:tcPr>
          <w:p w14:paraId="206F316C" w14:textId="77777777" w:rsidR="00B3572E" w:rsidRPr="00607F9B" w:rsidRDefault="00B3572E" w:rsidP="007013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C7CF8D" w14:textId="7B91D434" w:rsidR="00B3572E" w:rsidRPr="00607F9B" w:rsidRDefault="00B3572E" w:rsidP="007013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3572E">
              <w:rPr>
                <w:sz w:val="22"/>
                <w:szCs w:val="22"/>
              </w:rPr>
              <w:t>przetarg</w:t>
            </w:r>
            <w:r w:rsidR="00B04DBC">
              <w:rPr>
                <w:sz w:val="22"/>
                <w:szCs w:val="22"/>
              </w:rPr>
              <w:t>u</w:t>
            </w:r>
            <w:r w:rsidRPr="00B3572E">
              <w:rPr>
                <w:sz w:val="22"/>
                <w:szCs w:val="22"/>
              </w:rPr>
              <w:t xml:space="preserve"> nieograniczon</w:t>
            </w:r>
            <w:r w:rsidR="00B04DB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572E">
              <w:rPr>
                <w:b/>
                <w:bCs/>
                <w:sz w:val="22"/>
                <w:szCs w:val="22"/>
              </w:rPr>
              <w:t>Dostaw</w:t>
            </w:r>
            <w:r w:rsidR="00B04DBC">
              <w:rPr>
                <w:b/>
                <w:bCs/>
                <w:sz w:val="22"/>
                <w:szCs w:val="22"/>
              </w:rPr>
              <w:t>ę</w:t>
            </w:r>
            <w:r w:rsidRPr="00B3572E">
              <w:rPr>
                <w:b/>
                <w:bCs/>
                <w:sz w:val="22"/>
                <w:szCs w:val="22"/>
              </w:rPr>
              <w:t xml:space="preserve"> spektrometru na potrzeby Laboratorium Dydaktycznego WMN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572E">
              <w:rPr>
                <w:b/>
                <w:sz w:val="22"/>
                <w:szCs w:val="22"/>
              </w:rPr>
              <w:t>KC-zp.272-708/23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7F9F88F9" w14:textId="77777777" w:rsidR="00CB0092" w:rsidRPr="00A65EFB" w:rsidRDefault="00CB0092" w:rsidP="00CB0092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A65EFB">
        <w:rPr>
          <w:b/>
          <w:sz w:val="22"/>
          <w:szCs w:val="22"/>
        </w:rPr>
        <w:t>Akademia Górniczo - Hutnicza</w:t>
      </w:r>
    </w:p>
    <w:p w14:paraId="2656ABD9" w14:textId="77777777" w:rsidR="00CB0092" w:rsidRPr="00A65EFB" w:rsidRDefault="00CB0092" w:rsidP="00CB0092">
      <w:pPr>
        <w:rPr>
          <w:b/>
          <w:sz w:val="22"/>
          <w:szCs w:val="22"/>
        </w:rPr>
      </w:pPr>
      <w:r w:rsidRPr="00A65EFB">
        <w:rPr>
          <w:b/>
          <w:sz w:val="22"/>
          <w:szCs w:val="22"/>
        </w:rPr>
        <w:t>im. Stanisława Staszica w Krakowie</w:t>
      </w:r>
    </w:p>
    <w:p w14:paraId="660B732E" w14:textId="77777777" w:rsidR="00CB0092" w:rsidRPr="00912D32" w:rsidRDefault="00CB0092" w:rsidP="00CB0092">
      <w:pPr>
        <w:rPr>
          <w:sz w:val="22"/>
          <w:szCs w:val="22"/>
        </w:rPr>
      </w:pPr>
      <w:r w:rsidRPr="00A65EF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0092" w14:paraId="1A16FF49" w14:textId="77777777" w:rsidTr="0070136E">
        <w:trPr>
          <w:cantSplit/>
        </w:trPr>
        <w:tc>
          <w:tcPr>
            <w:tcW w:w="10150" w:type="dxa"/>
          </w:tcPr>
          <w:p w14:paraId="604E9343" w14:textId="77777777" w:rsidR="00CB0092" w:rsidRPr="00D26ED6" w:rsidRDefault="00CB0092" w:rsidP="0070136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65EFB">
              <w:rPr>
                <w:b/>
                <w:sz w:val="22"/>
                <w:szCs w:val="22"/>
              </w:rPr>
              <w:t>ENVISENSE</w:t>
            </w:r>
          </w:p>
          <w:p w14:paraId="41744C3A" w14:textId="77777777" w:rsidR="00CB0092" w:rsidRPr="009F0E5C" w:rsidRDefault="00CB0092" w:rsidP="0070136E">
            <w:pPr>
              <w:jc w:val="both"/>
              <w:rPr>
                <w:bCs/>
                <w:sz w:val="22"/>
                <w:szCs w:val="22"/>
              </w:rPr>
            </w:pPr>
            <w:r w:rsidRPr="00A65EFB">
              <w:rPr>
                <w:bCs/>
                <w:sz w:val="22"/>
                <w:szCs w:val="22"/>
              </w:rPr>
              <w:t>B. Głowackiego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5EFB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9D3393" w14:textId="77777777" w:rsidR="00CB0092" w:rsidRPr="009F0E5C" w:rsidRDefault="00CB0092" w:rsidP="0070136E">
            <w:pPr>
              <w:jc w:val="both"/>
              <w:rPr>
                <w:bCs/>
                <w:sz w:val="22"/>
                <w:szCs w:val="22"/>
              </w:rPr>
            </w:pPr>
            <w:r w:rsidRPr="00A65EFB">
              <w:rPr>
                <w:bCs/>
                <w:sz w:val="22"/>
                <w:szCs w:val="22"/>
              </w:rPr>
              <w:t>20-060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5EFB">
              <w:rPr>
                <w:bCs/>
                <w:sz w:val="22"/>
                <w:szCs w:val="22"/>
              </w:rPr>
              <w:t>Lublin</w:t>
            </w:r>
          </w:p>
          <w:p w14:paraId="1AD05477" w14:textId="77777777" w:rsidR="00CB0092" w:rsidRPr="00D26ED6" w:rsidRDefault="00CB0092" w:rsidP="0070136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450656" w14:textId="77777777" w:rsidR="00CB0092" w:rsidRPr="00D26ED6" w:rsidRDefault="00CB0092" w:rsidP="007013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65EFB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A65EFB">
              <w:rPr>
                <w:sz w:val="22"/>
                <w:szCs w:val="22"/>
              </w:rPr>
              <w:t xml:space="preserve"> spektrometru na potrzeby Laboratorium Dydaktycznego WMN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65EFB">
              <w:rPr>
                <w:b/>
                <w:sz w:val="22"/>
                <w:szCs w:val="22"/>
              </w:rPr>
              <w:t>119 359.20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410F86C" w14:textId="77777777" w:rsidR="00CB0092" w:rsidRDefault="00CB0092" w:rsidP="0070136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7F4C41E6" w14:textId="77777777" w:rsidR="00CB0092" w:rsidRPr="00756CDA" w:rsidRDefault="00CB0092" w:rsidP="00CB009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CB0092" w:rsidRPr="008567C7" w14:paraId="24B0E3E3" w14:textId="77777777" w:rsidTr="0070136E">
        <w:trPr>
          <w:trHeight w:val="510"/>
        </w:trPr>
        <w:tc>
          <w:tcPr>
            <w:tcW w:w="709" w:type="dxa"/>
            <w:vAlign w:val="center"/>
          </w:tcPr>
          <w:p w14:paraId="2B88FF1B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1AF6DAC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20F488A" w14:textId="77777777" w:rsidR="00CB0092" w:rsidRPr="008567C7" w:rsidRDefault="00CB0092" w:rsidP="0070136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F5E7C93" w14:textId="77777777" w:rsidR="00CB0092" w:rsidRPr="008567C7" w:rsidRDefault="00CB0092" w:rsidP="0070136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06DDCDDA" w14:textId="77777777" w:rsidR="00CB0092" w:rsidRPr="008567C7" w:rsidRDefault="00CB0092" w:rsidP="0070136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62EE264" w14:textId="77777777" w:rsidR="00CB0092" w:rsidRPr="008567C7" w:rsidRDefault="00CB0092" w:rsidP="0070136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AFC0A9" w14:textId="77777777" w:rsidR="00CB0092" w:rsidRPr="008567C7" w:rsidRDefault="00CB0092" w:rsidP="0070136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47F054A" w14:textId="77777777" w:rsidR="00CB0092" w:rsidRPr="008567C7" w:rsidRDefault="00CB0092" w:rsidP="0070136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FA9EF5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B0092" w:rsidRPr="008567C7" w14:paraId="35634057" w14:textId="77777777" w:rsidTr="0070136E">
        <w:tc>
          <w:tcPr>
            <w:tcW w:w="709" w:type="dxa"/>
            <w:vAlign w:val="center"/>
          </w:tcPr>
          <w:p w14:paraId="31234EDC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2952E22" w14:textId="77777777" w:rsidR="00CB0092" w:rsidRPr="002B6761" w:rsidRDefault="00CB0092" w:rsidP="007013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b/>
                <w:sz w:val="18"/>
                <w:szCs w:val="18"/>
              </w:rPr>
              <w:t>ENVISENSE</w:t>
            </w:r>
          </w:p>
          <w:p w14:paraId="20178A85" w14:textId="77777777" w:rsidR="00CB0092" w:rsidRPr="008567C7" w:rsidRDefault="00CB0092" w:rsidP="007013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bCs/>
                <w:sz w:val="18"/>
                <w:szCs w:val="18"/>
              </w:rPr>
              <w:t>B. Głowackiego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EFB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29E4B0" w14:textId="77777777" w:rsidR="00CB0092" w:rsidRPr="001B7815" w:rsidRDefault="00CB0092" w:rsidP="007013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bCs/>
                <w:sz w:val="18"/>
                <w:szCs w:val="18"/>
              </w:rPr>
              <w:t>20-060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5EFB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134" w:type="dxa"/>
            <w:vAlign w:val="center"/>
          </w:tcPr>
          <w:p w14:paraId="5C36FBA4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460BC43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E232F94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6E5276B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02607DE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089AE1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B2A6B4D" w14:textId="77777777" w:rsidR="00CB0092" w:rsidRPr="008567C7" w:rsidRDefault="00CB0092" w:rsidP="007013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5EF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BA81B81" w14:textId="77777777" w:rsidR="00CB0092" w:rsidRPr="001B7815" w:rsidRDefault="00CB0092" w:rsidP="00CB009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3B33EBCC" w14:textId="77777777" w:rsidR="00CB0092" w:rsidRDefault="00CB0092" w:rsidP="00CB0092">
      <w:pPr>
        <w:spacing w:after="40" w:line="276" w:lineRule="auto"/>
        <w:jc w:val="both"/>
      </w:pPr>
      <w:r>
        <w:t>Informacja o terminie zawarcia umowy:</w:t>
      </w:r>
    </w:p>
    <w:p w14:paraId="51E9B2F8" w14:textId="77777777" w:rsidR="00CB0092" w:rsidRPr="00F33C66" w:rsidRDefault="00CB0092" w:rsidP="00CB009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D83C756" w14:textId="77777777" w:rsidR="00CB0092" w:rsidRPr="00B464D3" w:rsidRDefault="00CB0092" w:rsidP="00CB0092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2DCD2AB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B4B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728A2" w14:textId="77777777" w:rsidR="00EB4B40" w:rsidRDefault="00EB4B40">
      <w:r>
        <w:separator/>
      </w:r>
    </w:p>
  </w:endnote>
  <w:endnote w:type="continuationSeparator" w:id="0">
    <w:p w14:paraId="7C246A51" w14:textId="77777777" w:rsidR="00EB4B40" w:rsidRDefault="00EB4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505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F5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A3323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CB07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869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283E6" w14:textId="77777777" w:rsidR="00EB4B40" w:rsidRDefault="00EB4B40">
      <w:r>
        <w:separator/>
      </w:r>
    </w:p>
  </w:footnote>
  <w:footnote w:type="continuationSeparator" w:id="0">
    <w:p w14:paraId="12E0E856" w14:textId="77777777" w:rsidR="00EB4B40" w:rsidRDefault="00EB4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ABEE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F9E3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C32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B4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4DBC"/>
    <w:rsid w:val="00B32D12"/>
    <w:rsid w:val="00B3572E"/>
    <w:rsid w:val="00B464D3"/>
    <w:rsid w:val="00B8185B"/>
    <w:rsid w:val="00BD2174"/>
    <w:rsid w:val="00C423DD"/>
    <w:rsid w:val="00C60D7B"/>
    <w:rsid w:val="00C65E53"/>
    <w:rsid w:val="00CA0B33"/>
    <w:rsid w:val="00CA3511"/>
    <w:rsid w:val="00CB0092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4B4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F1857F"/>
  <w15:chartTrackingRefBased/>
  <w15:docId w15:val="{179CD2FD-9098-4EB8-A97D-D07E2F76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B009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2024-01-18T08:14:00Z</cp:lastPrinted>
  <dcterms:created xsi:type="dcterms:W3CDTF">2024-01-18T08:15:00Z</dcterms:created>
  <dcterms:modified xsi:type="dcterms:W3CDTF">2024-01-18T08:15:00Z</dcterms:modified>
</cp:coreProperties>
</file>