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50A39" w14:textId="72C17E5A" w:rsidR="00FB7F50" w:rsidRPr="002245BE" w:rsidRDefault="006102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1020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0E4B4D">
        <w:rPr>
          <w:sz w:val="22"/>
          <w:szCs w:val="22"/>
        </w:rPr>
        <w:t>17.01.2024r.</w:t>
      </w:r>
    </w:p>
    <w:p w14:paraId="01B5FD4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DC1A192" w14:textId="77777777" w:rsidR="00610200" w:rsidRPr="00610200" w:rsidRDefault="00610200" w:rsidP="00FB7F50">
      <w:pPr>
        <w:spacing w:after="40"/>
        <w:rPr>
          <w:b/>
          <w:bCs/>
          <w:sz w:val="22"/>
          <w:szCs w:val="22"/>
        </w:rPr>
      </w:pPr>
      <w:r w:rsidRPr="00610200">
        <w:rPr>
          <w:b/>
          <w:bCs/>
          <w:sz w:val="22"/>
          <w:szCs w:val="22"/>
        </w:rPr>
        <w:t>Szpital Miejski Specjalistyczny</w:t>
      </w:r>
    </w:p>
    <w:p w14:paraId="48603AA7" w14:textId="77777777" w:rsidR="00610200" w:rsidRPr="00610200" w:rsidRDefault="00610200" w:rsidP="00FB7F50">
      <w:pPr>
        <w:spacing w:after="40"/>
        <w:rPr>
          <w:b/>
          <w:bCs/>
          <w:sz w:val="22"/>
          <w:szCs w:val="22"/>
        </w:rPr>
      </w:pPr>
      <w:r w:rsidRPr="00610200">
        <w:rPr>
          <w:b/>
          <w:bCs/>
          <w:sz w:val="22"/>
          <w:szCs w:val="22"/>
        </w:rPr>
        <w:t>im. Gabriela Narutowicza w Krakowie</w:t>
      </w:r>
    </w:p>
    <w:p w14:paraId="3C204FC9" w14:textId="77777777" w:rsidR="00FB7F50" w:rsidRPr="002245BE" w:rsidRDefault="00610200" w:rsidP="00FB7F50">
      <w:pPr>
        <w:rPr>
          <w:sz w:val="22"/>
          <w:szCs w:val="22"/>
        </w:rPr>
      </w:pPr>
      <w:r w:rsidRPr="00610200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610200">
        <w:rPr>
          <w:sz w:val="22"/>
          <w:szCs w:val="22"/>
        </w:rPr>
        <w:t>35-37</w:t>
      </w:r>
    </w:p>
    <w:p w14:paraId="3EA1AEEE" w14:textId="77777777" w:rsidR="00FB7F50" w:rsidRPr="002245BE" w:rsidRDefault="00610200" w:rsidP="00FB7F50">
      <w:pPr>
        <w:rPr>
          <w:sz w:val="22"/>
          <w:szCs w:val="22"/>
        </w:rPr>
      </w:pPr>
      <w:r w:rsidRPr="00610200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610200">
        <w:rPr>
          <w:sz w:val="22"/>
          <w:szCs w:val="22"/>
        </w:rPr>
        <w:t>Kraków</w:t>
      </w:r>
    </w:p>
    <w:p w14:paraId="5B264F3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7B99F6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10200" w:rsidRPr="00607F9B" w14:paraId="10BEDC4E" w14:textId="77777777" w:rsidTr="008E0568">
        <w:trPr>
          <w:trHeight w:val="638"/>
        </w:trPr>
        <w:tc>
          <w:tcPr>
            <w:tcW w:w="959" w:type="dxa"/>
            <w:shd w:val="clear" w:color="auto" w:fill="auto"/>
          </w:tcPr>
          <w:p w14:paraId="572656D7" w14:textId="77777777" w:rsidR="00610200" w:rsidRPr="00607F9B" w:rsidRDefault="00610200" w:rsidP="008E05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4DE570F" w14:textId="1DA30BBC" w:rsidR="00610200" w:rsidRPr="00607F9B" w:rsidRDefault="00610200" w:rsidP="008E05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10200">
              <w:rPr>
                <w:sz w:val="22"/>
                <w:szCs w:val="22"/>
              </w:rPr>
              <w:t>podstawowy</w:t>
            </w:r>
            <w:r w:rsidR="00FD2328">
              <w:rPr>
                <w:sz w:val="22"/>
                <w:szCs w:val="22"/>
              </w:rPr>
              <w:t>m</w:t>
            </w:r>
            <w:r w:rsidRPr="00610200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10200">
              <w:rPr>
                <w:b/>
                <w:bCs/>
                <w:sz w:val="22"/>
                <w:szCs w:val="22"/>
              </w:rPr>
              <w:t>Zakup i dostawa produktów farmaceutycznych - roztwory do hemofiltracji i hemodializy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10200">
              <w:rPr>
                <w:b/>
                <w:sz w:val="22"/>
                <w:szCs w:val="22"/>
              </w:rPr>
              <w:t>ZP/54/2023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1DA5E74" w14:textId="0E25FEBE" w:rsidR="00666643" w:rsidRPr="00FD232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10200" w:rsidRPr="00610200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  <w:r w:rsidR="00666643">
        <w:rPr>
          <w:sz w:val="22"/>
          <w:szCs w:val="22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10200" w14:paraId="24627B75" w14:textId="77777777" w:rsidTr="008E0568">
        <w:trPr>
          <w:cantSplit/>
        </w:trPr>
        <w:tc>
          <w:tcPr>
            <w:tcW w:w="10150" w:type="dxa"/>
          </w:tcPr>
          <w:p w14:paraId="7B9CD45B" w14:textId="77777777" w:rsidR="00610200" w:rsidRPr="00D26ED6" w:rsidRDefault="00610200" w:rsidP="008E05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10200">
              <w:rPr>
                <w:b/>
                <w:sz w:val="22"/>
                <w:szCs w:val="22"/>
              </w:rPr>
              <w:t>Baxter Polska Sp. z o.o.</w:t>
            </w:r>
          </w:p>
          <w:p w14:paraId="4A8B9CEC" w14:textId="6C2EF702" w:rsidR="00610200" w:rsidRPr="009F0E5C" w:rsidRDefault="00FD2328" w:rsidP="008E056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10200" w:rsidRPr="00610200">
              <w:rPr>
                <w:bCs/>
                <w:sz w:val="22"/>
                <w:szCs w:val="22"/>
              </w:rPr>
              <w:t>Kruczkowskiego</w:t>
            </w:r>
            <w:r w:rsidR="00610200" w:rsidRPr="009F0E5C">
              <w:rPr>
                <w:bCs/>
                <w:sz w:val="22"/>
                <w:szCs w:val="22"/>
              </w:rPr>
              <w:t xml:space="preserve"> </w:t>
            </w:r>
            <w:r w:rsidR="00610200" w:rsidRPr="00610200">
              <w:rPr>
                <w:bCs/>
                <w:sz w:val="22"/>
                <w:szCs w:val="22"/>
              </w:rPr>
              <w:t>8</w:t>
            </w:r>
            <w:r w:rsidR="00610200">
              <w:rPr>
                <w:bCs/>
                <w:sz w:val="22"/>
                <w:szCs w:val="22"/>
              </w:rPr>
              <w:t xml:space="preserve"> </w:t>
            </w:r>
          </w:p>
          <w:p w14:paraId="690FD8EE" w14:textId="77777777" w:rsidR="00610200" w:rsidRPr="009F0E5C" w:rsidRDefault="00610200" w:rsidP="008E0568">
            <w:pPr>
              <w:jc w:val="both"/>
              <w:rPr>
                <w:bCs/>
                <w:sz w:val="22"/>
                <w:szCs w:val="22"/>
              </w:rPr>
            </w:pPr>
            <w:r w:rsidRPr="00610200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0200">
              <w:rPr>
                <w:bCs/>
                <w:sz w:val="22"/>
                <w:szCs w:val="22"/>
              </w:rPr>
              <w:t>Warszawa</w:t>
            </w:r>
          </w:p>
          <w:p w14:paraId="0CF005D2" w14:textId="7D4BAC98" w:rsidR="00610200" w:rsidRPr="00D26ED6" w:rsidRDefault="00610200" w:rsidP="008E056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10200">
              <w:rPr>
                <w:sz w:val="22"/>
                <w:szCs w:val="22"/>
              </w:rPr>
              <w:t>Pakiet 1 - Roztwór do hemofiltracji i hemodializy</w:t>
            </w:r>
          </w:p>
          <w:p w14:paraId="2185C850" w14:textId="4A799B30" w:rsidR="00610200" w:rsidRPr="00610200" w:rsidRDefault="00610200" w:rsidP="00FD2328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FD2328">
              <w:rPr>
                <w:color w:val="000000"/>
                <w:sz w:val="22"/>
                <w:szCs w:val="22"/>
              </w:rPr>
              <w:t xml:space="preserve">: Jedyna złożona oferta. Spełnia wymagania Zamawiającego. </w:t>
            </w:r>
          </w:p>
        </w:tc>
      </w:tr>
    </w:tbl>
    <w:p w14:paraId="7126FB89" w14:textId="72BF35B6"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1984"/>
        <w:gridCol w:w="1560"/>
      </w:tblGrid>
      <w:tr w:rsidR="00666643" w:rsidRPr="00211A34" w14:paraId="41AF162E" w14:textId="77777777" w:rsidTr="00666643">
        <w:tc>
          <w:tcPr>
            <w:tcW w:w="2169" w:type="dxa"/>
            <w:shd w:val="clear" w:color="auto" w:fill="F3F3F3"/>
            <w:vAlign w:val="center"/>
          </w:tcPr>
          <w:p w14:paraId="5F5CD66A" w14:textId="77777777" w:rsidR="00666643" w:rsidRDefault="00666643" w:rsidP="008E0568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079A9447" w14:textId="77777777" w:rsidR="00666643" w:rsidRPr="00211A34" w:rsidRDefault="00666643" w:rsidP="008E056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360" w:type="dxa"/>
            <w:shd w:val="clear" w:color="auto" w:fill="F3F3F3"/>
            <w:vAlign w:val="center"/>
          </w:tcPr>
          <w:p w14:paraId="50370D42" w14:textId="77777777" w:rsidR="00666643" w:rsidRPr="00211A34" w:rsidRDefault="00666643" w:rsidP="008E056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  <w:vAlign w:val="center"/>
          </w:tcPr>
          <w:p w14:paraId="6B046FEB" w14:textId="77777777" w:rsidR="00666643" w:rsidRPr="00211A34" w:rsidRDefault="00666643" w:rsidP="008E056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  <w:vAlign w:val="center"/>
          </w:tcPr>
          <w:p w14:paraId="24468D7F" w14:textId="77777777" w:rsidR="00666643" w:rsidRPr="00211A34" w:rsidRDefault="00666643" w:rsidP="008E056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66643" w:rsidRPr="00211A34" w14:paraId="10562635" w14:textId="77777777" w:rsidTr="00666643">
        <w:tc>
          <w:tcPr>
            <w:tcW w:w="2169" w:type="dxa"/>
            <w:shd w:val="clear" w:color="auto" w:fill="auto"/>
          </w:tcPr>
          <w:p w14:paraId="74F2C2C4" w14:textId="6EB29F68" w:rsidR="00666643" w:rsidRPr="00211A34" w:rsidRDefault="00666643" w:rsidP="008E0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t xml:space="preserve">Pakiet nr 1 - </w:t>
            </w:r>
            <w:r w:rsidRPr="00666643">
              <w:rPr>
                <w:sz w:val="20"/>
                <w:szCs w:val="20"/>
              </w:rPr>
              <w:t xml:space="preserve">Roztwór do hemofiltracji </w:t>
            </w:r>
            <w:r>
              <w:rPr>
                <w:sz w:val="20"/>
                <w:szCs w:val="20"/>
              </w:rPr>
              <w:br/>
            </w:r>
            <w:r w:rsidRPr="00666643">
              <w:rPr>
                <w:sz w:val="20"/>
                <w:szCs w:val="20"/>
              </w:rPr>
              <w:t>i hemodializy</w:t>
            </w:r>
          </w:p>
        </w:tc>
        <w:tc>
          <w:tcPr>
            <w:tcW w:w="3360" w:type="dxa"/>
            <w:shd w:val="clear" w:color="auto" w:fill="auto"/>
          </w:tcPr>
          <w:p w14:paraId="2026D42A" w14:textId="06237C20" w:rsidR="00666643" w:rsidRPr="00211A34" w:rsidRDefault="00666643" w:rsidP="008E05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CA60596" w14:textId="2A0F3D1C" w:rsidR="00666643" w:rsidRPr="00211A34" w:rsidRDefault="00666643" w:rsidP="008E05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Kruczkowskiego 8</w:t>
            </w:r>
          </w:p>
          <w:p w14:paraId="5830F30E" w14:textId="2A8DAC90" w:rsidR="00666643" w:rsidRPr="00211A34" w:rsidRDefault="00666643" w:rsidP="008E056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00-380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E93654" w14:textId="67321692" w:rsidR="00666643" w:rsidRPr="00211A34" w:rsidRDefault="00666643" w:rsidP="008E0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5</w:t>
            </w:r>
            <w:r w:rsidRPr="004C546B">
              <w:rPr>
                <w:sz w:val="20"/>
                <w:szCs w:val="20"/>
              </w:rPr>
              <w:t>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D610FA" w14:textId="0E2C4589" w:rsidR="00666643" w:rsidRPr="00211A34" w:rsidRDefault="00666643" w:rsidP="008E0568">
            <w:pPr>
              <w:jc w:val="center"/>
              <w:rPr>
                <w:color w:val="000000"/>
                <w:sz w:val="20"/>
                <w:szCs w:val="20"/>
              </w:rPr>
            </w:pPr>
            <w:r w:rsidRPr="004C546B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5</w:t>
            </w:r>
            <w:r w:rsidRPr="004C546B">
              <w:rPr>
                <w:sz w:val="20"/>
                <w:szCs w:val="20"/>
              </w:rPr>
              <w:t>00,00</w:t>
            </w:r>
          </w:p>
        </w:tc>
      </w:tr>
    </w:tbl>
    <w:p w14:paraId="688F1A7E" w14:textId="77777777" w:rsidR="00E85D70" w:rsidRDefault="00E85D70" w:rsidP="00666643">
      <w:pPr>
        <w:spacing w:before="120"/>
        <w:jc w:val="both"/>
        <w:rPr>
          <w:color w:val="000000"/>
        </w:rPr>
      </w:pPr>
    </w:p>
    <w:p w14:paraId="54F84D0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54AF1B85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3CF70CA0" w14:textId="4B92F9CE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4A073" w14:textId="77777777" w:rsidR="009575D6" w:rsidRDefault="009575D6">
      <w:r>
        <w:separator/>
      </w:r>
    </w:p>
  </w:endnote>
  <w:endnote w:type="continuationSeparator" w:id="0">
    <w:p w14:paraId="49DAE050" w14:textId="77777777" w:rsidR="009575D6" w:rsidRDefault="00957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35C1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B16AD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35BF385" w14:textId="30CC8FF5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6A961" w14:textId="77777777" w:rsidR="009575D6" w:rsidRDefault="009575D6">
      <w:r>
        <w:separator/>
      </w:r>
    </w:p>
  </w:footnote>
  <w:footnote w:type="continuationSeparator" w:id="0">
    <w:p w14:paraId="79E6E6D4" w14:textId="77777777" w:rsidR="009575D6" w:rsidRDefault="009575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75D6"/>
    <w:rsid w:val="00005838"/>
    <w:rsid w:val="00022322"/>
    <w:rsid w:val="00042497"/>
    <w:rsid w:val="000C1E6F"/>
    <w:rsid w:val="000E4B4D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0200"/>
    <w:rsid w:val="00644DCB"/>
    <w:rsid w:val="00657C1E"/>
    <w:rsid w:val="00666643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75D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60E2A0"/>
  <w15:chartTrackingRefBased/>
  <w15:docId w15:val="{3F3AB581-F018-4F53-A3AA-8931A4425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180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1899-12-31T23:00:00Z</cp:lastPrinted>
  <dcterms:created xsi:type="dcterms:W3CDTF">2024-01-17T06:35:00Z</dcterms:created>
  <dcterms:modified xsi:type="dcterms:W3CDTF">2024-01-17T14:03:00Z</dcterms:modified>
</cp:coreProperties>
</file>