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A9022" w14:textId="378547CB" w:rsidR="00FB7F50" w:rsidRPr="002245BE" w:rsidRDefault="007A788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788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46DF0">
        <w:rPr>
          <w:sz w:val="22"/>
          <w:szCs w:val="22"/>
        </w:rPr>
        <w:t>17.01.2024r.</w:t>
      </w:r>
    </w:p>
    <w:p w14:paraId="6238728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A8E300F" w14:textId="77777777" w:rsidR="007A7881" w:rsidRPr="007A7881" w:rsidRDefault="007A7881" w:rsidP="00FB7F50">
      <w:pPr>
        <w:spacing w:after="40"/>
        <w:rPr>
          <w:b/>
          <w:bCs/>
          <w:sz w:val="22"/>
          <w:szCs w:val="22"/>
        </w:rPr>
      </w:pPr>
      <w:r w:rsidRPr="007A7881">
        <w:rPr>
          <w:b/>
          <w:bCs/>
          <w:sz w:val="22"/>
          <w:szCs w:val="22"/>
        </w:rPr>
        <w:t>Szpital Miejski Specjalistyczny</w:t>
      </w:r>
    </w:p>
    <w:p w14:paraId="5EA5E157" w14:textId="43E01A72" w:rsidR="00FB7F50" w:rsidRPr="002245BE" w:rsidRDefault="007A7881" w:rsidP="00FB7F50">
      <w:pPr>
        <w:spacing w:after="40"/>
        <w:rPr>
          <w:b/>
          <w:bCs/>
          <w:sz w:val="22"/>
          <w:szCs w:val="22"/>
        </w:rPr>
      </w:pPr>
      <w:r w:rsidRPr="007A7881">
        <w:rPr>
          <w:b/>
          <w:bCs/>
          <w:sz w:val="22"/>
          <w:szCs w:val="22"/>
        </w:rPr>
        <w:t>im. Gabriela Narutowicza w Krakowie</w:t>
      </w:r>
    </w:p>
    <w:p w14:paraId="1CC2B0B5" w14:textId="77777777" w:rsidR="00FB7F50" w:rsidRPr="002245BE" w:rsidRDefault="007A7881" w:rsidP="00FB7F50">
      <w:pPr>
        <w:rPr>
          <w:sz w:val="22"/>
          <w:szCs w:val="22"/>
        </w:rPr>
      </w:pPr>
      <w:r w:rsidRPr="007A7881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7A7881">
        <w:rPr>
          <w:sz w:val="22"/>
          <w:szCs w:val="22"/>
        </w:rPr>
        <w:t>35-37</w:t>
      </w:r>
    </w:p>
    <w:p w14:paraId="7401CB05" w14:textId="77777777" w:rsidR="00FB7F50" w:rsidRPr="002245BE" w:rsidRDefault="007A7881" w:rsidP="00FB7F50">
      <w:pPr>
        <w:rPr>
          <w:sz w:val="22"/>
          <w:szCs w:val="22"/>
        </w:rPr>
      </w:pPr>
      <w:r w:rsidRPr="007A7881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7A7881">
        <w:rPr>
          <w:sz w:val="22"/>
          <w:szCs w:val="22"/>
        </w:rPr>
        <w:t>Kraków</w:t>
      </w:r>
    </w:p>
    <w:p w14:paraId="7F63789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615C106" w14:textId="12DB06EB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61704B">
        <w:rPr>
          <w:b/>
          <w:sz w:val="28"/>
        </w:rPr>
        <w:t xml:space="preserve"> w zakresie Pakietów</w:t>
      </w:r>
      <w:r w:rsidR="0061704B">
        <w:rPr>
          <w:b/>
          <w:sz w:val="28"/>
        </w:rPr>
        <w:br/>
      </w:r>
      <w:r w:rsidR="0061704B" w:rsidRPr="0061704B">
        <w:rPr>
          <w:b/>
          <w:sz w:val="28"/>
        </w:rPr>
        <w:t>4, 6, 7, 8, 9, 10, 12, 13, 14, 15, 18, 21, 22, 23, 24, 28, 29, 33, 35, 36, 37, 38, 39, 40, 49, 50, 51, 55, 56, 59, 60, 63, 66, 68, 77,79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A7881" w:rsidRPr="00607F9B" w14:paraId="774595F3" w14:textId="77777777" w:rsidTr="00D46A0F">
        <w:trPr>
          <w:trHeight w:val="638"/>
        </w:trPr>
        <w:tc>
          <w:tcPr>
            <w:tcW w:w="959" w:type="dxa"/>
            <w:shd w:val="clear" w:color="auto" w:fill="auto"/>
          </w:tcPr>
          <w:p w14:paraId="2B9AD561" w14:textId="77777777" w:rsidR="007A7881" w:rsidRPr="00607F9B" w:rsidRDefault="007A7881" w:rsidP="00D46A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F8A7AD" w14:textId="0B397888" w:rsidR="007A7881" w:rsidRPr="00607F9B" w:rsidRDefault="007A7881" w:rsidP="00D46A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7881">
              <w:rPr>
                <w:sz w:val="22"/>
                <w:szCs w:val="22"/>
              </w:rPr>
              <w:t>przetarg</w:t>
            </w:r>
            <w:r w:rsidR="00DA0DEC">
              <w:rPr>
                <w:sz w:val="22"/>
                <w:szCs w:val="22"/>
              </w:rPr>
              <w:t>u</w:t>
            </w:r>
            <w:r w:rsidRPr="007A7881">
              <w:rPr>
                <w:sz w:val="22"/>
                <w:szCs w:val="22"/>
              </w:rPr>
              <w:t xml:space="preserve"> nieograniczon</w:t>
            </w:r>
            <w:r w:rsidR="00DA0DE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7881">
              <w:rPr>
                <w:b/>
                <w:bCs/>
                <w:sz w:val="22"/>
                <w:szCs w:val="22"/>
              </w:rPr>
              <w:t>Zakup i dostawa produktów farmaceutycznych IV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7881">
              <w:rPr>
                <w:b/>
                <w:sz w:val="22"/>
                <w:szCs w:val="22"/>
              </w:rPr>
              <w:t>ZP/48/2023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9FADFF1" w14:textId="77A52056" w:rsidR="008642B3" w:rsidRPr="0061704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A7881" w:rsidRPr="007A7881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61704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A7881" w14:paraId="3CCDF819" w14:textId="77777777" w:rsidTr="00D46A0F">
        <w:trPr>
          <w:cantSplit/>
        </w:trPr>
        <w:tc>
          <w:tcPr>
            <w:tcW w:w="9498" w:type="dxa"/>
          </w:tcPr>
          <w:p w14:paraId="786DD838" w14:textId="6415BC64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 xml:space="preserve">Sanofi-Aventis Sp. </w:t>
            </w:r>
            <w:r w:rsidR="0061704B">
              <w:rPr>
                <w:b/>
                <w:sz w:val="22"/>
                <w:szCs w:val="22"/>
              </w:rPr>
              <w:t>z</w:t>
            </w:r>
            <w:r w:rsidRPr="007A7881">
              <w:rPr>
                <w:b/>
                <w:sz w:val="22"/>
                <w:szCs w:val="22"/>
              </w:rPr>
              <w:t xml:space="preserve"> o.o.</w:t>
            </w:r>
          </w:p>
          <w:p w14:paraId="290CDAF9" w14:textId="76F564F3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4C7422D5" w14:textId="5C074565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6 - Dupilumabum I</w:t>
            </w:r>
          </w:p>
          <w:p w14:paraId="437D6665" w14:textId="5F0DBB88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5706D77A" w14:textId="77777777" w:rsidTr="00D46A0F">
        <w:trPr>
          <w:cantSplit/>
        </w:trPr>
        <w:tc>
          <w:tcPr>
            <w:tcW w:w="9498" w:type="dxa"/>
          </w:tcPr>
          <w:p w14:paraId="44B3B4E4" w14:textId="79A106E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 xml:space="preserve">Janssen - Cilag Polska </w:t>
            </w:r>
            <w:r w:rsidR="0061704B">
              <w:rPr>
                <w:b/>
                <w:sz w:val="22"/>
                <w:szCs w:val="22"/>
              </w:rPr>
              <w:t>S</w:t>
            </w:r>
            <w:r w:rsidRPr="007A7881">
              <w:rPr>
                <w:b/>
                <w:sz w:val="22"/>
                <w:szCs w:val="22"/>
              </w:rPr>
              <w:t>p. z o.o.</w:t>
            </w:r>
          </w:p>
          <w:p w14:paraId="3D2F788D" w14:textId="5A3FA4C1" w:rsidR="007A7881" w:rsidRPr="001D1EEC" w:rsidRDefault="0061704B" w:rsidP="00D46A0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A7881" w:rsidRPr="007A7881">
              <w:rPr>
                <w:bCs/>
                <w:sz w:val="22"/>
                <w:szCs w:val="22"/>
              </w:rPr>
              <w:t>Iłżecka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24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/budynek F</w:t>
            </w:r>
            <w:r w:rsidR="007A7881">
              <w:rPr>
                <w:bCs/>
                <w:sz w:val="22"/>
                <w:szCs w:val="22"/>
              </w:rPr>
              <w:t xml:space="preserve">, </w:t>
            </w:r>
            <w:r w:rsidR="007A7881" w:rsidRPr="007A7881">
              <w:rPr>
                <w:bCs/>
                <w:sz w:val="22"/>
                <w:szCs w:val="22"/>
              </w:rPr>
              <w:t>02-135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Warszawa</w:t>
            </w:r>
          </w:p>
          <w:p w14:paraId="2138AAF5" w14:textId="7DF29935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7  - Apalutamidum</w:t>
            </w:r>
          </w:p>
          <w:p w14:paraId="1737E988" w14:textId="1533955A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050CDB72" w14:textId="77777777" w:rsidTr="00D46A0F">
        <w:trPr>
          <w:cantSplit/>
        </w:trPr>
        <w:tc>
          <w:tcPr>
            <w:tcW w:w="9498" w:type="dxa"/>
          </w:tcPr>
          <w:p w14:paraId="3C8551B1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Sanofi-Aventis Sp. z o.o.</w:t>
            </w:r>
          </w:p>
          <w:p w14:paraId="619BBC21" w14:textId="3F2EB484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79084CF5" w14:textId="2E5EA6BC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8  - Dupilumabum II</w:t>
            </w:r>
          </w:p>
          <w:p w14:paraId="35F14C67" w14:textId="6C633F68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08B8DCE6" w14:textId="77777777" w:rsidTr="00D46A0F">
        <w:trPr>
          <w:cantSplit/>
        </w:trPr>
        <w:tc>
          <w:tcPr>
            <w:tcW w:w="9498" w:type="dxa"/>
          </w:tcPr>
          <w:p w14:paraId="594B5797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3A6C1805" w14:textId="36847649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050AD23F" w14:textId="1F49928B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10 - Dimethyl fumarate</w:t>
            </w:r>
          </w:p>
          <w:p w14:paraId="5C06B775" w14:textId="6F0AD71B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25A3107E" w14:textId="77777777" w:rsidTr="00D46A0F">
        <w:trPr>
          <w:cantSplit/>
        </w:trPr>
        <w:tc>
          <w:tcPr>
            <w:tcW w:w="9498" w:type="dxa"/>
          </w:tcPr>
          <w:p w14:paraId="36FF0B6B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Fresenius Kabi Polska Sp.  z o.o.</w:t>
            </w:r>
          </w:p>
          <w:p w14:paraId="7165D39F" w14:textId="0DEB2C69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0F8A5F7B" w14:textId="0D510D3B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12 - Diety dojelitowe i doustne</w:t>
            </w:r>
          </w:p>
          <w:p w14:paraId="528078B1" w14:textId="2A1423AE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6909DB1A" w14:textId="77777777" w:rsidTr="00D46A0F">
        <w:trPr>
          <w:cantSplit/>
        </w:trPr>
        <w:tc>
          <w:tcPr>
            <w:tcW w:w="9498" w:type="dxa"/>
          </w:tcPr>
          <w:p w14:paraId="7BBC84B7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lastRenderedPageBreak/>
              <w:t>Lek S.A.</w:t>
            </w:r>
          </w:p>
          <w:p w14:paraId="0A3C639C" w14:textId="48895531" w:rsidR="007A7881" w:rsidRPr="001D1EEC" w:rsidRDefault="0061704B" w:rsidP="00D46A0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A7881" w:rsidRPr="007A7881">
              <w:rPr>
                <w:bCs/>
                <w:sz w:val="22"/>
                <w:szCs w:val="22"/>
              </w:rPr>
              <w:t>Podlipie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16</w:t>
            </w:r>
            <w:r w:rsidR="007A7881">
              <w:rPr>
                <w:bCs/>
                <w:sz w:val="22"/>
                <w:szCs w:val="22"/>
              </w:rPr>
              <w:t xml:space="preserve">, </w:t>
            </w:r>
            <w:r w:rsidR="007A7881" w:rsidRPr="007A7881">
              <w:rPr>
                <w:bCs/>
                <w:sz w:val="22"/>
                <w:szCs w:val="22"/>
              </w:rPr>
              <w:t>95-010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Stryków</w:t>
            </w:r>
          </w:p>
          <w:p w14:paraId="4CEE8AC1" w14:textId="464CDF4B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13 - Pegfilgrastim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4FF165E" w14:textId="3DB1593B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28438D8A" w14:textId="77777777" w:rsidTr="00D46A0F">
        <w:trPr>
          <w:cantSplit/>
        </w:trPr>
        <w:tc>
          <w:tcPr>
            <w:tcW w:w="9498" w:type="dxa"/>
          </w:tcPr>
          <w:p w14:paraId="3A27752C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16C6F513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4FFC6443" w14:textId="6D7ADC65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15 - Levetiracetam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72CAF08" w14:textId="460FEFA6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3C6714C3" w14:textId="77777777" w:rsidTr="00D46A0F">
        <w:trPr>
          <w:cantSplit/>
        </w:trPr>
        <w:tc>
          <w:tcPr>
            <w:tcW w:w="9498" w:type="dxa"/>
          </w:tcPr>
          <w:p w14:paraId="4299B37C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Sanofi-Aventis Sp. z o.o.</w:t>
            </w:r>
          </w:p>
          <w:p w14:paraId="1D877969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298323F8" w14:textId="263C2E6E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23 -  Insuliny III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9C16C5D" w14:textId="5B9A4657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437E75FF" w14:textId="77777777" w:rsidTr="00D46A0F">
        <w:trPr>
          <w:cantSplit/>
        </w:trPr>
        <w:tc>
          <w:tcPr>
            <w:tcW w:w="9498" w:type="dxa"/>
          </w:tcPr>
          <w:p w14:paraId="599442AC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Sanofi-Aventis Sp. z o.o.</w:t>
            </w:r>
          </w:p>
          <w:p w14:paraId="27CEA56A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229D36DD" w14:textId="05B0241B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24  - Leki III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0F43412" w14:textId="47D250B1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1F14FD99" w14:textId="77777777" w:rsidTr="00D46A0F">
        <w:trPr>
          <w:cantSplit/>
        </w:trPr>
        <w:tc>
          <w:tcPr>
            <w:tcW w:w="9498" w:type="dxa"/>
          </w:tcPr>
          <w:p w14:paraId="6581A135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MIP Pharma Polska Sp. z o.o.</w:t>
            </w:r>
          </w:p>
          <w:p w14:paraId="39126BD6" w14:textId="12FF78D7" w:rsidR="007A7881" w:rsidRPr="001D1EEC" w:rsidRDefault="0061704B" w:rsidP="00D46A0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A7881" w:rsidRPr="007A7881">
              <w:rPr>
                <w:bCs/>
                <w:sz w:val="22"/>
                <w:szCs w:val="22"/>
              </w:rPr>
              <w:t>Orzechowa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5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>
              <w:rPr>
                <w:bCs/>
                <w:sz w:val="22"/>
                <w:szCs w:val="22"/>
              </w:rPr>
              <w:t xml:space="preserve">, </w:t>
            </w:r>
            <w:r w:rsidR="007A7881" w:rsidRPr="007A7881">
              <w:rPr>
                <w:bCs/>
                <w:sz w:val="22"/>
                <w:szCs w:val="22"/>
              </w:rPr>
              <w:t>80-175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Gdańsk</w:t>
            </w:r>
          </w:p>
          <w:p w14:paraId="5F842D90" w14:textId="36131F51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28 - Antybiotyki I</w:t>
            </w:r>
          </w:p>
          <w:p w14:paraId="3BF41D4E" w14:textId="03C1C3C1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394397B2" w14:textId="77777777" w:rsidTr="00D46A0F">
        <w:trPr>
          <w:cantSplit/>
        </w:trPr>
        <w:tc>
          <w:tcPr>
            <w:tcW w:w="9498" w:type="dxa"/>
          </w:tcPr>
          <w:p w14:paraId="03519C45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6CE4B3B1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3A6DDE3E" w14:textId="24C16759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29 - Leki IV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C36B17B" w14:textId="1ED497F6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2EA810E8" w14:textId="77777777" w:rsidTr="00D46A0F">
        <w:trPr>
          <w:cantSplit/>
        </w:trPr>
        <w:tc>
          <w:tcPr>
            <w:tcW w:w="9498" w:type="dxa"/>
          </w:tcPr>
          <w:p w14:paraId="711F6399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5C3CDFEA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55A8708A" w14:textId="2A867D09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33 - Teicoplanin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B79E738" w14:textId="6AF705E8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6B5C4B56" w14:textId="77777777" w:rsidTr="00D46A0F">
        <w:trPr>
          <w:cantSplit/>
        </w:trPr>
        <w:tc>
          <w:tcPr>
            <w:tcW w:w="9498" w:type="dxa"/>
          </w:tcPr>
          <w:p w14:paraId="009D6BA7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32379134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21FF4F05" w14:textId="265B3D36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35 - Leki VIII</w:t>
            </w:r>
          </w:p>
          <w:p w14:paraId="0E158A03" w14:textId="44C90DAF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4611215D" w14:textId="77777777" w:rsidTr="00D46A0F">
        <w:trPr>
          <w:cantSplit/>
        </w:trPr>
        <w:tc>
          <w:tcPr>
            <w:tcW w:w="9498" w:type="dxa"/>
          </w:tcPr>
          <w:p w14:paraId="4EC30F90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2C38E1C1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3E036E9F" w14:textId="66CEA49C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36 - Leki IX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2C18B7E" w14:textId="592E91B1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6ADA9FFA" w14:textId="77777777" w:rsidTr="00D46A0F">
        <w:trPr>
          <w:cantSplit/>
        </w:trPr>
        <w:tc>
          <w:tcPr>
            <w:tcW w:w="9498" w:type="dxa"/>
          </w:tcPr>
          <w:p w14:paraId="1A39B64B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331315FE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635ED085" w14:textId="6AA3BD0D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37 - Leki psychotropowe i prekursory</w:t>
            </w:r>
          </w:p>
          <w:p w14:paraId="0C671D45" w14:textId="1AD3CD50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3456B7EF" w14:textId="77777777" w:rsidTr="00D46A0F">
        <w:trPr>
          <w:cantSplit/>
        </w:trPr>
        <w:tc>
          <w:tcPr>
            <w:tcW w:w="9498" w:type="dxa"/>
          </w:tcPr>
          <w:p w14:paraId="603837B3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lastRenderedPageBreak/>
              <w:t>Amgen Sp. z o.o.</w:t>
            </w:r>
          </w:p>
          <w:p w14:paraId="67BDADDC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Puławska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145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02-715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594F576E" w14:textId="7E8548CF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38 - Darbepoetin</w:t>
            </w:r>
          </w:p>
          <w:p w14:paraId="6DBADA54" w14:textId="3F1C5215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1B9E8C9F" w14:textId="77777777" w:rsidTr="00D46A0F">
        <w:trPr>
          <w:cantSplit/>
        </w:trPr>
        <w:tc>
          <w:tcPr>
            <w:tcW w:w="9498" w:type="dxa"/>
          </w:tcPr>
          <w:p w14:paraId="7DDB298E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Fresenius Kabi Polska Sp.  z o.o.</w:t>
            </w:r>
          </w:p>
          <w:p w14:paraId="5BD635B4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2F85D235" w14:textId="71CE6670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40 - Paracetamol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FD0E2ED" w14:textId="16946D26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59D982DE" w14:textId="77777777" w:rsidTr="00D46A0F">
        <w:trPr>
          <w:cantSplit/>
        </w:trPr>
        <w:tc>
          <w:tcPr>
            <w:tcW w:w="9498" w:type="dxa"/>
          </w:tcPr>
          <w:p w14:paraId="2C85602B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Lek S.A.</w:t>
            </w:r>
          </w:p>
          <w:p w14:paraId="13C71223" w14:textId="03661C65" w:rsidR="007A7881" w:rsidRPr="001D1EEC" w:rsidRDefault="0061704B" w:rsidP="00D46A0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A7881" w:rsidRPr="007A7881">
              <w:rPr>
                <w:bCs/>
                <w:sz w:val="22"/>
                <w:szCs w:val="22"/>
              </w:rPr>
              <w:t>Podlipie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16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>
              <w:rPr>
                <w:bCs/>
                <w:sz w:val="22"/>
                <w:szCs w:val="22"/>
              </w:rPr>
              <w:t xml:space="preserve">, </w:t>
            </w:r>
            <w:r w:rsidR="007A7881" w:rsidRPr="007A7881">
              <w:rPr>
                <w:bCs/>
                <w:sz w:val="22"/>
                <w:szCs w:val="22"/>
              </w:rPr>
              <w:t>95-010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Stryków</w:t>
            </w:r>
          </w:p>
          <w:p w14:paraId="0A5DFB7B" w14:textId="05CF3430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49 - Leki XI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1CEE950" w14:textId="2F312A7A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1081C27C" w14:textId="77777777" w:rsidTr="00D46A0F">
        <w:trPr>
          <w:cantSplit/>
        </w:trPr>
        <w:tc>
          <w:tcPr>
            <w:tcW w:w="9498" w:type="dxa"/>
          </w:tcPr>
          <w:p w14:paraId="087E7291" w14:textId="150BC249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 xml:space="preserve">Aesculap Chifa </w:t>
            </w:r>
            <w:r w:rsidR="0061704B">
              <w:rPr>
                <w:b/>
                <w:sz w:val="22"/>
                <w:szCs w:val="22"/>
              </w:rPr>
              <w:t>Sp. z o.o.</w:t>
            </w:r>
          </w:p>
          <w:p w14:paraId="75FDD813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Nowy Tomyśl</w:t>
            </w:r>
          </w:p>
          <w:p w14:paraId="7C8AA4AD" w14:textId="6A842DDF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50 - Antybiotyki 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E8F0A0F" w14:textId="6173A440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62413918" w14:textId="77777777" w:rsidTr="00D46A0F">
        <w:trPr>
          <w:cantSplit/>
        </w:trPr>
        <w:tc>
          <w:tcPr>
            <w:tcW w:w="9498" w:type="dxa"/>
          </w:tcPr>
          <w:p w14:paraId="5D0ECB23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Lek S.A.</w:t>
            </w:r>
          </w:p>
          <w:p w14:paraId="1B93F17B" w14:textId="0F80696C" w:rsidR="007A7881" w:rsidRPr="001D1EEC" w:rsidRDefault="0061704B" w:rsidP="00D46A0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A7881" w:rsidRPr="007A7881">
              <w:rPr>
                <w:bCs/>
                <w:sz w:val="22"/>
                <w:szCs w:val="22"/>
              </w:rPr>
              <w:t>Podlipie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16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>
              <w:rPr>
                <w:bCs/>
                <w:sz w:val="22"/>
                <w:szCs w:val="22"/>
              </w:rPr>
              <w:t xml:space="preserve">, </w:t>
            </w:r>
            <w:r w:rsidR="007A7881" w:rsidRPr="007A7881">
              <w:rPr>
                <w:bCs/>
                <w:sz w:val="22"/>
                <w:szCs w:val="22"/>
              </w:rPr>
              <w:t>95-010</w:t>
            </w:r>
            <w:r w:rsidR="007A7881" w:rsidRPr="001D1EEC">
              <w:rPr>
                <w:bCs/>
                <w:sz w:val="22"/>
                <w:szCs w:val="22"/>
              </w:rPr>
              <w:t xml:space="preserve"> </w:t>
            </w:r>
            <w:r w:rsidR="007A7881" w:rsidRPr="007A7881">
              <w:rPr>
                <w:bCs/>
                <w:sz w:val="22"/>
                <w:szCs w:val="22"/>
              </w:rPr>
              <w:t>Stryków</w:t>
            </w:r>
          </w:p>
          <w:p w14:paraId="4729BF89" w14:textId="0EBA8098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51 - Antybiotyki III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DE4814D" w14:textId="2CB76BA5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1E40AA00" w14:textId="77777777" w:rsidTr="00D46A0F">
        <w:trPr>
          <w:cantSplit/>
        </w:trPr>
        <w:tc>
          <w:tcPr>
            <w:tcW w:w="9498" w:type="dxa"/>
          </w:tcPr>
          <w:p w14:paraId="7B382A8D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34C56573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6FFD013E" w14:textId="66FB7072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55 - Cefazolin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62AAD21" w14:textId="32FB2248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61704B">
              <w:t xml:space="preserve"> </w:t>
            </w:r>
            <w:r w:rsidR="0061704B" w:rsidRPr="0061704B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6154D17E" w14:textId="77777777" w:rsidTr="00D46A0F">
        <w:trPr>
          <w:cantSplit/>
        </w:trPr>
        <w:tc>
          <w:tcPr>
            <w:tcW w:w="9498" w:type="dxa"/>
          </w:tcPr>
          <w:p w14:paraId="31C681C4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276D05C9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0346383E" w14:textId="422BF258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56 - Leki znieczulające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4CB2B9B" w14:textId="2FEC6477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DA0DEC">
              <w:t xml:space="preserve"> </w:t>
            </w:r>
            <w:r w:rsidR="00DA0DEC" w:rsidRPr="00DA0DEC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61F82B61" w14:textId="77777777" w:rsidTr="00D46A0F">
        <w:trPr>
          <w:cantSplit/>
        </w:trPr>
        <w:tc>
          <w:tcPr>
            <w:tcW w:w="9498" w:type="dxa"/>
          </w:tcPr>
          <w:p w14:paraId="0DF5B61A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Farmacol Logistyka Sp. z o.o.</w:t>
            </w:r>
          </w:p>
          <w:p w14:paraId="2657C96E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Katowice</w:t>
            </w:r>
          </w:p>
          <w:p w14:paraId="2EC3932A" w14:textId="433956C2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59 - Alteplase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1396584" w14:textId="056CD3D9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DA0DEC">
              <w:t xml:space="preserve"> </w:t>
            </w:r>
            <w:r w:rsidR="00DA0DEC" w:rsidRPr="00DA0DEC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7A7881" w14:paraId="33264F95" w14:textId="77777777" w:rsidTr="00D46A0F">
        <w:trPr>
          <w:cantSplit/>
        </w:trPr>
        <w:tc>
          <w:tcPr>
            <w:tcW w:w="9498" w:type="dxa"/>
          </w:tcPr>
          <w:p w14:paraId="08A50B72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Fresenius Kabi Polska Sp.  z o.o.</w:t>
            </w:r>
          </w:p>
          <w:p w14:paraId="3EB4DAC6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2DC50F57" w14:textId="3A6A5037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60 - Ondansetron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32C3CD3" w14:textId="4418A765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DA0DEC">
              <w:t xml:space="preserve"> </w:t>
            </w:r>
            <w:r w:rsidR="00DA0DEC" w:rsidRPr="00DA0DEC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1B8D1041" w14:textId="77777777" w:rsidTr="00D46A0F">
        <w:trPr>
          <w:cantSplit/>
        </w:trPr>
        <w:tc>
          <w:tcPr>
            <w:tcW w:w="9498" w:type="dxa"/>
          </w:tcPr>
          <w:p w14:paraId="5FC7D44E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Sanofi-Aventis Sp. z o.o.</w:t>
            </w:r>
          </w:p>
          <w:p w14:paraId="102891A0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ul. 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3BDD6E2D" w14:textId="62145EA6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66 - Teriflunomide</w:t>
            </w:r>
          </w:p>
          <w:p w14:paraId="67AE0F47" w14:textId="20423916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DA0DEC">
              <w:t xml:space="preserve"> </w:t>
            </w:r>
            <w:r w:rsidR="00DA0DEC" w:rsidRPr="00DA0DEC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7FA83E57" w14:textId="77777777" w:rsidTr="00D46A0F">
        <w:trPr>
          <w:cantSplit/>
        </w:trPr>
        <w:tc>
          <w:tcPr>
            <w:tcW w:w="9498" w:type="dxa"/>
          </w:tcPr>
          <w:p w14:paraId="0DB551F4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lastRenderedPageBreak/>
              <w:t>Fresenius Kabi Polska Sp.  z o.o.</w:t>
            </w:r>
          </w:p>
          <w:p w14:paraId="0015A3EF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5598F6AC" w14:textId="107CFE84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77 - Propofol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628411B5" w14:textId="7512FE5C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DA0DEC">
              <w:t xml:space="preserve"> </w:t>
            </w:r>
            <w:r w:rsidR="00DA0DEC" w:rsidRPr="00DA0DEC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7A7881" w14:paraId="1C1491DB" w14:textId="77777777" w:rsidTr="00D46A0F">
        <w:trPr>
          <w:cantSplit/>
        </w:trPr>
        <w:tc>
          <w:tcPr>
            <w:tcW w:w="9498" w:type="dxa"/>
          </w:tcPr>
          <w:p w14:paraId="746C9DE4" w14:textId="77777777" w:rsidR="007A7881" w:rsidRPr="001D1EEC" w:rsidRDefault="007A7881" w:rsidP="00D46A0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A7881">
              <w:rPr>
                <w:b/>
                <w:sz w:val="22"/>
                <w:szCs w:val="22"/>
              </w:rPr>
              <w:t>Fresenius Kabi Polska Sp.  z o.o.</w:t>
            </w:r>
          </w:p>
          <w:p w14:paraId="05F231A3" w14:textId="77777777" w:rsidR="007A7881" w:rsidRPr="001D1EEC" w:rsidRDefault="007A7881" w:rsidP="00D46A0F">
            <w:pPr>
              <w:spacing w:line="276" w:lineRule="auto"/>
              <w:rPr>
                <w:bCs/>
                <w:sz w:val="22"/>
                <w:szCs w:val="22"/>
              </w:rPr>
            </w:pPr>
            <w:r w:rsidRPr="007A7881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134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A7881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A7881">
              <w:rPr>
                <w:bCs/>
                <w:sz w:val="22"/>
                <w:szCs w:val="22"/>
              </w:rPr>
              <w:t>Warszawa</w:t>
            </w:r>
          </w:p>
          <w:p w14:paraId="0296F287" w14:textId="5574E1A4" w:rsidR="007A7881" w:rsidRPr="00211A34" w:rsidRDefault="007A7881" w:rsidP="00D46A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7881">
              <w:rPr>
                <w:color w:val="000000"/>
                <w:sz w:val="22"/>
                <w:szCs w:val="22"/>
              </w:rPr>
              <w:t>Pakiet 79 - Paclitaxelum</w:t>
            </w:r>
          </w:p>
          <w:p w14:paraId="623165A0" w14:textId="7FDA1B1E" w:rsidR="007A7881" w:rsidRPr="007A7881" w:rsidRDefault="007A7881" w:rsidP="00D46A0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DA0DEC">
              <w:t xml:space="preserve"> </w:t>
            </w:r>
            <w:r w:rsidR="00DA0DEC" w:rsidRPr="00DA0DEC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</w:tbl>
    <w:p w14:paraId="3EDCB787" w14:textId="77777777" w:rsidR="00DA0DEC" w:rsidRDefault="00DA0DE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C2C3328" w14:textId="0DD4FC38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1984"/>
        <w:gridCol w:w="1560"/>
      </w:tblGrid>
      <w:tr w:rsidR="00211A34" w:rsidRPr="00834EF4" w14:paraId="3020CEEF" w14:textId="77777777" w:rsidTr="00DA0DEC">
        <w:tc>
          <w:tcPr>
            <w:tcW w:w="2169" w:type="dxa"/>
            <w:shd w:val="clear" w:color="auto" w:fill="F3F3F3"/>
          </w:tcPr>
          <w:p w14:paraId="26B3730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785" w:type="dxa"/>
            <w:shd w:val="clear" w:color="auto" w:fill="F3F3F3"/>
          </w:tcPr>
          <w:p w14:paraId="4D4FAF4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0504F0D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997659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A7881" w:rsidRPr="00834EF4" w14:paraId="4C2C1536" w14:textId="77777777" w:rsidTr="00DA0DEC">
        <w:tc>
          <w:tcPr>
            <w:tcW w:w="2169" w:type="dxa"/>
            <w:shd w:val="clear" w:color="auto" w:fill="auto"/>
          </w:tcPr>
          <w:p w14:paraId="795760C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6 - Dupilumabum I*</w:t>
            </w:r>
          </w:p>
        </w:tc>
        <w:tc>
          <w:tcPr>
            <w:tcW w:w="3785" w:type="dxa"/>
            <w:shd w:val="clear" w:color="auto" w:fill="auto"/>
          </w:tcPr>
          <w:p w14:paraId="28281752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25136FA5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17</w:t>
            </w:r>
          </w:p>
          <w:p w14:paraId="75AED206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EBC1C27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90D445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530041D6" w14:textId="77777777" w:rsidTr="00DA0DEC">
        <w:tc>
          <w:tcPr>
            <w:tcW w:w="2169" w:type="dxa"/>
            <w:shd w:val="clear" w:color="auto" w:fill="auto"/>
          </w:tcPr>
          <w:p w14:paraId="523690A8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7  - Apalutamidum*</w:t>
            </w:r>
          </w:p>
        </w:tc>
        <w:tc>
          <w:tcPr>
            <w:tcW w:w="3785" w:type="dxa"/>
            <w:shd w:val="clear" w:color="auto" w:fill="auto"/>
          </w:tcPr>
          <w:p w14:paraId="12586748" w14:textId="34080001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 xml:space="preserve">Janssen - Cilag Polska </w:t>
            </w:r>
            <w:r w:rsidR="00DA0DEC">
              <w:rPr>
                <w:b/>
                <w:bCs/>
                <w:sz w:val="20"/>
                <w:szCs w:val="20"/>
              </w:rPr>
              <w:t>S</w:t>
            </w:r>
            <w:r w:rsidRPr="007A7881">
              <w:rPr>
                <w:b/>
                <w:bCs/>
                <w:sz w:val="20"/>
                <w:szCs w:val="20"/>
              </w:rPr>
              <w:t>p. z o.o.</w:t>
            </w:r>
          </w:p>
          <w:p w14:paraId="647EFE5C" w14:textId="1EBD220A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Iłżecka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24/budynek F</w:t>
            </w:r>
          </w:p>
          <w:p w14:paraId="76F0FB04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15DAC25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5F31A5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1DD82CC7" w14:textId="77777777" w:rsidTr="00DA0DEC">
        <w:tc>
          <w:tcPr>
            <w:tcW w:w="2169" w:type="dxa"/>
            <w:shd w:val="clear" w:color="auto" w:fill="auto"/>
          </w:tcPr>
          <w:p w14:paraId="4BEA7FB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8  - Dupilumabum II*</w:t>
            </w:r>
          </w:p>
        </w:tc>
        <w:tc>
          <w:tcPr>
            <w:tcW w:w="3785" w:type="dxa"/>
            <w:shd w:val="clear" w:color="auto" w:fill="auto"/>
          </w:tcPr>
          <w:p w14:paraId="7E335D0F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1385FBC4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17</w:t>
            </w:r>
          </w:p>
          <w:p w14:paraId="161856A9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EC15DAC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3365E1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346A9ECC" w14:textId="77777777" w:rsidTr="00DA0DEC">
        <w:tc>
          <w:tcPr>
            <w:tcW w:w="2169" w:type="dxa"/>
            <w:shd w:val="clear" w:color="auto" w:fill="auto"/>
          </w:tcPr>
          <w:p w14:paraId="093A7F1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10 - Dimethyl fumarate*</w:t>
            </w:r>
          </w:p>
        </w:tc>
        <w:tc>
          <w:tcPr>
            <w:tcW w:w="3785" w:type="dxa"/>
            <w:shd w:val="clear" w:color="auto" w:fill="auto"/>
          </w:tcPr>
          <w:p w14:paraId="2429B8E5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FA6FD7C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74576525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7D03A3F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575BD3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4EC1482B" w14:textId="77777777" w:rsidTr="00DA0DEC">
        <w:tc>
          <w:tcPr>
            <w:tcW w:w="2169" w:type="dxa"/>
            <w:shd w:val="clear" w:color="auto" w:fill="auto"/>
          </w:tcPr>
          <w:p w14:paraId="5A1AA8C0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12 - Diety dojelitowe i doustne*</w:t>
            </w:r>
          </w:p>
        </w:tc>
        <w:tc>
          <w:tcPr>
            <w:tcW w:w="3785" w:type="dxa"/>
            <w:shd w:val="clear" w:color="auto" w:fill="auto"/>
          </w:tcPr>
          <w:p w14:paraId="4BC8B1B4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D562C11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134</w:t>
            </w:r>
          </w:p>
          <w:p w14:paraId="1DE574AD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6B9C4E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C474CB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0B13DD03" w14:textId="77777777" w:rsidTr="00DA0DEC">
        <w:tc>
          <w:tcPr>
            <w:tcW w:w="2169" w:type="dxa"/>
            <w:shd w:val="clear" w:color="auto" w:fill="auto"/>
          </w:tcPr>
          <w:p w14:paraId="67FA6AD7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13 - Pegfilgrastim</w:t>
            </w:r>
          </w:p>
        </w:tc>
        <w:tc>
          <w:tcPr>
            <w:tcW w:w="3785" w:type="dxa"/>
            <w:shd w:val="clear" w:color="auto" w:fill="auto"/>
          </w:tcPr>
          <w:p w14:paraId="0CE1B66A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Lek S.A.</w:t>
            </w:r>
          </w:p>
          <w:p w14:paraId="4A1FC119" w14:textId="47EFF3DB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Podlipie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16</w:t>
            </w:r>
          </w:p>
          <w:p w14:paraId="3F3FA596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Stryków</w:t>
            </w:r>
          </w:p>
        </w:tc>
        <w:tc>
          <w:tcPr>
            <w:tcW w:w="1984" w:type="dxa"/>
            <w:shd w:val="clear" w:color="auto" w:fill="auto"/>
          </w:tcPr>
          <w:p w14:paraId="07C04C9A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477301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1403A19B" w14:textId="77777777" w:rsidTr="00DA0DEC">
        <w:tc>
          <w:tcPr>
            <w:tcW w:w="2169" w:type="dxa"/>
            <w:shd w:val="clear" w:color="auto" w:fill="auto"/>
          </w:tcPr>
          <w:p w14:paraId="1412621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13 - Pegfilgrastim</w:t>
            </w:r>
          </w:p>
        </w:tc>
        <w:tc>
          <w:tcPr>
            <w:tcW w:w="3785" w:type="dxa"/>
            <w:shd w:val="clear" w:color="auto" w:fill="auto"/>
          </w:tcPr>
          <w:p w14:paraId="204976A1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Asclepios S.A.</w:t>
            </w:r>
          </w:p>
          <w:p w14:paraId="3D58BE67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44</w:t>
            </w:r>
          </w:p>
          <w:p w14:paraId="108D4CF0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7CD4CA9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- 464.35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02AF16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464,35</w:t>
            </w:r>
          </w:p>
        </w:tc>
      </w:tr>
      <w:tr w:rsidR="007A7881" w:rsidRPr="00834EF4" w14:paraId="3515F57B" w14:textId="77777777" w:rsidTr="00DA0DEC">
        <w:tc>
          <w:tcPr>
            <w:tcW w:w="2169" w:type="dxa"/>
            <w:shd w:val="clear" w:color="auto" w:fill="auto"/>
          </w:tcPr>
          <w:p w14:paraId="6A5B7D24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15 - Levetiracetam</w:t>
            </w:r>
          </w:p>
        </w:tc>
        <w:tc>
          <w:tcPr>
            <w:tcW w:w="3785" w:type="dxa"/>
            <w:shd w:val="clear" w:color="auto" w:fill="auto"/>
          </w:tcPr>
          <w:p w14:paraId="52DCB301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7CC20E6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6D171B34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A7B7947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E8551C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174BE01E" w14:textId="77777777" w:rsidTr="00DA0DEC">
        <w:tc>
          <w:tcPr>
            <w:tcW w:w="2169" w:type="dxa"/>
            <w:shd w:val="clear" w:color="auto" w:fill="auto"/>
          </w:tcPr>
          <w:p w14:paraId="26772F26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15 - Levetiracetam</w:t>
            </w:r>
          </w:p>
        </w:tc>
        <w:tc>
          <w:tcPr>
            <w:tcW w:w="3785" w:type="dxa"/>
            <w:shd w:val="clear" w:color="auto" w:fill="auto"/>
          </w:tcPr>
          <w:p w14:paraId="455898E0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ED9B92" w14:textId="105E0C18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207613D9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CE41D3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- 492.50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416EFF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492,50</w:t>
            </w:r>
          </w:p>
        </w:tc>
      </w:tr>
      <w:tr w:rsidR="007A7881" w:rsidRPr="00834EF4" w14:paraId="60D84286" w14:textId="77777777" w:rsidTr="00DA0DEC">
        <w:tc>
          <w:tcPr>
            <w:tcW w:w="2169" w:type="dxa"/>
            <w:shd w:val="clear" w:color="auto" w:fill="auto"/>
          </w:tcPr>
          <w:p w14:paraId="54E18A3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15 - Levetiracetam</w:t>
            </w:r>
          </w:p>
        </w:tc>
        <w:tc>
          <w:tcPr>
            <w:tcW w:w="3785" w:type="dxa"/>
            <w:shd w:val="clear" w:color="auto" w:fill="auto"/>
          </w:tcPr>
          <w:p w14:paraId="6B7FECA4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Urtica Sp. z o.o.</w:t>
            </w:r>
          </w:p>
          <w:p w14:paraId="25A6442B" w14:textId="2A8936F0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Krzemieniecka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120</w:t>
            </w:r>
          </w:p>
          <w:p w14:paraId="7691F15F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57E5BBDA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- 441.55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647B3B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441,55</w:t>
            </w:r>
          </w:p>
        </w:tc>
      </w:tr>
      <w:tr w:rsidR="007A7881" w:rsidRPr="00834EF4" w14:paraId="358CABFD" w14:textId="77777777" w:rsidTr="00DA0DEC">
        <w:tc>
          <w:tcPr>
            <w:tcW w:w="2169" w:type="dxa"/>
            <w:shd w:val="clear" w:color="auto" w:fill="auto"/>
          </w:tcPr>
          <w:p w14:paraId="33B04D42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23 -  Insuliny III</w:t>
            </w:r>
          </w:p>
        </w:tc>
        <w:tc>
          <w:tcPr>
            <w:tcW w:w="3785" w:type="dxa"/>
            <w:shd w:val="clear" w:color="auto" w:fill="auto"/>
          </w:tcPr>
          <w:p w14:paraId="0D90AEA7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0288EFB3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17</w:t>
            </w:r>
          </w:p>
          <w:p w14:paraId="5A604DE3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B98EF9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2C0A1B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4C4BEEE2" w14:textId="77777777" w:rsidTr="00DA0DEC">
        <w:tc>
          <w:tcPr>
            <w:tcW w:w="2169" w:type="dxa"/>
            <w:shd w:val="clear" w:color="auto" w:fill="auto"/>
          </w:tcPr>
          <w:p w14:paraId="70AEDE40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24  - Leki III</w:t>
            </w:r>
          </w:p>
        </w:tc>
        <w:tc>
          <w:tcPr>
            <w:tcW w:w="3785" w:type="dxa"/>
            <w:shd w:val="clear" w:color="auto" w:fill="auto"/>
          </w:tcPr>
          <w:p w14:paraId="7F91392E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014B8457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17</w:t>
            </w:r>
          </w:p>
          <w:p w14:paraId="49209D00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333E6F7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304820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1BD70E42" w14:textId="77777777" w:rsidTr="00DA0DEC">
        <w:tc>
          <w:tcPr>
            <w:tcW w:w="2169" w:type="dxa"/>
            <w:shd w:val="clear" w:color="auto" w:fill="auto"/>
          </w:tcPr>
          <w:p w14:paraId="18183D3B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lastRenderedPageBreak/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24  - Leki III</w:t>
            </w:r>
          </w:p>
        </w:tc>
        <w:tc>
          <w:tcPr>
            <w:tcW w:w="3785" w:type="dxa"/>
            <w:shd w:val="clear" w:color="auto" w:fill="auto"/>
          </w:tcPr>
          <w:p w14:paraId="74F1ADD6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6A6EDCA" w14:textId="6462615A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7CFD52BE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D5C46A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1013DD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0,00</w:t>
            </w:r>
          </w:p>
        </w:tc>
      </w:tr>
      <w:tr w:rsidR="007A7881" w:rsidRPr="00834EF4" w14:paraId="542A2A78" w14:textId="77777777" w:rsidTr="00DA0DEC">
        <w:tc>
          <w:tcPr>
            <w:tcW w:w="2169" w:type="dxa"/>
            <w:shd w:val="clear" w:color="auto" w:fill="auto"/>
          </w:tcPr>
          <w:p w14:paraId="5B0204B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28 - Antybiotyki I*</w:t>
            </w:r>
          </w:p>
        </w:tc>
        <w:tc>
          <w:tcPr>
            <w:tcW w:w="3785" w:type="dxa"/>
            <w:shd w:val="clear" w:color="auto" w:fill="auto"/>
          </w:tcPr>
          <w:p w14:paraId="777B2283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49E7F37A" w14:textId="25DF5930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Orzechowa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5</w:t>
            </w:r>
          </w:p>
          <w:p w14:paraId="62745AC5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Gdańsk</w:t>
            </w:r>
          </w:p>
        </w:tc>
        <w:tc>
          <w:tcPr>
            <w:tcW w:w="1984" w:type="dxa"/>
            <w:shd w:val="clear" w:color="auto" w:fill="auto"/>
          </w:tcPr>
          <w:p w14:paraId="24CB3466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A5F80F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244B4537" w14:textId="77777777" w:rsidTr="00DA0DEC">
        <w:tc>
          <w:tcPr>
            <w:tcW w:w="2169" w:type="dxa"/>
            <w:shd w:val="clear" w:color="auto" w:fill="auto"/>
          </w:tcPr>
          <w:p w14:paraId="70AC2152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28 - Antybiotyki I*</w:t>
            </w:r>
          </w:p>
        </w:tc>
        <w:tc>
          <w:tcPr>
            <w:tcW w:w="3785" w:type="dxa"/>
            <w:shd w:val="clear" w:color="auto" w:fill="auto"/>
          </w:tcPr>
          <w:p w14:paraId="16873DEE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D5F7FBE" w14:textId="55B17B08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33B48347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F1CF9CF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- 465.55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A84AD3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465,55</w:t>
            </w:r>
          </w:p>
        </w:tc>
      </w:tr>
      <w:tr w:rsidR="007A7881" w:rsidRPr="00834EF4" w14:paraId="43487CF3" w14:textId="77777777" w:rsidTr="00DA0DEC">
        <w:tc>
          <w:tcPr>
            <w:tcW w:w="2169" w:type="dxa"/>
            <w:shd w:val="clear" w:color="auto" w:fill="auto"/>
          </w:tcPr>
          <w:p w14:paraId="76AB0A2C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29 - Leki IV</w:t>
            </w:r>
          </w:p>
        </w:tc>
        <w:tc>
          <w:tcPr>
            <w:tcW w:w="3785" w:type="dxa"/>
            <w:shd w:val="clear" w:color="auto" w:fill="auto"/>
          </w:tcPr>
          <w:p w14:paraId="1AB226DC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F89768D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1795D4A5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A0B741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7262E3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0ECDFF1D" w14:textId="77777777" w:rsidTr="00DA0DEC">
        <w:tc>
          <w:tcPr>
            <w:tcW w:w="2169" w:type="dxa"/>
            <w:shd w:val="clear" w:color="auto" w:fill="auto"/>
          </w:tcPr>
          <w:p w14:paraId="4EEE51F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29 - Leki IV</w:t>
            </w:r>
          </w:p>
        </w:tc>
        <w:tc>
          <w:tcPr>
            <w:tcW w:w="3785" w:type="dxa"/>
            <w:shd w:val="clear" w:color="auto" w:fill="auto"/>
          </w:tcPr>
          <w:p w14:paraId="27CC3D57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59F1B2" w14:textId="518FE9BE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529A1141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B94D169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- 482.10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32B171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482,10</w:t>
            </w:r>
          </w:p>
        </w:tc>
      </w:tr>
      <w:tr w:rsidR="007A7881" w:rsidRPr="00834EF4" w14:paraId="75E41FD3" w14:textId="77777777" w:rsidTr="00DA0DEC">
        <w:tc>
          <w:tcPr>
            <w:tcW w:w="2169" w:type="dxa"/>
            <w:shd w:val="clear" w:color="auto" w:fill="auto"/>
          </w:tcPr>
          <w:p w14:paraId="45593009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33 - Teicoplanin</w:t>
            </w:r>
          </w:p>
        </w:tc>
        <w:tc>
          <w:tcPr>
            <w:tcW w:w="3785" w:type="dxa"/>
            <w:shd w:val="clear" w:color="auto" w:fill="auto"/>
          </w:tcPr>
          <w:p w14:paraId="0994AF53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816C5C4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0CADB60A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F2D5C32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36DDB5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20545174" w14:textId="77777777" w:rsidTr="00DA0DEC">
        <w:tc>
          <w:tcPr>
            <w:tcW w:w="2169" w:type="dxa"/>
            <w:shd w:val="clear" w:color="auto" w:fill="auto"/>
          </w:tcPr>
          <w:p w14:paraId="4BA5CEE6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33 - Teicoplanin</w:t>
            </w:r>
          </w:p>
        </w:tc>
        <w:tc>
          <w:tcPr>
            <w:tcW w:w="3785" w:type="dxa"/>
            <w:shd w:val="clear" w:color="auto" w:fill="auto"/>
          </w:tcPr>
          <w:p w14:paraId="32FF211A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0A5AA3B" w14:textId="2EDD6F8B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6E804D5B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B24978B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- 495.25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D67BB2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495,25</w:t>
            </w:r>
          </w:p>
        </w:tc>
      </w:tr>
      <w:tr w:rsidR="007A7881" w:rsidRPr="00834EF4" w14:paraId="7981BF4F" w14:textId="77777777" w:rsidTr="00DA0DEC">
        <w:tc>
          <w:tcPr>
            <w:tcW w:w="2169" w:type="dxa"/>
            <w:shd w:val="clear" w:color="auto" w:fill="auto"/>
          </w:tcPr>
          <w:p w14:paraId="5DC5974C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33 - Teicoplanin</w:t>
            </w:r>
          </w:p>
        </w:tc>
        <w:tc>
          <w:tcPr>
            <w:tcW w:w="3785" w:type="dxa"/>
            <w:shd w:val="clear" w:color="auto" w:fill="auto"/>
          </w:tcPr>
          <w:p w14:paraId="004A1561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3522EAC1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17</w:t>
            </w:r>
          </w:p>
          <w:p w14:paraId="1794B0A7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E49C3EB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- 482.15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EDF2A0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482,15</w:t>
            </w:r>
          </w:p>
        </w:tc>
      </w:tr>
      <w:tr w:rsidR="007A7881" w:rsidRPr="00834EF4" w14:paraId="7509CCBF" w14:textId="77777777" w:rsidTr="00DA0DEC">
        <w:tc>
          <w:tcPr>
            <w:tcW w:w="2169" w:type="dxa"/>
            <w:shd w:val="clear" w:color="auto" w:fill="auto"/>
          </w:tcPr>
          <w:p w14:paraId="780C24FC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35 - Leki VIII*</w:t>
            </w:r>
          </w:p>
        </w:tc>
        <w:tc>
          <w:tcPr>
            <w:tcW w:w="3785" w:type="dxa"/>
            <w:shd w:val="clear" w:color="auto" w:fill="auto"/>
          </w:tcPr>
          <w:p w14:paraId="04F3CA45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7A360B5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71C1B699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F870A49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A2725A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2D51E6C7" w14:textId="77777777" w:rsidTr="00DA0DEC">
        <w:tc>
          <w:tcPr>
            <w:tcW w:w="2169" w:type="dxa"/>
            <w:shd w:val="clear" w:color="auto" w:fill="auto"/>
          </w:tcPr>
          <w:p w14:paraId="1400A45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35 - Leki VIII*</w:t>
            </w:r>
          </w:p>
        </w:tc>
        <w:tc>
          <w:tcPr>
            <w:tcW w:w="3785" w:type="dxa"/>
            <w:shd w:val="clear" w:color="auto" w:fill="auto"/>
          </w:tcPr>
          <w:p w14:paraId="77AE49B1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44DF732" w14:textId="4C3B9292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6E112894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34EB9DE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- 456.85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3D361E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456,85</w:t>
            </w:r>
          </w:p>
        </w:tc>
      </w:tr>
      <w:tr w:rsidR="007A7881" w:rsidRPr="00834EF4" w14:paraId="0F8F2D92" w14:textId="77777777" w:rsidTr="00DA0DEC">
        <w:tc>
          <w:tcPr>
            <w:tcW w:w="2169" w:type="dxa"/>
            <w:shd w:val="clear" w:color="auto" w:fill="auto"/>
          </w:tcPr>
          <w:p w14:paraId="3A0F3DE1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35 - Leki VIII*</w:t>
            </w:r>
          </w:p>
        </w:tc>
        <w:tc>
          <w:tcPr>
            <w:tcW w:w="3785" w:type="dxa"/>
            <w:shd w:val="clear" w:color="auto" w:fill="auto"/>
          </w:tcPr>
          <w:p w14:paraId="75C5B58E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Asclepios S.A.</w:t>
            </w:r>
          </w:p>
          <w:p w14:paraId="3CD2FA1A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44</w:t>
            </w:r>
          </w:p>
          <w:p w14:paraId="04D1987B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7D362C6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- 438.15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8139B3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438,15</w:t>
            </w:r>
          </w:p>
        </w:tc>
      </w:tr>
      <w:tr w:rsidR="007A7881" w:rsidRPr="00834EF4" w14:paraId="28B0486A" w14:textId="77777777" w:rsidTr="00DA0DEC">
        <w:tc>
          <w:tcPr>
            <w:tcW w:w="2169" w:type="dxa"/>
            <w:shd w:val="clear" w:color="auto" w:fill="auto"/>
          </w:tcPr>
          <w:p w14:paraId="02D3ED98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36 - Leki IX</w:t>
            </w:r>
          </w:p>
        </w:tc>
        <w:tc>
          <w:tcPr>
            <w:tcW w:w="3785" w:type="dxa"/>
            <w:shd w:val="clear" w:color="auto" w:fill="auto"/>
          </w:tcPr>
          <w:p w14:paraId="174E9280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C56E768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6CF86662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07CA322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8B07A0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2538DB40" w14:textId="77777777" w:rsidTr="00DA0DEC">
        <w:tc>
          <w:tcPr>
            <w:tcW w:w="2169" w:type="dxa"/>
            <w:shd w:val="clear" w:color="auto" w:fill="auto"/>
          </w:tcPr>
          <w:p w14:paraId="0DD6C25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36 - Leki IX</w:t>
            </w:r>
          </w:p>
        </w:tc>
        <w:tc>
          <w:tcPr>
            <w:tcW w:w="3785" w:type="dxa"/>
            <w:shd w:val="clear" w:color="auto" w:fill="auto"/>
          </w:tcPr>
          <w:p w14:paraId="02E9F6B9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4AAC164" w14:textId="7664DA68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05C9FD4A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106AFD7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- 493.40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94882B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493,40</w:t>
            </w:r>
          </w:p>
        </w:tc>
      </w:tr>
      <w:tr w:rsidR="007A7881" w:rsidRPr="00834EF4" w14:paraId="397BFE41" w14:textId="77777777" w:rsidTr="00DA0DEC">
        <w:tc>
          <w:tcPr>
            <w:tcW w:w="2169" w:type="dxa"/>
            <w:shd w:val="clear" w:color="auto" w:fill="auto"/>
          </w:tcPr>
          <w:p w14:paraId="113FE2DF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36 - Leki IX</w:t>
            </w:r>
          </w:p>
        </w:tc>
        <w:tc>
          <w:tcPr>
            <w:tcW w:w="3785" w:type="dxa"/>
            <w:shd w:val="clear" w:color="auto" w:fill="auto"/>
          </w:tcPr>
          <w:p w14:paraId="5AEF3677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Asclepios S.A.</w:t>
            </w:r>
          </w:p>
          <w:p w14:paraId="26094893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44</w:t>
            </w:r>
          </w:p>
          <w:p w14:paraId="4D3204F8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2F58892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- 483.40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8500C8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483,40</w:t>
            </w:r>
          </w:p>
        </w:tc>
      </w:tr>
      <w:tr w:rsidR="007A7881" w:rsidRPr="00834EF4" w14:paraId="17B12E47" w14:textId="77777777" w:rsidTr="00DA0DEC">
        <w:tc>
          <w:tcPr>
            <w:tcW w:w="2169" w:type="dxa"/>
            <w:shd w:val="clear" w:color="auto" w:fill="auto"/>
          </w:tcPr>
          <w:p w14:paraId="64D5D85B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36 - Leki IX</w:t>
            </w:r>
          </w:p>
        </w:tc>
        <w:tc>
          <w:tcPr>
            <w:tcW w:w="3785" w:type="dxa"/>
            <w:shd w:val="clear" w:color="auto" w:fill="auto"/>
          </w:tcPr>
          <w:p w14:paraId="7ADA059A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Urtica Sp. z o.o.</w:t>
            </w:r>
          </w:p>
          <w:p w14:paraId="1915F064" w14:textId="25117F39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Krzemieniecka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120</w:t>
            </w:r>
          </w:p>
          <w:p w14:paraId="79B3E126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4D1712F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- 445.30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EFCDA5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445,30</w:t>
            </w:r>
          </w:p>
        </w:tc>
      </w:tr>
      <w:tr w:rsidR="007A7881" w:rsidRPr="00834EF4" w14:paraId="557490FF" w14:textId="77777777" w:rsidTr="00DA0DEC">
        <w:tc>
          <w:tcPr>
            <w:tcW w:w="2169" w:type="dxa"/>
            <w:shd w:val="clear" w:color="auto" w:fill="auto"/>
          </w:tcPr>
          <w:p w14:paraId="03490CAC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37 - Leki psychotropowe i prekursory</w:t>
            </w:r>
          </w:p>
        </w:tc>
        <w:tc>
          <w:tcPr>
            <w:tcW w:w="3785" w:type="dxa"/>
            <w:shd w:val="clear" w:color="auto" w:fill="auto"/>
          </w:tcPr>
          <w:p w14:paraId="2477E2C6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64399EE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0A74FB55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4DAA460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E0CF12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2B6D5EB4" w14:textId="77777777" w:rsidTr="00DA0DEC">
        <w:tc>
          <w:tcPr>
            <w:tcW w:w="2169" w:type="dxa"/>
            <w:shd w:val="clear" w:color="auto" w:fill="auto"/>
          </w:tcPr>
          <w:p w14:paraId="73EB6DF6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37 - Leki psychotropowe i prekursory</w:t>
            </w:r>
          </w:p>
        </w:tc>
        <w:tc>
          <w:tcPr>
            <w:tcW w:w="3785" w:type="dxa"/>
            <w:shd w:val="clear" w:color="auto" w:fill="auto"/>
          </w:tcPr>
          <w:p w14:paraId="29E662B7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Urtica Sp. z o.o.</w:t>
            </w:r>
          </w:p>
          <w:p w14:paraId="0665D323" w14:textId="0BB9D09E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Krzemieniecka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120</w:t>
            </w:r>
          </w:p>
          <w:p w14:paraId="7383973D" w14:textId="77777777" w:rsidR="007A7881" w:rsidRDefault="007A7881" w:rsidP="00D46A0F">
            <w:pPr>
              <w:spacing w:after="40"/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  <w:p w14:paraId="0B61923A" w14:textId="728500FB" w:rsidR="00DA0DEC" w:rsidRPr="00211A34" w:rsidRDefault="00DA0DEC" w:rsidP="00D46A0F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39336A80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- 448.05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898985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448,05</w:t>
            </w:r>
          </w:p>
        </w:tc>
      </w:tr>
      <w:tr w:rsidR="007A7881" w:rsidRPr="00834EF4" w14:paraId="6C3E898C" w14:textId="77777777" w:rsidTr="00DA0DEC">
        <w:tc>
          <w:tcPr>
            <w:tcW w:w="2169" w:type="dxa"/>
            <w:shd w:val="clear" w:color="auto" w:fill="auto"/>
          </w:tcPr>
          <w:p w14:paraId="1DD6D96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lastRenderedPageBreak/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37 - Leki psychotropowe i prekursory</w:t>
            </w:r>
          </w:p>
        </w:tc>
        <w:tc>
          <w:tcPr>
            <w:tcW w:w="3785" w:type="dxa"/>
            <w:shd w:val="clear" w:color="auto" w:fill="auto"/>
          </w:tcPr>
          <w:p w14:paraId="565E7511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0BDFFAC" w14:textId="39BFC1B8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14060B94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6F6F90B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BCFCE5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0,00</w:t>
            </w:r>
          </w:p>
        </w:tc>
      </w:tr>
      <w:tr w:rsidR="007A7881" w:rsidRPr="00834EF4" w14:paraId="2FCBE7A5" w14:textId="77777777" w:rsidTr="00DA0DEC">
        <w:tc>
          <w:tcPr>
            <w:tcW w:w="2169" w:type="dxa"/>
            <w:shd w:val="clear" w:color="auto" w:fill="auto"/>
          </w:tcPr>
          <w:p w14:paraId="362FAE14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38 - Darbepoetin*</w:t>
            </w:r>
          </w:p>
        </w:tc>
        <w:tc>
          <w:tcPr>
            <w:tcW w:w="3785" w:type="dxa"/>
            <w:shd w:val="clear" w:color="auto" w:fill="auto"/>
          </w:tcPr>
          <w:p w14:paraId="5E361699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Amgen Sp. z o.o.</w:t>
            </w:r>
          </w:p>
          <w:p w14:paraId="5C0DC38C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145</w:t>
            </w:r>
          </w:p>
          <w:p w14:paraId="1713B524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A18F367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3EA1A4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3589BF3B" w14:textId="77777777" w:rsidTr="00DA0DEC">
        <w:tc>
          <w:tcPr>
            <w:tcW w:w="2169" w:type="dxa"/>
            <w:shd w:val="clear" w:color="auto" w:fill="auto"/>
          </w:tcPr>
          <w:p w14:paraId="3C828154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40 - Paracetamol</w:t>
            </w:r>
          </w:p>
        </w:tc>
        <w:tc>
          <w:tcPr>
            <w:tcW w:w="3785" w:type="dxa"/>
            <w:shd w:val="clear" w:color="auto" w:fill="auto"/>
          </w:tcPr>
          <w:p w14:paraId="75A84BEE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5475D030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134</w:t>
            </w:r>
          </w:p>
          <w:p w14:paraId="46C09C7A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63FC26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1180DF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07E075A0" w14:textId="77777777" w:rsidTr="00DA0DEC">
        <w:tc>
          <w:tcPr>
            <w:tcW w:w="2169" w:type="dxa"/>
            <w:shd w:val="clear" w:color="auto" w:fill="auto"/>
          </w:tcPr>
          <w:p w14:paraId="097CBB3E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49 - Leki XI</w:t>
            </w:r>
          </w:p>
        </w:tc>
        <w:tc>
          <w:tcPr>
            <w:tcW w:w="3785" w:type="dxa"/>
            <w:shd w:val="clear" w:color="auto" w:fill="auto"/>
          </w:tcPr>
          <w:p w14:paraId="1127DF97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Lek S.A.</w:t>
            </w:r>
          </w:p>
          <w:p w14:paraId="41B961D2" w14:textId="0D195B10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Podlipie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16</w:t>
            </w:r>
          </w:p>
          <w:p w14:paraId="7FEA9771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Stryków</w:t>
            </w:r>
          </w:p>
        </w:tc>
        <w:tc>
          <w:tcPr>
            <w:tcW w:w="1984" w:type="dxa"/>
            <w:shd w:val="clear" w:color="auto" w:fill="auto"/>
          </w:tcPr>
          <w:p w14:paraId="65C0C84E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D134B9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23ECCFDA" w14:textId="77777777" w:rsidTr="00DA0DEC">
        <w:tc>
          <w:tcPr>
            <w:tcW w:w="2169" w:type="dxa"/>
            <w:shd w:val="clear" w:color="auto" w:fill="auto"/>
          </w:tcPr>
          <w:p w14:paraId="490D3B7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50 - Antybiotyki II</w:t>
            </w:r>
          </w:p>
        </w:tc>
        <w:tc>
          <w:tcPr>
            <w:tcW w:w="3785" w:type="dxa"/>
            <w:shd w:val="clear" w:color="auto" w:fill="auto"/>
          </w:tcPr>
          <w:p w14:paraId="1BB00560" w14:textId="764F14A3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 xml:space="preserve">Aesculap Chifa </w:t>
            </w:r>
            <w:r w:rsidR="00DA0DEC">
              <w:rPr>
                <w:b/>
                <w:bCs/>
                <w:sz w:val="20"/>
                <w:szCs w:val="20"/>
              </w:rPr>
              <w:t>Sp. z o.o.</w:t>
            </w:r>
          </w:p>
          <w:p w14:paraId="4ACAFAFB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14</w:t>
            </w:r>
          </w:p>
          <w:p w14:paraId="680B577B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162803E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2A257C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765062A6" w14:textId="77777777" w:rsidTr="00DA0DEC">
        <w:tc>
          <w:tcPr>
            <w:tcW w:w="2169" w:type="dxa"/>
            <w:shd w:val="clear" w:color="auto" w:fill="auto"/>
          </w:tcPr>
          <w:p w14:paraId="4EEEB4D0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51 - Antybiotyki III</w:t>
            </w:r>
          </w:p>
        </w:tc>
        <w:tc>
          <w:tcPr>
            <w:tcW w:w="3785" w:type="dxa"/>
            <w:shd w:val="clear" w:color="auto" w:fill="auto"/>
          </w:tcPr>
          <w:p w14:paraId="369B6881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Lek S.A.</w:t>
            </w:r>
          </w:p>
          <w:p w14:paraId="0304E7A5" w14:textId="1E094CD7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Podlipie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16</w:t>
            </w:r>
          </w:p>
          <w:p w14:paraId="6E37630E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Stryków</w:t>
            </w:r>
          </w:p>
        </w:tc>
        <w:tc>
          <w:tcPr>
            <w:tcW w:w="1984" w:type="dxa"/>
            <w:shd w:val="clear" w:color="auto" w:fill="auto"/>
          </w:tcPr>
          <w:p w14:paraId="5DE0002E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73CB6F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6A345BF2" w14:textId="77777777" w:rsidTr="00DA0DEC">
        <w:tc>
          <w:tcPr>
            <w:tcW w:w="2169" w:type="dxa"/>
            <w:shd w:val="clear" w:color="auto" w:fill="auto"/>
          </w:tcPr>
          <w:p w14:paraId="04E567EE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51 - Antybiotyki III</w:t>
            </w:r>
          </w:p>
        </w:tc>
        <w:tc>
          <w:tcPr>
            <w:tcW w:w="3785" w:type="dxa"/>
            <w:shd w:val="clear" w:color="auto" w:fill="auto"/>
          </w:tcPr>
          <w:p w14:paraId="6FD0BF0B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63E01EE" w14:textId="10F61B6A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03DCE7E6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CB90D4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- 492.15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3EB1B5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492,15</w:t>
            </w:r>
          </w:p>
        </w:tc>
      </w:tr>
      <w:tr w:rsidR="007A7881" w:rsidRPr="00834EF4" w14:paraId="73B811B2" w14:textId="77777777" w:rsidTr="00DA0DEC">
        <w:tc>
          <w:tcPr>
            <w:tcW w:w="2169" w:type="dxa"/>
            <w:shd w:val="clear" w:color="auto" w:fill="auto"/>
          </w:tcPr>
          <w:p w14:paraId="75B84208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51 - Antybiotyki III</w:t>
            </w:r>
          </w:p>
        </w:tc>
        <w:tc>
          <w:tcPr>
            <w:tcW w:w="3785" w:type="dxa"/>
            <w:shd w:val="clear" w:color="auto" w:fill="auto"/>
          </w:tcPr>
          <w:p w14:paraId="38CA150F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Urtica Sp. z o.o.</w:t>
            </w:r>
          </w:p>
          <w:p w14:paraId="3B96A682" w14:textId="24F05824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Krzemieniecka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120</w:t>
            </w:r>
          </w:p>
          <w:p w14:paraId="1D7E9CB3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D4E3FD8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- 478.10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F3F983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478,10</w:t>
            </w:r>
          </w:p>
        </w:tc>
      </w:tr>
      <w:tr w:rsidR="007A7881" w:rsidRPr="00834EF4" w14:paraId="4D2EB53C" w14:textId="77777777" w:rsidTr="00DA0DEC">
        <w:tc>
          <w:tcPr>
            <w:tcW w:w="2169" w:type="dxa"/>
            <w:shd w:val="clear" w:color="auto" w:fill="auto"/>
          </w:tcPr>
          <w:p w14:paraId="0F275BF2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55 - Cefazolin</w:t>
            </w:r>
          </w:p>
        </w:tc>
        <w:tc>
          <w:tcPr>
            <w:tcW w:w="3785" w:type="dxa"/>
            <w:shd w:val="clear" w:color="auto" w:fill="auto"/>
          </w:tcPr>
          <w:p w14:paraId="73FF18AB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C625C72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048152DD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054ACC4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74DC27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4495E7E3" w14:textId="77777777" w:rsidTr="00DA0DEC">
        <w:tc>
          <w:tcPr>
            <w:tcW w:w="2169" w:type="dxa"/>
            <w:shd w:val="clear" w:color="auto" w:fill="auto"/>
          </w:tcPr>
          <w:p w14:paraId="13EB9C6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55 - Cefazolin</w:t>
            </w:r>
          </w:p>
        </w:tc>
        <w:tc>
          <w:tcPr>
            <w:tcW w:w="3785" w:type="dxa"/>
            <w:shd w:val="clear" w:color="auto" w:fill="auto"/>
          </w:tcPr>
          <w:p w14:paraId="50DB306B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3DD6A64" w14:textId="43B62558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604738EC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75F9139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- 487.55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53093B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487,55</w:t>
            </w:r>
          </w:p>
        </w:tc>
      </w:tr>
      <w:tr w:rsidR="007A7881" w:rsidRPr="00834EF4" w14:paraId="4E8109A7" w14:textId="77777777" w:rsidTr="00DA0DEC">
        <w:tc>
          <w:tcPr>
            <w:tcW w:w="2169" w:type="dxa"/>
            <w:shd w:val="clear" w:color="auto" w:fill="auto"/>
          </w:tcPr>
          <w:p w14:paraId="45EDC5EF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55 - Cefazolin</w:t>
            </w:r>
          </w:p>
        </w:tc>
        <w:tc>
          <w:tcPr>
            <w:tcW w:w="3785" w:type="dxa"/>
            <w:shd w:val="clear" w:color="auto" w:fill="auto"/>
          </w:tcPr>
          <w:p w14:paraId="4DCF2CD4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Asclepios S.A.</w:t>
            </w:r>
          </w:p>
          <w:p w14:paraId="1FF7940A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44</w:t>
            </w:r>
          </w:p>
          <w:p w14:paraId="77F700FF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59EE2DC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- 473.80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5ED794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473,80</w:t>
            </w:r>
          </w:p>
        </w:tc>
      </w:tr>
      <w:tr w:rsidR="007A7881" w:rsidRPr="00834EF4" w14:paraId="2151E9BB" w14:textId="77777777" w:rsidTr="00DA0DEC">
        <w:tc>
          <w:tcPr>
            <w:tcW w:w="2169" w:type="dxa"/>
            <w:shd w:val="clear" w:color="auto" w:fill="auto"/>
          </w:tcPr>
          <w:p w14:paraId="475C310C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55 - Cefazolin</w:t>
            </w:r>
          </w:p>
        </w:tc>
        <w:tc>
          <w:tcPr>
            <w:tcW w:w="3785" w:type="dxa"/>
            <w:shd w:val="clear" w:color="auto" w:fill="auto"/>
          </w:tcPr>
          <w:p w14:paraId="36D269FC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Urtica Sp. z o.o.</w:t>
            </w:r>
          </w:p>
          <w:p w14:paraId="4138AD1B" w14:textId="69D5C623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Krzemieniecka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120</w:t>
            </w:r>
          </w:p>
          <w:p w14:paraId="3655C65E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3A7CAA9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- 452.80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1665F3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452,80</w:t>
            </w:r>
          </w:p>
        </w:tc>
      </w:tr>
      <w:tr w:rsidR="007A7881" w:rsidRPr="00834EF4" w14:paraId="1A454873" w14:textId="77777777" w:rsidTr="00DA0DEC">
        <w:tc>
          <w:tcPr>
            <w:tcW w:w="2169" w:type="dxa"/>
            <w:shd w:val="clear" w:color="auto" w:fill="auto"/>
          </w:tcPr>
          <w:p w14:paraId="5E80653A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56 - Leki znieczulające</w:t>
            </w:r>
          </w:p>
        </w:tc>
        <w:tc>
          <w:tcPr>
            <w:tcW w:w="3785" w:type="dxa"/>
            <w:shd w:val="clear" w:color="auto" w:fill="auto"/>
          </w:tcPr>
          <w:p w14:paraId="7EB8480B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EB0D65D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611C9E1A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1EA301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432092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47BCC89D" w14:textId="77777777" w:rsidTr="00DA0DEC">
        <w:tc>
          <w:tcPr>
            <w:tcW w:w="2169" w:type="dxa"/>
            <w:shd w:val="clear" w:color="auto" w:fill="auto"/>
          </w:tcPr>
          <w:p w14:paraId="6EF91B39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56 - Leki znieczulające</w:t>
            </w:r>
          </w:p>
        </w:tc>
        <w:tc>
          <w:tcPr>
            <w:tcW w:w="3785" w:type="dxa"/>
            <w:shd w:val="clear" w:color="auto" w:fill="auto"/>
          </w:tcPr>
          <w:p w14:paraId="6596436E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0A5B830" w14:textId="52D18EEB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0097F27E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03E7236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- 493.90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B0626D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493,90</w:t>
            </w:r>
          </w:p>
        </w:tc>
      </w:tr>
      <w:tr w:rsidR="007A7881" w:rsidRPr="00834EF4" w14:paraId="6CE9D570" w14:textId="77777777" w:rsidTr="00DA0DEC">
        <w:tc>
          <w:tcPr>
            <w:tcW w:w="2169" w:type="dxa"/>
            <w:shd w:val="clear" w:color="auto" w:fill="auto"/>
          </w:tcPr>
          <w:p w14:paraId="306900C8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56 - Leki znieczulające</w:t>
            </w:r>
          </w:p>
        </w:tc>
        <w:tc>
          <w:tcPr>
            <w:tcW w:w="3785" w:type="dxa"/>
            <w:shd w:val="clear" w:color="auto" w:fill="auto"/>
          </w:tcPr>
          <w:p w14:paraId="474FD904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Urtica Sp. z o.o.</w:t>
            </w:r>
          </w:p>
          <w:p w14:paraId="5D45388E" w14:textId="32090723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Krzemieniecka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120</w:t>
            </w:r>
          </w:p>
          <w:p w14:paraId="43979214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8CBD1B9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- 445.50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39727C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445,50</w:t>
            </w:r>
          </w:p>
        </w:tc>
      </w:tr>
      <w:tr w:rsidR="007A7881" w:rsidRPr="00834EF4" w14:paraId="06881BBD" w14:textId="77777777" w:rsidTr="00DA0DEC">
        <w:tc>
          <w:tcPr>
            <w:tcW w:w="2169" w:type="dxa"/>
            <w:shd w:val="clear" w:color="auto" w:fill="auto"/>
          </w:tcPr>
          <w:p w14:paraId="3E6751AC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59 - Alteplase</w:t>
            </w:r>
          </w:p>
        </w:tc>
        <w:tc>
          <w:tcPr>
            <w:tcW w:w="3785" w:type="dxa"/>
            <w:shd w:val="clear" w:color="auto" w:fill="auto"/>
          </w:tcPr>
          <w:p w14:paraId="1CB51305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9A770FE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77</w:t>
            </w:r>
          </w:p>
          <w:p w14:paraId="57A6B9BB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23025A2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208480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454840C8" w14:textId="77777777" w:rsidTr="00DA0DEC">
        <w:tc>
          <w:tcPr>
            <w:tcW w:w="2169" w:type="dxa"/>
            <w:shd w:val="clear" w:color="auto" w:fill="auto"/>
          </w:tcPr>
          <w:p w14:paraId="2E9CD13E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59 - Alteplase</w:t>
            </w:r>
          </w:p>
        </w:tc>
        <w:tc>
          <w:tcPr>
            <w:tcW w:w="3785" w:type="dxa"/>
            <w:shd w:val="clear" w:color="auto" w:fill="auto"/>
          </w:tcPr>
          <w:p w14:paraId="5113F81C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6223A0B" w14:textId="4994DE2A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1B450D7C" w14:textId="77777777" w:rsidR="007A7881" w:rsidRDefault="007A7881" w:rsidP="00D46A0F">
            <w:pPr>
              <w:spacing w:after="40"/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  <w:p w14:paraId="6A1972BD" w14:textId="6F1BDEF3" w:rsidR="00DA0DEC" w:rsidRPr="00211A34" w:rsidRDefault="00DA0DEC" w:rsidP="00D46A0F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6D53A615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- 488.85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176346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488,85</w:t>
            </w:r>
          </w:p>
        </w:tc>
      </w:tr>
      <w:tr w:rsidR="007A7881" w:rsidRPr="00834EF4" w14:paraId="48213C47" w14:textId="77777777" w:rsidTr="00DA0DEC">
        <w:tc>
          <w:tcPr>
            <w:tcW w:w="2169" w:type="dxa"/>
            <w:shd w:val="clear" w:color="auto" w:fill="auto"/>
          </w:tcPr>
          <w:p w14:paraId="7FEA160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lastRenderedPageBreak/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59 - Alteplase</w:t>
            </w:r>
          </w:p>
        </w:tc>
        <w:tc>
          <w:tcPr>
            <w:tcW w:w="3785" w:type="dxa"/>
            <w:shd w:val="clear" w:color="auto" w:fill="auto"/>
          </w:tcPr>
          <w:p w14:paraId="525B7DBB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Urtica Sp. z o.o.</w:t>
            </w:r>
          </w:p>
          <w:p w14:paraId="1AF34687" w14:textId="7C62E98E" w:rsidR="007A7881" w:rsidRPr="00211A34" w:rsidRDefault="00DA0DEC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Krzemieniecka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120</w:t>
            </w:r>
          </w:p>
          <w:p w14:paraId="01E5697C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590C759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- 479.55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08F163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479,55</w:t>
            </w:r>
          </w:p>
        </w:tc>
      </w:tr>
      <w:tr w:rsidR="007A7881" w:rsidRPr="00834EF4" w14:paraId="5E0001D7" w14:textId="77777777" w:rsidTr="00DA0DEC">
        <w:tc>
          <w:tcPr>
            <w:tcW w:w="2169" w:type="dxa"/>
            <w:shd w:val="clear" w:color="auto" w:fill="auto"/>
          </w:tcPr>
          <w:p w14:paraId="3E125D6A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60 - Ondansetron</w:t>
            </w:r>
          </w:p>
        </w:tc>
        <w:tc>
          <w:tcPr>
            <w:tcW w:w="3785" w:type="dxa"/>
            <w:shd w:val="clear" w:color="auto" w:fill="auto"/>
          </w:tcPr>
          <w:p w14:paraId="61967B61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5082A34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134</w:t>
            </w:r>
          </w:p>
          <w:p w14:paraId="0547F14C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400B35F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EE1749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0A532D4B" w14:textId="77777777" w:rsidTr="00DA0DEC">
        <w:tc>
          <w:tcPr>
            <w:tcW w:w="2169" w:type="dxa"/>
            <w:shd w:val="clear" w:color="auto" w:fill="auto"/>
          </w:tcPr>
          <w:p w14:paraId="5585A403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66 - Teriflunomide*</w:t>
            </w:r>
          </w:p>
        </w:tc>
        <w:tc>
          <w:tcPr>
            <w:tcW w:w="3785" w:type="dxa"/>
            <w:shd w:val="clear" w:color="auto" w:fill="auto"/>
          </w:tcPr>
          <w:p w14:paraId="02F1DA1D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134947E8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17</w:t>
            </w:r>
          </w:p>
          <w:p w14:paraId="7D5839B1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CAA24CD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529CB8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04A976C3" w14:textId="77777777" w:rsidTr="00DA0DEC">
        <w:tc>
          <w:tcPr>
            <w:tcW w:w="2169" w:type="dxa"/>
            <w:shd w:val="clear" w:color="auto" w:fill="auto"/>
          </w:tcPr>
          <w:p w14:paraId="4E4A0C36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77 - Propofol</w:t>
            </w:r>
          </w:p>
        </w:tc>
        <w:tc>
          <w:tcPr>
            <w:tcW w:w="3785" w:type="dxa"/>
            <w:shd w:val="clear" w:color="auto" w:fill="auto"/>
          </w:tcPr>
          <w:p w14:paraId="09C34119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22A50884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134</w:t>
            </w:r>
          </w:p>
          <w:p w14:paraId="30447EC7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EC0756E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65CE55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6F09D571" w14:textId="77777777" w:rsidTr="00DA0DEC">
        <w:tc>
          <w:tcPr>
            <w:tcW w:w="2169" w:type="dxa"/>
            <w:shd w:val="clear" w:color="auto" w:fill="auto"/>
          </w:tcPr>
          <w:p w14:paraId="7D2E6A58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79 - Paclitaxelum*</w:t>
            </w:r>
          </w:p>
        </w:tc>
        <w:tc>
          <w:tcPr>
            <w:tcW w:w="3785" w:type="dxa"/>
            <w:shd w:val="clear" w:color="auto" w:fill="auto"/>
          </w:tcPr>
          <w:p w14:paraId="78B2A548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87BA9F9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134</w:t>
            </w:r>
          </w:p>
          <w:p w14:paraId="3B34A82C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E247D6B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EC5F1F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500,00</w:t>
            </w:r>
          </w:p>
        </w:tc>
      </w:tr>
      <w:tr w:rsidR="007A7881" w:rsidRPr="00834EF4" w14:paraId="13B64F2F" w14:textId="77777777" w:rsidTr="00DA0DEC">
        <w:tc>
          <w:tcPr>
            <w:tcW w:w="2169" w:type="dxa"/>
            <w:shd w:val="clear" w:color="auto" w:fill="auto"/>
          </w:tcPr>
          <w:p w14:paraId="674E3E31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79 - Paclitaxelum*</w:t>
            </w:r>
          </w:p>
        </w:tc>
        <w:tc>
          <w:tcPr>
            <w:tcW w:w="3785" w:type="dxa"/>
            <w:shd w:val="clear" w:color="auto" w:fill="auto"/>
          </w:tcPr>
          <w:p w14:paraId="3FB4DE9A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8CC9D01" w14:textId="108F3DA4" w:rsidR="007A7881" w:rsidRPr="00211A34" w:rsidRDefault="00C05E66" w:rsidP="00D46A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A7881" w:rsidRPr="007A7881">
              <w:rPr>
                <w:sz w:val="20"/>
                <w:szCs w:val="20"/>
              </w:rPr>
              <w:t>Pułaskiego</w:t>
            </w:r>
            <w:r w:rsidR="007A7881" w:rsidRPr="00211A34">
              <w:rPr>
                <w:sz w:val="20"/>
                <w:szCs w:val="20"/>
              </w:rPr>
              <w:t xml:space="preserve"> </w:t>
            </w:r>
            <w:r w:rsidR="007A7881" w:rsidRPr="007A7881">
              <w:rPr>
                <w:sz w:val="20"/>
                <w:szCs w:val="20"/>
              </w:rPr>
              <w:t>9</w:t>
            </w:r>
          </w:p>
          <w:p w14:paraId="7CAFE7C8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35BDB3F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- 400.55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F6AF77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400,55</w:t>
            </w:r>
          </w:p>
        </w:tc>
      </w:tr>
      <w:tr w:rsidR="007A7881" w:rsidRPr="00834EF4" w14:paraId="6727DCE2" w14:textId="77777777" w:rsidTr="00DA0DEC">
        <w:tc>
          <w:tcPr>
            <w:tcW w:w="2169" w:type="dxa"/>
            <w:shd w:val="clear" w:color="auto" w:fill="auto"/>
          </w:tcPr>
          <w:p w14:paraId="540887BA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7881">
              <w:rPr>
                <w:sz w:val="20"/>
                <w:szCs w:val="20"/>
              </w:rPr>
              <w:t>Pakiet 79 - Paclitaxelum*</w:t>
            </w:r>
          </w:p>
        </w:tc>
        <w:tc>
          <w:tcPr>
            <w:tcW w:w="3785" w:type="dxa"/>
            <w:shd w:val="clear" w:color="auto" w:fill="auto"/>
          </w:tcPr>
          <w:p w14:paraId="664BD99D" w14:textId="77777777" w:rsidR="007A7881" w:rsidRPr="00211A34" w:rsidRDefault="007A7881" w:rsidP="00D46A0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7881">
              <w:rPr>
                <w:b/>
                <w:bCs/>
                <w:sz w:val="20"/>
                <w:szCs w:val="20"/>
              </w:rPr>
              <w:t>Asclepios S.A.</w:t>
            </w:r>
          </w:p>
          <w:p w14:paraId="06E83D39" w14:textId="77777777" w:rsidR="007A7881" w:rsidRPr="00211A34" w:rsidRDefault="007A7881" w:rsidP="00D46A0F">
            <w:pPr>
              <w:rPr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ul. 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44</w:t>
            </w:r>
          </w:p>
          <w:p w14:paraId="16815760" w14:textId="77777777" w:rsidR="007A7881" w:rsidRPr="00211A34" w:rsidRDefault="007A7881" w:rsidP="00D46A0F">
            <w:pPr>
              <w:spacing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7881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B01C308" w14:textId="77777777" w:rsidR="007A7881" w:rsidRPr="00211A34" w:rsidRDefault="007A7881" w:rsidP="00D46A0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>1 - Cena - 389.20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A3FCDA" w14:textId="77777777" w:rsidR="007A7881" w:rsidRPr="00211A34" w:rsidRDefault="007A7881" w:rsidP="00D46A0F">
            <w:pPr>
              <w:jc w:val="center"/>
              <w:rPr>
                <w:color w:val="000000"/>
                <w:sz w:val="20"/>
                <w:szCs w:val="20"/>
              </w:rPr>
            </w:pPr>
            <w:r w:rsidRPr="007A7881">
              <w:rPr>
                <w:sz w:val="20"/>
                <w:szCs w:val="20"/>
              </w:rPr>
              <w:t xml:space="preserve">  389,20</w:t>
            </w:r>
          </w:p>
        </w:tc>
      </w:tr>
      <w:bookmarkEnd w:id="0"/>
    </w:tbl>
    <w:p w14:paraId="7C24AE09" w14:textId="451D82A4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DEDA3" w14:textId="77777777" w:rsidR="000E1FFE" w:rsidRDefault="000E1FFE">
      <w:r>
        <w:separator/>
      </w:r>
    </w:p>
  </w:endnote>
  <w:endnote w:type="continuationSeparator" w:id="0">
    <w:p w14:paraId="59F32511" w14:textId="77777777" w:rsidR="000E1FFE" w:rsidRDefault="000E1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C5E4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BAC2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074CD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1BF907" w14:textId="37CE918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4A70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2F314" w14:textId="77777777" w:rsidR="000E1FFE" w:rsidRDefault="000E1FFE">
      <w:r>
        <w:separator/>
      </w:r>
    </w:p>
  </w:footnote>
  <w:footnote w:type="continuationSeparator" w:id="0">
    <w:p w14:paraId="4794819E" w14:textId="77777777" w:rsidR="000E1FFE" w:rsidRDefault="000E1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FF0F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252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405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FE"/>
    <w:rsid w:val="00022322"/>
    <w:rsid w:val="00042497"/>
    <w:rsid w:val="000C1E6F"/>
    <w:rsid w:val="000E1FFE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46DF0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1704B"/>
    <w:rsid w:val="00644DCB"/>
    <w:rsid w:val="00657C1E"/>
    <w:rsid w:val="006E3089"/>
    <w:rsid w:val="00712C39"/>
    <w:rsid w:val="00756CDA"/>
    <w:rsid w:val="007A788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5E66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A0DEC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4CB0C"/>
  <w15:chartTrackingRefBased/>
  <w15:docId w15:val="{F1B8BC0B-B21A-483C-8C11-0E232C14C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1958</Words>
  <Characters>10119</Characters>
  <Application>Microsoft Office Word</Application>
  <DocSecurity>0</DocSecurity>
  <Lines>84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3</cp:revision>
  <cp:lastPrinted>1899-12-31T23:00:00Z</cp:lastPrinted>
  <dcterms:created xsi:type="dcterms:W3CDTF">2024-01-16T13:21:00Z</dcterms:created>
  <dcterms:modified xsi:type="dcterms:W3CDTF">2024-01-17T13:48:00Z</dcterms:modified>
</cp:coreProperties>
</file>