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789A" w14:textId="5AE6BFCD" w:rsidR="00EB1359" w:rsidRPr="003261E7" w:rsidRDefault="000B55E7" w:rsidP="00EB1359">
      <w:pPr>
        <w:spacing w:after="240"/>
        <w:jc w:val="right"/>
        <w:rPr>
          <w:sz w:val="22"/>
          <w:szCs w:val="22"/>
        </w:rPr>
      </w:pPr>
      <w:r w:rsidRPr="000B55E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26D17">
        <w:rPr>
          <w:sz w:val="22"/>
          <w:szCs w:val="22"/>
        </w:rPr>
        <w:t>17.01.2024 r.</w:t>
      </w:r>
    </w:p>
    <w:p w14:paraId="1A9AA97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A63843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6D3C085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48D6AE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04C2AA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50CAAE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205F54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9A0757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BC67485" w14:textId="035B9B0E" w:rsidR="00EB1359" w:rsidRPr="003261E7" w:rsidRDefault="00775DAE" w:rsidP="00653022">
      <w:pPr>
        <w:spacing w:after="240"/>
        <w:ind w:left="-142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53022">
        <w:rPr>
          <w:b/>
          <w:sz w:val="28"/>
          <w:szCs w:val="24"/>
        </w:rPr>
        <w:t>1, 5, 6, 7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831"/>
      </w:tblGrid>
      <w:tr w:rsidR="000B55E7" w:rsidRPr="003261E7" w14:paraId="1653F04D" w14:textId="77777777" w:rsidTr="00C46611">
        <w:trPr>
          <w:trHeight w:val="638"/>
        </w:trPr>
        <w:tc>
          <w:tcPr>
            <w:tcW w:w="959" w:type="dxa"/>
            <w:shd w:val="clear" w:color="auto" w:fill="auto"/>
          </w:tcPr>
          <w:p w14:paraId="077117EB" w14:textId="77777777" w:rsidR="000B55E7" w:rsidRPr="003261E7" w:rsidRDefault="000B55E7" w:rsidP="00C466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AF40C1" w14:textId="77777777" w:rsidR="000B55E7" w:rsidRPr="003261E7" w:rsidRDefault="000B55E7" w:rsidP="00C466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55E7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B55E7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B55E7">
              <w:rPr>
                <w:b/>
                <w:sz w:val="22"/>
                <w:szCs w:val="22"/>
              </w:rPr>
              <w:t>ZP/53/2023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D3678B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DC0D30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96D6EC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63F354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646"/>
      </w:tblGrid>
      <w:tr w:rsidR="00D44D12" w:rsidRPr="00EB1359" w14:paraId="7ADD0E4E" w14:textId="77777777" w:rsidTr="00653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1FF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F07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DF8BFA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B55E7" w:rsidRPr="00EB1359" w14:paraId="5EED40BA" w14:textId="77777777" w:rsidTr="00653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BFCC" w14:textId="77777777" w:rsidR="000B55E7" w:rsidRPr="00710915" w:rsidRDefault="000B55E7" w:rsidP="00C4661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B55E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B985" w14:textId="77777777" w:rsidR="000B55E7" w:rsidRPr="00EB1359" w:rsidRDefault="000B55E7" w:rsidP="00C466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55E7">
              <w:rPr>
                <w:b/>
                <w:sz w:val="22"/>
                <w:szCs w:val="22"/>
              </w:rPr>
              <w:t>Pakiet 1 - Chirurgia kręgosłupa</w:t>
            </w:r>
          </w:p>
          <w:p w14:paraId="65DF23EF" w14:textId="1BEC43D9" w:rsidR="000B55E7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53022">
              <w:rPr>
                <w:sz w:val="22"/>
                <w:szCs w:val="22"/>
              </w:rPr>
              <w:t xml:space="preserve"> art. 255 pkt 1 - </w:t>
            </w:r>
            <w:r w:rsidRPr="000B55E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4C6C8E" w14:textId="1799814C" w:rsidR="000B55E7" w:rsidRPr="00EB1359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653022">
              <w:rPr>
                <w:sz w:val="22"/>
                <w:szCs w:val="22"/>
              </w:rPr>
              <w:t xml:space="preserve"> </w:t>
            </w:r>
            <w:r w:rsidRPr="000B55E7">
              <w:rPr>
                <w:sz w:val="22"/>
                <w:szCs w:val="22"/>
              </w:rPr>
              <w:t>Nie złożono żadnej oferty.</w:t>
            </w:r>
          </w:p>
        </w:tc>
      </w:tr>
      <w:tr w:rsidR="000B55E7" w:rsidRPr="00EB1359" w14:paraId="45961514" w14:textId="77777777" w:rsidTr="00653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01CD" w14:textId="77777777" w:rsidR="000B55E7" w:rsidRPr="00710915" w:rsidRDefault="000B55E7" w:rsidP="00C4661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B55E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F454" w14:textId="77777777" w:rsidR="000B55E7" w:rsidRPr="00EB1359" w:rsidRDefault="000B55E7" w:rsidP="00C466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55E7">
              <w:rPr>
                <w:b/>
                <w:sz w:val="22"/>
                <w:szCs w:val="22"/>
              </w:rPr>
              <w:t>Pakiet 5 - Płyty do artrodezy nadgarstka</w:t>
            </w:r>
          </w:p>
          <w:p w14:paraId="5232396F" w14:textId="6DA4F34A" w:rsidR="000B55E7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53022">
              <w:rPr>
                <w:sz w:val="22"/>
                <w:szCs w:val="22"/>
              </w:rPr>
              <w:t xml:space="preserve"> art. 255 pkt 1 - </w:t>
            </w:r>
            <w:r w:rsidRPr="000B55E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CC5A69F" w14:textId="06716F1D" w:rsidR="000B55E7" w:rsidRPr="00EB1359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653022">
              <w:rPr>
                <w:sz w:val="22"/>
                <w:szCs w:val="22"/>
              </w:rPr>
              <w:t xml:space="preserve"> </w:t>
            </w:r>
            <w:r w:rsidRPr="000B55E7">
              <w:rPr>
                <w:sz w:val="22"/>
                <w:szCs w:val="22"/>
              </w:rPr>
              <w:t>Nie złożono żadnej oferty.</w:t>
            </w:r>
          </w:p>
        </w:tc>
      </w:tr>
      <w:tr w:rsidR="000B55E7" w:rsidRPr="00EB1359" w14:paraId="7AC8C10C" w14:textId="77777777" w:rsidTr="00653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68B9" w14:textId="77777777" w:rsidR="000B55E7" w:rsidRPr="00710915" w:rsidRDefault="000B55E7" w:rsidP="00C4661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B55E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4D7B" w14:textId="77777777" w:rsidR="000B55E7" w:rsidRPr="00EB1359" w:rsidRDefault="000B55E7" w:rsidP="00C466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55E7">
              <w:rPr>
                <w:b/>
                <w:sz w:val="22"/>
                <w:szCs w:val="22"/>
              </w:rPr>
              <w:t>Pakiet 6 - Dynamiczna śruba biodrowa</w:t>
            </w:r>
          </w:p>
          <w:p w14:paraId="492C0716" w14:textId="10F0564D" w:rsidR="000B55E7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53022">
              <w:rPr>
                <w:sz w:val="22"/>
                <w:szCs w:val="22"/>
              </w:rPr>
              <w:t xml:space="preserve"> art. 255 pkt 1 - </w:t>
            </w:r>
            <w:r w:rsidRPr="000B55E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2DD31B6" w14:textId="270672DD" w:rsidR="000B55E7" w:rsidRPr="00EB1359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653022">
              <w:rPr>
                <w:sz w:val="22"/>
                <w:szCs w:val="22"/>
              </w:rPr>
              <w:t xml:space="preserve"> </w:t>
            </w:r>
            <w:r w:rsidRPr="000B55E7">
              <w:rPr>
                <w:sz w:val="22"/>
                <w:szCs w:val="22"/>
              </w:rPr>
              <w:t>Nie złożono żadnej oferty.</w:t>
            </w:r>
          </w:p>
        </w:tc>
      </w:tr>
      <w:tr w:rsidR="000B55E7" w:rsidRPr="00EB1359" w14:paraId="62B610FF" w14:textId="77777777" w:rsidTr="00653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D078" w14:textId="77777777" w:rsidR="000B55E7" w:rsidRPr="00710915" w:rsidRDefault="000B55E7" w:rsidP="00C4661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B55E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2D63" w14:textId="77777777" w:rsidR="000B55E7" w:rsidRPr="00EB1359" w:rsidRDefault="000B55E7" w:rsidP="00C466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55E7">
              <w:rPr>
                <w:b/>
                <w:sz w:val="22"/>
                <w:szCs w:val="22"/>
              </w:rPr>
              <w:t>Pakiet 7 - Płyty do artrodezy stawu śródstopno-klinowego</w:t>
            </w:r>
          </w:p>
          <w:p w14:paraId="475ED4D0" w14:textId="5ED1D83D" w:rsidR="000B55E7" w:rsidRDefault="000B55E7" w:rsidP="00653022">
            <w:pPr>
              <w:spacing w:line="276" w:lineRule="auto"/>
              <w:ind w:right="-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53022">
              <w:rPr>
                <w:sz w:val="22"/>
                <w:szCs w:val="22"/>
              </w:rPr>
              <w:t xml:space="preserve"> art. 255 pkt 1 - </w:t>
            </w:r>
            <w:r w:rsidRPr="000B55E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B67BBF" w14:textId="4086860A" w:rsidR="000B55E7" w:rsidRPr="00EB1359" w:rsidRDefault="000B55E7" w:rsidP="0065302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653022">
              <w:rPr>
                <w:sz w:val="22"/>
                <w:szCs w:val="22"/>
              </w:rPr>
              <w:t xml:space="preserve"> </w:t>
            </w:r>
            <w:r w:rsidRPr="000B55E7">
              <w:rPr>
                <w:sz w:val="22"/>
                <w:szCs w:val="22"/>
              </w:rPr>
              <w:t>Nie złożono żadnej oferty.</w:t>
            </w:r>
          </w:p>
        </w:tc>
      </w:tr>
    </w:tbl>
    <w:p w14:paraId="7DB6F2D4" w14:textId="77777777" w:rsidR="00010B31" w:rsidRDefault="00010B31"/>
    <w:sectPr w:rsidR="00010B31" w:rsidSect="006530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90C98" w14:textId="77777777" w:rsidR="000B55E7" w:rsidRDefault="000B55E7" w:rsidP="000B55E7">
      <w:r>
        <w:separator/>
      </w:r>
    </w:p>
  </w:endnote>
  <w:endnote w:type="continuationSeparator" w:id="0">
    <w:p w14:paraId="3DE5F528" w14:textId="77777777" w:rsidR="000B55E7" w:rsidRDefault="000B55E7" w:rsidP="000B5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EDE0" w14:textId="77777777" w:rsidR="000B55E7" w:rsidRDefault="000B55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D50B" w14:textId="77777777" w:rsidR="000B55E7" w:rsidRDefault="000B55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988D" w14:textId="77777777" w:rsidR="000B55E7" w:rsidRDefault="000B55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BDCAE" w14:textId="77777777" w:rsidR="000B55E7" w:rsidRDefault="000B55E7" w:rsidP="000B55E7">
      <w:r>
        <w:separator/>
      </w:r>
    </w:p>
  </w:footnote>
  <w:footnote w:type="continuationSeparator" w:id="0">
    <w:p w14:paraId="3CF03C1C" w14:textId="77777777" w:rsidR="000B55E7" w:rsidRDefault="000B55E7" w:rsidP="000B5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A2DE" w14:textId="77777777" w:rsidR="000B55E7" w:rsidRDefault="000B5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9F0C7" w14:textId="77777777" w:rsidR="000B55E7" w:rsidRDefault="000B5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80F76" w14:textId="77777777" w:rsidR="000B55E7" w:rsidRDefault="000B5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059"/>
    <w:rsid w:val="00010B31"/>
    <w:rsid w:val="000B55E7"/>
    <w:rsid w:val="00104963"/>
    <w:rsid w:val="00150F65"/>
    <w:rsid w:val="00653022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C7059"/>
    <w:rsid w:val="00E26D1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DE411"/>
  <w15:chartTrackingRefBased/>
  <w15:docId w15:val="{9EE98679-3CC4-427E-991E-252AFC4E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B5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B5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232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2024-01-15T08:13:00Z</cp:lastPrinted>
  <dcterms:created xsi:type="dcterms:W3CDTF">2024-01-15T08:06:00Z</dcterms:created>
  <dcterms:modified xsi:type="dcterms:W3CDTF">2024-01-17T06:39:00Z</dcterms:modified>
</cp:coreProperties>
</file>