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8829C" w14:textId="77777777" w:rsidR="00D665F5" w:rsidRDefault="0062380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238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3800">
        <w:rPr>
          <w:sz w:val="22"/>
          <w:szCs w:val="22"/>
        </w:rPr>
        <w:t>2024-01-16</w:t>
      </w:r>
    </w:p>
    <w:p w14:paraId="7A577AF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14CC25" w14:textId="77777777" w:rsidR="00623800" w:rsidRPr="00623800" w:rsidRDefault="00623800" w:rsidP="00577BC6">
      <w:pPr>
        <w:spacing w:after="40"/>
        <w:rPr>
          <w:b/>
          <w:bCs/>
          <w:sz w:val="22"/>
          <w:szCs w:val="22"/>
        </w:rPr>
      </w:pPr>
      <w:r w:rsidRPr="00623800">
        <w:rPr>
          <w:b/>
          <w:bCs/>
          <w:sz w:val="22"/>
          <w:szCs w:val="22"/>
        </w:rPr>
        <w:t>Akademia Górniczo - Hutnicza</w:t>
      </w:r>
    </w:p>
    <w:p w14:paraId="7DE85153" w14:textId="77777777" w:rsidR="00623800" w:rsidRPr="00623800" w:rsidRDefault="00623800" w:rsidP="00577BC6">
      <w:pPr>
        <w:spacing w:after="40"/>
        <w:rPr>
          <w:b/>
          <w:bCs/>
          <w:sz w:val="22"/>
          <w:szCs w:val="22"/>
        </w:rPr>
      </w:pPr>
      <w:r w:rsidRPr="00623800">
        <w:rPr>
          <w:b/>
          <w:bCs/>
          <w:sz w:val="22"/>
          <w:szCs w:val="22"/>
        </w:rPr>
        <w:t>im. Stanisława Staszica w Krakowie</w:t>
      </w:r>
    </w:p>
    <w:p w14:paraId="5484CB99" w14:textId="77777777" w:rsidR="00D665F5" w:rsidRPr="00D91931" w:rsidRDefault="00623800" w:rsidP="00577BC6">
      <w:pPr>
        <w:spacing w:after="40"/>
        <w:rPr>
          <w:b/>
          <w:bCs/>
          <w:sz w:val="22"/>
          <w:szCs w:val="22"/>
        </w:rPr>
      </w:pPr>
      <w:r w:rsidRPr="00623800">
        <w:rPr>
          <w:b/>
          <w:bCs/>
          <w:sz w:val="22"/>
          <w:szCs w:val="22"/>
        </w:rPr>
        <w:t>Dział Zamówień Publicznych</w:t>
      </w:r>
    </w:p>
    <w:p w14:paraId="05837C89" w14:textId="77777777" w:rsidR="00D665F5" w:rsidRPr="00BD5546" w:rsidRDefault="00623800" w:rsidP="00D665F5">
      <w:pPr>
        <w:rPr>
          <w:sz w:val="22"/>
          <w:szCs w:val="22"/>
        </w:rPr>
      </w:pPr>
      <w:r w:rsidRPr="006238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3800">
        <w:rPr>
          <w:sz w:val="22"/>
          <w:szCs w:val="22"/>
        </w:rPr>
        <w:t>30</w:t>
      </w:r>
    </w:p>
    <w:p w14:paraId="204D3FFB" w14:textId="77777777" w:rsidR="00D665F5" w:rsidRPr="00BD5546" w:rsidRDefault="00623800" w:rsidP="00D665F5">
      <w:pPr>
        <w:rPr>
          <w:sz w:val="22"/>
          <w:szCs w:val="22"/>
        </w:rPr>
      </w:pPr>
      <w:r w:rsidRPr="006238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3800">
        <w:rPr>
          <w:sz w:val="22"/>
          <w:szCs w:val="22"/>
        </w:rPr>
        <w:t>Kraków</w:t>
      </w:r>
    </w:p>
    <w:p w14:paraId="4E9C3A1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6DE0F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5B742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3800" w:rsidRPr="00623800">
        <w:rPr>
          <w:b/>
          <w:sz w:val="22"/>
          <w:szCs w:val="22"/>
        </w:rPr>
        <w:t>KC-zp.272-759/23</w:t>
      </w:r>
      <w:r w:rsidR="00A80738">
        <w:rPr>
          <w:sz w:val="24"/>
        </w:rPr>
        <w:tab/>
        <w:t xml:space="preserve"> </w:t>
      </w:r>
    </w:p>
    <w:p w14:paraId="038437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4BD4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D2F10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75BFA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46849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3800" w:rsidRPr="0062380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15A9384" w14:textId="77777777" w:rsidR="00A80738" w:rsidRPr="00577BC6" w:rsidRDefault="006238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3800">
        <w:rPr>
          <w:b/>
          <w:sz w:val="22"/>
          <w:szCs w:val="22"/>
        </w:rPr>
        <w:t>Dostęp do wyszukiwarki EBSCO EDS z listą publikacji PF i narzędziem linkującym FTF w wersji bez załadowanego katalogu oraz do bazy ACM Digital Library lub równoważnych - KC-zp.272-759/23</w:t>
      </w:r>
    </w:p>
    <w:p w14:paraId="7AD9FAED" w14:textId="2AF41C3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</w:t>
      </w:r>
      <w:r w:rsidR="004A6B02">
        <w:rPr>
          <w:sz w:val="22"/>
          <w:szCs w:val="22"/>
        </w:rPr>
        <w:t>3</w:t>
      </w:r>
      <w:r w:rsidR="00DE1A68">
        <w:rPr>
          <w:sz w:val="22"/>
          <w:szCs w:val="22"/>
        </w:rPr>
        <w:t xml:space="preserve"> r. poz. 1</w:t>
      </w:r>
      <w:r w:rsidR="004A6B02">
        <w:rPr>
          <w:sz w:val="22"/>
          <w:szCs w:val="22"/>
        </w:rPr>
        <w:t>603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7C5D59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3800" w:rsidRPr="00623800">
        <w:rPr>
          <w:sz w:val="22"/>
          <w:szCs w:val="22"/>
        </w:rPr>
        <w:t>15/01/2024</w:t>
      </w:r>
      <w:r w:rsidR="00FF4AB1" w:rsidRPr="00577BC6">
        <w:rPr>
          <w:sz w:val="22"/>
          <w:szCs w:val="22"/>
        </w:rPr>
        <w:t xml:space="preserve"> o godz. </w:t>
      </w:r>
      <w:r w:rsidR="00623800" w:rsidRPr="0062380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C5EAEBC" w14:textId="77777777" w:rsidTr="00C82837">
        <w:tc>
          <w:tcPr>
            <w:tcW w:w="993" w:type="dxa"/>
            <w:shd w:val="clear" w:color="auto" w:fill="auto"/>
            <w:vAlign w:val="center"/>
          </w:tcPr>
          <w:p w14:paraId="1915CD9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7BE9E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0C9F00E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0B238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23800" w:rsidRPr="00075CD0" w14:paraId="18F9622B" w14:textId="77777777" w:rsidTr="00245D52">
        <w:tc>
          <w:tcPr>
            <w:tcW w:w="993" w:type="dxa"/>
            <w:shd w:val="clear" w:color="auto" w:fill="auto"/>
            <w:vAlign w:val="center"/>
          </w:tcPr>
          <w:p w14:paraId="1762413C" w14:textId="77777777" w:rsidR="00623800" w:rsidRPr="00CB5EDB" w:rsidRDefault="00623800" w:rsidP="00245D52">
            <w:pPr>
              <w:spacing w:before="120" w:after="120"/>
              <w:jc w:val="center"/>
            </w:pPr>
            <w:r w:rsidRPr="0062380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D5398" w14:textId="77777777" w:rsidR="00623800" w:rsidRPr="00CB5EDB" w:rsidRDefault="00623800" w:rsidP="00245D52">
            <w:pPr>
              <w:spacing w:before="120" w:after="120"/>
              <w:jc w:val="center"/>
            </w:pPr>
            <w:r w:rsidRPr="00623800">
              <w:t>1</w:t>
            </w:r>
          </w:p>
        </w:tc>
        <w:tc>
          <w:tcPr>
            <w:tcW w:w="4110" w:type="dxa"/>
            <w:shd w:val="clear" w:color="auto" w:fill="auto"/>
          </w:tcPr>
          <w:p w14:paraId="102CBBEC" w14:textId="77777777" w:rsidR="00623800" w:rsidRPr="00C82837" w:rsidRDefault="00623800" w:rsidP="00245D52">
            <w:pPr>
              <w:spacing w:before="40"/>
            </w:pPr>
            <w:r w:rsidRPr="00623800">
              <w:t>EBSCO Spółka z ograniczoną odpowiedzialnością</w:t>
            </w:r>
          </w:p>
          <w:p w14:paraId="1F320E13" w14:textId="77777777" w:rsidR="00623800" w:rsidRPr="00CB5EDB" w:rsidRDefault="00623800" w:rsidP="00245D52">
            <w:r w:rsidRPr="00623800">
              <w:t>Mikołaja Kopernika</w:t>
            </w:r>
            <w:r w:rsidRPr="00CB5EDB">
              <w:t xml:space="preserve"> </w:t>
            </w:r>
            <w:r w:rsidRPr="00623800">
              <w:t>17/-</w:t>
            </w:r>
            <w:r w:rsidRPr="00CB5EDB">
              <w:t xml:space="preserve"> </w:t>
            </w:r>
          </w:p>
          <w:p w14:paraId="5E52B15D" w14:textId="77777777" w:rsidR="00623800" w:rsidRPr="00CB5EDB" w:rsidRDefault="00623800" w:rsidP="00245D52">
            <w:pPr>
              <w:spacing w:after="120"/>
              <w:jc w:val="both"/>
            </w:pPr>
            <w:r w:rsidRPr="00623800">
              <w:t>00-359</w:t>
            </w:r>
            <w:r w:rsidRPr="00CB5EDB">
              <w:t xml:space="preserve"> </w:t>
            </w:r>
            <w:r w:rsidRPr="0062380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B1B0C" w14:textId="7A222D47" w:rsidR="00623800" w:rsidRPr="00CB5EDB" w:rsidRDefault="00623800" w:rsidP="00245D52">
            <w:pPr>
              <w:spacing w:before="120" w:after="120"/>
              <w:jc w:val="center"/>
            </w:pPr>
            <w:r w:rsidRPr="00623800">
              <w:t xml:space="preserve">8 805.57 </w:t>
            </w:r>
            <w:r w:rsidR="00BE3B2B">
              <w:t>USD</w:t>
            </w:r>
          </w:p>
        </w:tc>
      </w:tr>
      <w:tr w:rsidR="00623800" w:rsidRPr="00075CD0" w14:paraId="1ACA5F04" w14:textId="77777777" w:rsidTr="00245D52">
        <w:tc>
          <w:tcPr>
            <w:tcW w:w="993" w:type="dxa"/>
            <w:shd w:val="clear" w:color="auto" w:fill="auto"/>
            <w:vAlign w:val="center"/>
          </w:tcPr>
          <w:p w14:paraId="3237D80D" w14:textId="77777777" w:rsidR="00623800" w:rsidRPr="00CB5EDB" w:rsidRDefault="00623800" w:rsidP="00245D52">
            <w:pPr>
              <w:spacing w:before="120" w:after="120"/>
              <w:jc w:val="center"/>
            </w:pPr>
            <w:r w:rsidRPr="0062380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6828B1" w14:textId="77777777" w:rsidR="00623800" w:rsidRPr="00CB5EDB" w:rsidRDefault="00623800" w:rsidP="00245D52">
            <w:pPr>
              <w:spacing w:before="120" w:after="120"/>
              <w:jc w:val="center"/>
            </w:pPr>
            <w:r w:rsidRPr="00623800">
              <w:t>2</w:t>
            </w:r>
          </w:p>
        </w:tc>
        <w:tc>
          <w:tcPr>
            <w:tcW w:w="4110" w:type="dxa"/>
            <w:shd w:val="clear" w:color="auto" w:fill="auto"/>
          </w:tcPr>
          <w:p w14:paraId="6DEDCA17" w14:textId="77777777" w:rsidR="00623800" w:rsidRPr="00C82837" w:rsidRDefault="00623800" w:rsidP="00245D52">
            <w:pPr>
              <w:spacing w:before="40"/>
            </w:pPr>
            <w:r w:rsidRPr="00623800">
              <w:t>EBSCO Spółka z ograniczoną odpowiedzialnością</w:t>
            </w:r>
          </w:p>
          <w:p w14:paraId="566ED29C" w14:textId="77777777" w:rsidR="00623800" w:rsidRPr="00CB5EDB" w:rsidRDefault="00623800" w:rsidP="00245D52">
            <w:r w:rsidRPr="00623800">
              <w:t>Mikołaja Kopernika</w:t>
            </w:r>
            <w:r w:rsidRPr="00CB5EDB">
              <w:t xml:space="preserve"> </w:t>
            </w:r>
            <w:r w:rsidRPr="00623800">
              <w:t>17/-</w:t>
            </w:r>
            <w:r w:rsidRPr="00CB5EDB">
              <w:t xml:space="preserve"> </w:t>
            </w:r>
          </w:p>
          <w:p w14:paraId="7492870E" w14:textId="77777777" w:rsidR="00623800" w:rsidRPr="00CB5EDB" w:rsidRDefault="00623800" w:rsidP="00245D52">
            <w:pPr>
              <w:spacing w:after="120"/>
              <w:jc w:val="both"/>
            </w:pPr>
            <w:r w:rsidRPr="00623800">
              <w:t>00-359</w:t>
            </w:r>
            <w:r w:rsidRPr="00CB5EDB">
              <w:t xml:space="preserve"> </w:t>
            </w:r>
            <w:r w:rsidRPr="0062380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5422DE" w14:textId="551D60A2" w:rsidR="00623800" w:rsidRPr="00CB5EDB" w:rsidRDefault="00623800" w:rsidP="00245D52">
            <w:pPr>
              <w:spacing w:before="120" w:after="120"/>
              <w:jc w:val="center"/>
            </w:pPr>
            <w:r w:rsidRPr="00623800">
              <w:t xml:space="preserve">32 595.00 </w:t>
            </w:r>
            <w:r w:rsidR="00BE3B2B">
              <w:t>USD</w:t>
            </w:r>
          </w:p>
        </w:tc>
      </w:tr>
    </w:tbl>
    <w:p w14:paraId="60ABD10D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28323" w14:textId="77777777" w:rsidR="00750672" w:rsidRDefault="00750672">
      <w:r>
        <w:separator/>
      </w:r>
    </w:p>
  </w:endnote>
  <w:endnote w:type="continuationSeparator" w:id="0">
    <w:p w14:paraId="5A884EF9" w14:textId="77777777" w:rsidR="00750672" w:rsidRDefault="00750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79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9E3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AAEBF" w14:textId="77777777" w:rsidR="009F189D" w:rsidRDefault="00BE3B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84288D">
        <v:line id="_x0000_s1025" style="position:absolute;left:0;text-align:left;z-index:251657728" from="-3.85pt,8.7pt" to="455.15pt,8.7pt"/>
      </w:pict>
    </w:r>
  </w:p>
  <w:p w14:paraId="2F1EBD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411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FA1683" w14:textId="77777777" w:rsidR="009F189D" w:rsidRDefault="009F189D">
    <w:pPr>
      <w:pStyle w:val="Stopka"/>
      <w:tabs>
        <w:tab w:val="clear" w:pos="4536"/>
      </w:tabs>
      <w:jc w:val="center"/>
    </w:pPr>
  </w:p>
  <w:p w14:paraId="2E3E8C9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70C42" w14:textId="77777777" w:rsidR="00750672" w:rsidRDefault="00750672">
      <w:r>
        <w:separator/>
      </w:r>
    </w:p>
  </w:footnote>
  <w:footnote w:type="continuationSeparator" w:id="0">
    <w:p w14:paraId="031690C5" w14:textId="77777777" w:rsidR="00750672" w:rsidRDefault="00750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2E4FC" w14:textId="77777777" w:rsidR="00623800" w:rsidRDefault="00623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096A3" w14:textId="77777777" w:rsidR="00623800" w:rsidRDefault="00623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C84F" w14:textId="77777777" w:rsidR="00623800" w:rsidRDefault="00623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67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6B02"/>
    <w:rsid w:val="004C7E9B"/>
    <w:rsid w:val="005614F2"/>
    <w:rsid w:val="00577BC6"/>
    <w:rsid w:val="00623800"/>
    <w:rsid w:val="0069085C"/>
    <w:rsid w:val="006B27ED"/>
    <w:rsid w:val="00750672"/>
    <w:rsid w:val="00843263"/>
    <w:rsid w:val="00861E75"/>
    <w:rsid w:val="009D19BD"/>
    <w:rsid w:val="009F189D"/>
    <w:rsid w:val="00A80738"/>
    <w:rsid w:val="00BE3B2B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E2AE70"/>
  <w15:chartTrackingRefBased/>
  <w15:docId w15:val="{68253DA0-A3F0-4C8E-A0A0-421DD570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2024-01-16T13:17:00Z</cp:lastPrinted>
  <dcterms:created xsi:type="dcterms:W3CDTF">2024-01-16T13:17:00Z</dcterms:created>
  <dcterms:modified xsi:type="dcterms:W3CDTF">2024-01-16T13:17:00Z</dcterms:modified>
</cp:coreProperties>
</file>