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154CF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6CF88B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2BD2768" w14:textId="5009EB24" w:rsidR="008D2AB8" w:rsidRPr="007325E7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7325E7">
        <w:rPr>
          <w:b/>
          <w:sz w:val="28"/>
          <w:szCs w:val="30"/>
        </w:rPr>
        <w:t>FORMULARZ OFERTY</w:t>
      </w:r>
    </w:p>
    <w:p w14:paraId="4D9D807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566492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435CFADF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11121F0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694FE7BA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79A7DB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0B295BDF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4CB62F49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0440E2FB" w14:textId="77777777"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48507A65" w14:textId="77777777" w:rsidR="008D2AB8" w:rsidRPr="0022732C" w:rsidRDefault="00DB3455" w:rsidP="00DB3455">
      <w:pPr>
        <w:tabs>
          <w:tab w:val="right" w:pos="9000"/>
        </w:tabs>
        <w:spacing w:line="360" w:lineRule="auto"/>
        <w:rPr>
          <w:sz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52744BE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290ED9B" w14:textId="77777777"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Akademia Górniczo - Hutnicza</w:t>
      </w:r>
    </w:p>
    <w:p w14:paraId="1CF8237C" w14:textId="77777777"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im. Stanisława Staszica w Krakowie</w:t>
      </w:r>
    </w:p>
    <w:p w14:paraId="76760D28" w14:textId="77777777" w:rsidR="008D2AB8" w:rsidRDefault="00B374B2" w:rsidP="008D2AB8">
      <w:pPr>
        <w:ind w:right="-110"/>
        <w:rPr>
          <w:b/>
        </w:rPr>
      </w:pPr>
      <w:r w:rsidRPr="00B374B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9E3B1D1" w14:textId="77777777" w:rsidR="008D2AB8" w:rsidRDefault="00B374B2" w:rsidP="008D2AB8">
      <w:pPr>
        <w:ind w:right="-110"/>
        <w:rPr>
          <w:b/>
        </w:rPr>
      </w:pPr>
      <w:r w:rsidRPr="00B374B2">
        <w:rPr>
          <w:b/>
        </w:rPr>
        <w:t>Al. Mickiewicza</w:t>
      </w:r>
      <w:r w:rsidR="008D2AB8">
        <w:rPr>
          <w:b/>
        </w:rPr>
        <w:t xml:space="preserve"> </w:t>
      </w:r>
      <w:r w:rsidRPr="00B374B2">
        <w:rPr>
          <w:b/>
        </w:rPr>
        <w:t>30</w:t>
      </w:r>
      <w:r w:rsidR="008D2AB8">
        <w:rPr>
          <w:b/>
        </w:rPr>
        <w:t xml:space="preserve"> </w:t>
      </w:r>
    </w:p>
    <w:p w14:paraId="1F296330" w14:textId="77777777" w:rsidR="008D2AB8" w:rsidRDefault="00B374B2" w:rsidP="008D2AB8">
      <w:pPr>
        <w:rPr>
          <w:b/>
        </w:rPr>
      </w:pPr>
      <w:r w:rsidRPr="00B374B2">
        <w:rPr>
          <w:b/>
        </w:rPr>
        <w:t>30-059</w:t>
      </w:r>
      <w:r w:rsidR="008D2AB8">
        <w:rPr>
          <w:b/>
        </w:rPr>
        <w:t xml:space="preserve"> </w:t>
      </w:r>
      <w:r w:rsidRPr="00B374B2">
        <w:rPr>
          <w:b/>
        </w:rPr>
        <w:t>Kraków</w:t>
      </w:r>
      <w:r w:rsidR="008D2AB8">
        <w:rPr>
          <w:b/>
        </w:rPr>
        <w:t xml:space="preserve">,  </w:t>
      </w:r>
    </w:p>
    <w:p w14:paraId="11CEEE20" w14:textId="77777777" w:rsidR="008D2AB8" w:rsidRDefault="008D2AB8" w:rsidP="008D2AB8">
      <w:pPr>
        <w:ind w:firstLine="3969"/>
        <w:rPr>
          <w:b/>
        </w:rPr>
      </w:pPr>
    </w:p>
    <w:p w14:paraId="4A91F241" w14:textId="6F554AB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374B2" w:rsidRPr="00B374B2">
        <w:rPr>
          <w:b/>
        </w:rPr>
        <w:t>podtrzymanie wsparcia technicznego (</w:t>
      </w:r>
      <w:proofErr w:type="spellStart"/>
      <w:r w:rsidR="00B374B2" w:rsidRPr="00B374B2">
        <w:rPr>
          <w:b/>
        </w:rPr>
        <w:t>maintenance</w:t>
      </w:r>
      <w:proofErr w:type="spellEnd"/>
      <w:r w:rsidR="00B374B2" w:rsidRPr="00B374B2">
        <w:rPr>
          <w:b/>
        </w:rPr>
        <w:t xml:space="preserve">) dla komercyjnej licencji programu Petrel </w:t>
      </w:r>
      <w:proofErr w:type="spellStart"/>
      <w:r w:rsidR="00B374B2" w:rsidRPr="00B374B2">
        <w:rPr>
          <w:b/>
        </w:rPr>
        <w:t>Combined</w:t>
      </w:r>
      <w:proofErr w:type="spellEnd"/>
      <w:r w:rsidR="00B374B2" w:rsidRPr="00B374B2">
        <w:rPr>
          <w:b/>
        </w:rPr>
        <w:t xml:space="preserve"> </w:t>
      </w:r>
      <w:proofErr w:type="spellStart"/>
      <w:r w:rsidR="00B374B2" w:rsidRPr="00B374B2">
        <w:rPr>
          <w:b/>
        </w:rPr>
        <w:t>Core</w:t>
      </w:r>
      <w:proofErr w:type="spellEnd"/>
      <w:r w:rsidR="00B374B2" w:rsidRPr="00B374B2">
        <w:rPr>
          <w:b/>
        </w:rPr>
        <w:t xml:space="preserve"> System na okres </w:t>
      </w:r>
      <w:r w:rsidR="00C102E9">
        <w:rPr>
          <w:b/>
        </w:rPr>
        <w:t>18</w:t>
      </w:r>
      <w:r w:rsidR="00B374B2" w:rsidRPr="00B374B2">
        <w:rPr>
          <w:b/>
        </w:rPr>
        <w:t xml:space="preserve"> miesięcy - </w:t>
      </w:r>
      <w:r w:rsidR="00B374B2" w:rsidRPr="007325E7">
        <w:rPr>
          <w:b/>
        </w:rPr>
        <w:t>KC-zp.272-747/23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C077D08" w14:textId="77777777" w:rsidR="008D2AB8" w:rsidRDefault="008D2AB8" w:rsidP="008D2AB8">
      <w:pPr>
        <w:tabs>
          <w:tab w:val="right" w:pos="9000"/>
        </w:tabs>
      </w:pPr>
    </w:p>
    <w:p w14:paraId="26547872" w14:textId="77777777" w:rsidR="008D2AB8" w:rsidRPr="00692931" w:rsidRDefault="008D2AB8" w:rsidP="008D2AB8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netto</w:t>
      </w:r>
      <w:r w:rsidR="00DB3455">
        <w:rPr>
          <w:b/>
        </w:rPr>
        <w:t xml:space="preserve"> za </w:t>
      </w:r>
      <w:r w:rsidR="00CC3D9B">
        <w:rPr>
          <w:b/>
        </w:rPr>
        <w:t xml:space="preserve">wsparcie </w:t>
      </w:r>
      <w:r>
        <w:rPr>
          <w:b/>
        </w:rPr>
        <w:t>:</w:t>
      </w:r>
      <w:r w:rsidR="00DB3455">
        <w:rPr>
          <w:b/>
        </w:rPr>
        <w:t xml:space="preserve"> </w:t>
      </w:r>
      <w:r>
        <w:rPr>
          <w:b/>
        </w:rPr>
        <w:t>......................PLN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119D6D6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F7AE6E7" w14:textId="77777777" w:rsidR="00692931" w:rsidRPr="00692931" w:rsidRDefault="008D2AB8" w:rsidP="00692931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brutto</w:t>
      </w:r>
      <w:r w:rsidR="00DB3455">
        <w:rPr>
          <w:b/>
        </w:rPr>
        <w:t xml:space="preserve"> za </w:t>
      </w:r>
      <w:r w:rsidR="00CC3D9B">
        <w:rPr>
          <w:b/>
        </w:rPr>
        <w:t>wsparcie</w:t>
      </w:r>
      <w:r w:rsidR="00DB3455">
        <w:rPr>
          <w:b/>
        </w:rPr>
        <w:t>: ………</w:t>
      </w:r>
      <w:r>
        <w:rPr>
          <w:b/>
        </w:rPr>
        <w:t>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08F907A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4A691EA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538A377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8E3BD76" w14:textId="77777777" w:rsidR="008D2AB8" w:rsidRDefault="008D2AB8" w:rsidP="008D2AB8">
      <w:pPr>
        <w:pStyle w:val="Tekstpodstawowy"/>
      </w:pPr>
      <w:r>
        <w:t>Powyższa cena zawiera podatek VAT w wysokości ...... % tj.…………</w:t>
      </w:r>
      <w:r w:rsidR="00692931">
        <w:t xml:space="preserve"> </w:t>
      </w:r>
      <w:r>
        <w:t>PLN</w:t>
      </w:r>
      <w:r w:rsidR="00692931"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14:paraId="78897B3D" w14:textId="77777777" w:rsidR="00D0112A" w:rsidRPr="005B1CA3" w:rsidRDefault="008D2AB8" w:rsidP="00D0112A">
      <w:pPr>
        <w:tabs>
          <w:tab w:val="left" w:pos="708"/>
        </w:tabs>
        <w:jc w:val="both"/>
        <w:outlineLvl w:val="1"/>
        <w:rPr>
          <w:b/>
          <w:sz w:val="22"/>
          <w:szCs w:val="22"/>
        </w:rPr>
      </w:pPr>
      <w:r>
        <w:rPr>
          <w:b/>
        </w:rPr>
        <w:t xml:space="preserve">Termin realizacji umowy: </w:t>
      </w:r>
      <w:r w:rsidR="0000251C">
        <w:t xml:space="preserve"> </w:t>
      </w:r>
      <w:r w:rsidR="00D0112A">
        <w:rPr>
          <w:b/>
          <w:sz w:val="22"/>
          <w:szCs w:val="22"/>
        </w:rPr>
        <w:t>18</w:t>
      </w:r>
      <w:r w:rsidR="00D0112A" w:rsidRPr="005B1CA3">
        <w:rPr>
          <w:b/>
          <w:sz w:val="22"/>
          <w:szCs w:val="22"/>
        </w:rPr>
        <w:t xml:space="preserve"> miesi</w:t>
      </w:r>
      <w:r w:rsidR="00D0112A">
        <w:rPr>
          <w:b/>
          <w:sz w:val="22"/>
          <w:szCs w:val="22"/>
        </w:rPr>
        <w:t>ęcy, planowanie rozpoczęcia realizacji</w:t>
      </w:r>
      <w:r w:rsidR="00D0112A" w:rsidRPr="005B1CA3">
        <w:rPr>
          <w:b/>
          <w:sz w:val="22"/>
          <w:szCs w:val="22"/>
        </w:rPr>
        <w:t xml:space="preserve"> </w:t>
      </w:r>
      <w:r w:rsidR="00D0112A">
        <w:rPr>
          <w:b/>
          <w:sz w:val="22"/>
          <w:szCs w:val="22"/>
        </w:rPr>
        <w:t>od  01/02/2024r.</w:t>
      </w:r>
    </w:p>
    <w:p w14:paraId="36AC6766" w14:textId="77777777" w:rsidR="008D2AB8" w:rsidRDefault="00314DDE" w:rsidP="008D2AB8">
      <w:pPr>
        <w:widowControl w:val="0"/>
        <w:spacing w:line="360" w:lineRule="auto"/>
        <w:ind w:right="1"/>
        <w:jc w:val="both"/>
        <w:rPr>
          <w:b/>
        </w:rPr>
      </w:pPr>
      <w:bookmarkStart w:id="0" w:name="_GoBack"/>
      <w:bookmarkEnd w:id="0"/>
      <w:r w:rsidRPr="003D48C9">
        <w:rPr>
          <w:b/>
        </w:rPr>
        <w:t xml:space="preserve">Czas reakcji na </w:t>
      </w:r>
      <w:r w:rsidR="0000251C" w:rsidRPr="003D48C9">
        <w:rPr>
          <w:b/>
        </w:rPr>
        <w:t xml:space="preserve">zgłoszenie </w:t>
      </w:r>
      <w:r w:rsidR="00E16302" w:rsidRPr="003D48C9">
        <w:rPr>
          <w:b/>
        </w:rPr>
        <w:t>błędów</w:t>
      </w:r>
      <w:r w:rsidRPr="003D48C9">
        <w:rPr>
          <w:b/>
        </w:rPr>
        <w:t xml:space="preserve"> </w:t>
      </w:r>
      <w:r w:rsidR="008D2AB8" w:rsidRPr="003D48C9">
        <w:rPr>
          <w:b/>
        </w:rPr>
        <w:t>wynosi</w:t>
      </w:r>
      <w:r w:rsidR="008D2AB8">
        <w:rPr>
          <w:b/>
        </w:rPr>
        <w:t>:</w:t>
      </w:r>
      <w:r w:rsidR="008D2AB8" w:rsidRPr="00FB1B4F">
        <w:t xml:space="preserve"> ……</w:t>
      </w:r>
      <w:r>
        <w:t xml:space="preserve"> godzin/-y od momentu zgłoszenia 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14:paraId="0F078475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712C29" w14:textId="423B9567" w:rsidR="00314DDE" w:rsidRPr="00E40801" w:rsidRDefault="00314DDE" w:rsidP="00314DD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</w:t>
      </w:r>
      <w:r w:rsidR="007325E7">
        <w:rPr>
          <w:b w:val="0"/>
          <w:bCs/>
          <w:sz w:val="22"/>
          <w:szCs w:val="22"/>
        </w:rPr>
        <w:t xml:space="preserve">. </w:t>
      </w:r>
      <w:r w:rsidRPr="00E40801">
        <w:rPr>
          <w:b w:val="0"/>
          <w:bCs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46B7E873" w14:textId="77777777" w:rsidR="00314DDE" w:rsidRDefault="00314DDE" w:rsidP="00FE545C">
      <w:pPr>
        <w:rPr>
          <w:b/>
          <w:sz w:val="22"/>
          <w:szCs w:val="22"/>
          <w:u w:val="single"/>
        </w:rPr>
      </w:pPr>
    </w:p>
    <w:p w14:paraId="185D6F87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538C4929" w14:textId="77777777" w:rsidR="00787E19" w:rsidRPr="00730EF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7DF8FCC" w14:textId="77777777" w:rsidR="00787E19" w:rsidRPr="001D671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69C6025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215FE2" w14:textId="77777777"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681EEB" w14:textId="77777777"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76F197" w14:textId="77777777" w:rsidR="00787E19" w:rsidRPr="001D671E" w:rsidRDefault="00787E19" w:rsidP="00787E1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87E19" w:rsidRPr="00FE545C" w14:paraId="5BCBBFE2" w14:textId="77777777" w:rsidTr="000C3F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F0DFD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87E78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7C8C072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BC330" w14:textId="77777777"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87E19" w:rsidRPr="00FE545C" w14:paraId="4BD0755E" w14:textId="77777777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D2AD4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0C5CE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151EB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87E19" w:rsidRPr="00FE545C" w14:paraId="4BEFCD3E" w14:textId="77777777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37E8D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AB42D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EEABB" w14:textId="77777777"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9A19E09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838A94B" w14:textId="77777777" w:rsidR="00787E19" w:rsidRPr="00D638CC" w:rsidRDefault="00787E19" w:rsidP="00787E1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0C37CEA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69BC83E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15DC4F3" w14:textId="77777777"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5594A42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D82B7B7" w14:textId="77777777" w:rsidR="00787E19" w:rsidRDefault="00787E19" w:rsidP="00787E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CEDD57" w14:textId="77777777"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D0E4817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7F0935D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523E1D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25A485" w14:textId="77777777"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254ED1" w14:textId="77777777" w:rsidR="00787E19" w:rsidRPr="000B45FE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24D9339" w14:textId="77777777" w:rsidR="00787E19" w:rsidRDefault="00787E19" w:rsidP="00787E19">
      <w:pPr>
        <w:jc w:val="both"/>
        <w:rPr>
          <w:sz w:val="22"/>
          <w:szCs w:val="22"/>
        </w:rPr>
      </w:pPr>
    </w:p>
    <w:p w14:paraId="3515CFBE" w14:textId="77777777" w:rsidR="00787E19" w:rsidRPr="00927A63" w:rsidRDefault="00787E19" w:rsidP="00787E1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20CF844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31B2F" w14:textId="77777777" w:rsidR="005E244F" w:rsidRDefault="005E244F">
      <w:r>
        <w:separator/>
      </w:r>
    </w:p>
  </w:endnote>
  <w:endnote w:type="continuationSeparator" w:id="0">
    <w:p w14:paraId="29E9F705" w14:textId="77777777" w:rsidR="005E244F" w:rsidRDefault="005E2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795C0" w14:textId="77777777" w:rsidR="00B374B2" w:rsidRDefault="00B374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A52C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5FDAD" w14:textId="77777777" w:rsidR="00B374B2" w:rsidRDefault="00B374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B32BE" w14:textId="77777777" w:rsidR="005E244F" w:rsidRDefault="005E244F">
      <w:r>
        <w:separator/>
      </w:r>
    </w:p>
  </w:footnote>
  <w:footnote w:type="continuationSeparator" w:id="0">
    <w:p w14:paraId="0CF24BBD" w14:textId="77777777" w:rsidR="005E244F" w:rsidRDefault="005E2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E86CA9" w14:textId="77777777" w:rsidR="00B374B2" w:rsidRDefault="00B37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1D43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6A83" w14:textId="77777777" w:rsidR="00B374B2" w:rsidRDefault="00B374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1F"/>
    <w:rsid w:val="0000251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4DDE"/>
    <w:rsid w:val="00315A4A"/>
    <w:rsid w:val="003D48C9"/>
    <w:rsid w:val="004B7300"/>
    <w:rsid w:val="004C6753"/>
    <w:rsid w:val="00595C87"/>
    <w:rsid w:val="00596DBC"/>
    <w:rsid w:val="005D2C65"/>
    <w:rsid w:val="005E244F"/>
    <w:rsid w:val="005E6D94"/>
    <w:rsid w:val="006314FE"/>
    <w:rsid w:val="0063384F"/>
    <w:rsid w:val="00643C6F"/>
    <w:rsid w:val="00646202"/>
    <w:rsid w:val="0065290F"/>
    <w:rsid w:val="006815F6"/>
    <w:rsid w:val="00690B1F"/>
    <w:rsid w:val="00692931"/>
    <w:rsid w:val="007325E7"/>
    <w:rsid w:val="007748F0"/>
    <w:rsid w:val="00787E19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B0F"/>
    <w:rsid w:val="00B374B2"/>
    <w:rsid w:val="00B75FD5"/>
    <w:rsid w:val="00B774DC"/>
    <w:rsid w:val="00C102E9"/>
    <w:rsid w:val="00C969A6"/>
    <w:rsid w:val="00CA7D36"/>
    <w:rsid w:val="00CC3D9B"/>
    <w:rsid w:val="00CE6721"/>
    <w:rsid w:val="00D0112A"/>
    <w:rsid w:val="00D24208"/>
    <w:rsid w:val="00D60C38"/>
    <w:rsid w:val="00D66893"/>
    <w:rsid w:val="00D90ACB"/>
    <w:rsid w:val="00DB3455"/>
    <w:rsid w:val="00DC1500"/>
    <w:rsid w:val="00E16302"/>
    <w:rsid w:val="00E44371"/>
    <w:rsid w:val="00E63FA4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3CCCA"/>
  <w15:chartTrackingRefBased/>
  <w15:docId w15:val="{7054570B-13A1-496A-ADA1-4811E524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Poprawka">
    <w:name w:val="Revision"/>
    <w:hidden/>
    <w:uiPriority w:val="99"/>
    <w:semiHidden/>
    <w:rsid w:val="00C102E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5730B-0351-4165-BC06-709C35F5A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506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2024-01-12T11:54:00Z</dcterms:created>
  <dcterms:modified xsi:type="dcterms:W3CDTF">2024-01-15T08:45:00Z</dcterms:modified>
</cp:coreProperties>
</file>