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6222" w:rsidRPr="0022732C" w:rsidRDefault="00B65614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bookmarkStart w:id="0" w:name="_GoBack"/>
      <w:bookmarkEnd w:id="0"/>
      <w:r w:rsidR="00016222"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>usługa dostarczania przesyłek kurierskich krajowych i zagranicznych dla potrzeb AGH - Kc-zp.272-</w:t>
      </w:r>
      <w:r w:rsidR="00016222" w:rsidRPr="00016222">
        <w:rPr>
          <w:b/>
          <w:sz w:val="22"/>
          <w:szCs w:val="22"/>
        </w:rPr>
        <w:t>711/23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B156D6" w:rsidRPr="00016222" w:rsidRDefault="00B156D6" w:rsidP="00B156D6">
      <w:pPr>
        <w:tabs>
          <w:tab w:val="right" w:pos="9000"/>
        </w:tabs>
        <w:rPr>
          <w:b/>
          <w:sz w:val="22"/>
          <w:szCs w:val="22"/>
          <w:u w:val="single"/>
        </w:rPr>
      </w:pPr>
      <w:r w:rsidRPr="00016222">
        <w:rPr>
          <w:b/>
          <w:sz w:val="22"/>
          <w:szCs w:val="22"/>
          <w:u w:val="single"/>
        </w:rPr>
        <w:t>Zadanie nr 1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 od daty podpisania umowy.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162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156D6" w:rsidRPr="00016222" w:rsidRDefault="00B156D6" w:rsidP="00B156D6">
      <w:pPr>
        <w:tabs>
          <w:tab w:val="right" w:pos="9000"/>
        </w:tabs>
        <w:rPr>
          <w:b/>
          <w:sz w:val="22"/>
          <w:szCs w:val="22"/>
          <w:u w:val="single"/>
        </w:rPr>
      </w:pPr>
      <w:r w:rsidRPr="00016222">
        <w:rPr>
          <w:b/>
          <w:sz w:val="22"/>
          <w:szCs w:val="22"/>
          <w:u w:val="single"/>
        </w:rPr>
        <w:lastRenderedPageBreak/>
        <w:t>Zadanie nr 2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 od daty podpisania umowy.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2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016222" w:rsidRDefault="00B156D6" w:rsidP="00B156D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1622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016222">
        <w:rPr>
          <w:b/>
          <w:sz w:val="22"/>
          <w:szCs w:val="22"/>
        </w:rPr>
        <w:t xml:space="preserve"> TAK/NIE</w:t>
      </w:r>
    </w:p>
    <w:p w:rsidR="00B156D6" w:rsidRPr="00016222" w:rsidRDefault="00B156D6" w:rsidP="00B156D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płatności: </w:t>
      </w:r>
      <w:r w:rsidRPr="00016222">
        <w:rPr>
          <w:sz w:val="22"/>
          <w:szCs w:val="22"/>
        </w:rPr>
        <w:t>przelewem w terminie do 21 dni od dnia otrzymania każdorazowej faktury  wystawionej przez Zleceniobiorcę, zawierającej wykaz realizowanych usług.</w:t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0162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:rsidR="00B156D6" w:rsidRDefault="00B156D6" w:rsidP="00B156D6">
      <w:pPr>
        <w:rPr>
          <w:sz w:val="22"/>
          <w:szCs w:val="22"/>
        </w:rPr>
      </w:pPr>
    </w:p>
    <w:sectPr w:rsidR="00B15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A9B" w:rsidRDefault="00E51A9B">
      <w:r>
        <w:separator/>
      </w:r>
    </w:p>
  </w:endnote>
  <w:endnote w:type="continuationSeparator" w:id="0">
    <w:p w:rsidR="00E51A9B" w:rsidRDefault="00E51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A9B" w:rsidRDefault="00E51A9B">
      <w:r>
        <w:separator/>
      </w:r>
    </w:p>
  </w:footnote>
  <w:footnote w:type="continuationSeparator" w:id="0">
    <w:p w:rsidR="00E51A9B" w:rsidRDefault="00E51A9B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207E98"/>
    <w:rsid w:val="002723B0"/>
    <w:rsid w:val="002E50A1"/>
    <w:rsid w:val="003050F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24208"/>
    <w:rsid w:val="00D60C38"/>
    <w:rsid w:val="00D66893"/>
    <w:rsid w:val="00D90ACB"/>
    <w:rsid w:val="00DC1500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CBF04D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1E2B7-7C41-41E7-B6CA-75CB780DA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3</cp:revision>
  <cp:lastPrinted>1899-12-31T23:00:00Z</cp:lastPrinted>
  <dcterms:created xsi:type="dcterms:W3CDTF">2024-01-12T12:45:00Z</dcterms:created>
  <dcterms:modified xsi:type="dcterms:W3CDTF">2024-01-12T12:45:00Z</dcterms:modified>
</cp:coreProperties>
</file>