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EA3CDE" w14:textId="77777777" w:rsidR="00B36EDA" w:rsidRPr="00353FDC" w:rsidRDefault="00230BDA" w:rsidP="00B36EDA">
      <w:pPr>
        <w:spacing w:after="600"/>
        <w:jc w:val="right"/>
        <w:rPr>
          <w:rFonts w:ascii="Arial" w:hAnsi="Arial" w:cs="Arial"/>
        </w:rPr>
      </w:pPr>
      <w:bookmarkStart w:id="0" w:name="_Hlk53520193"/>
      <w:r w:rsidRPr="00230BDA">
        <w:rPr>
          <w:rFonts w:ascii="Arial" w:hAnsi="Arial" w:cs="Arial"/>
        </w:rPr>
        <w:t>Kraków</w:t>
      </w:r>
      <w:r w:rsidR="00B36EDA" w:rsidRPr="00353FDC">
        <w:rPr>
          <w:rFonts w:ascii="Arial" w:hAnsi="Arial" w:cs="Arial"/>
        </w:rPr>
        <w:t xml:space="preserve"> dnia: </w:t>
      </w:r>
      <w:r w:rsidRPr="00230BDA">
        <w:rPr>
          <w:rFonts w:ascii="Arial" w:hAnsi="Arial" w:cs="Arial"/>
        </w:rPr>
        <w:t>2024-01-15</w:t>
      </w:r>
    </w:p>
    <w:p w14:paraId="5E2DD342" w14:textId="77777777" w:rsidR="00B36EDA" w:rsidRPr="00353FDC" w:rsidRDefault="00230BDA" w:rsidP="00AD439B">
      <w:pPr>
        <w:spacing w:line="360" w:lineRule="auto"/>
        <w:ind w:right="3969"/>
        <w:rPr>
          <w:rFonts w:ascii="Arial" w:hAnsi="Arial" w:cs="Arial"/>
          <w:b/>
          <w:bCs/>
        </w:rPr>
      </w:pPr>
      <w:r w:rsidRPr="00230BDA">
        <w:rPr>
          <w:rFonts w:ascii="Arial" w:hAnsi="Arial" w:cs="Arial"/>
          <w:b/>
          <w:bCs/>
        </w:rPr>
        <w:t>Szpital Specjalistyczny im. Stefana Żeromskiego SP ZOZ w Krakowie Sekcja Zamówień Publicznych</w:t>
      </w:r>
    </w:p>
    <w:p w14:paraId="1F0E772D" w14:textId="77777777" w:rsidR="00B36EDA" w:rsidRPr="00353FDC" w:rsidRDefault="00230BDA" w:rsidP="00AD439B">
      <w:pPr>
        <w:spacing w:line="360" w:lineRule="auto"/>
        <w:ind w:right="3969"/>
        <w:rPr>
          <w:rFonts w:ascii="Arial" w:hAnsi="Arial" w:cs="Arial"/>
        </w:rPr>
      </w:pPr>
      <w:r w:rsidRPr="00230BDA">
        <w:rPr>
          <w:rFonts w:ascii="Arial" w:hAnsi="Arial" w:cs="Arial"/>
        </w:rPr>
        <w:t>os. Na Skarpie</w:t>
      </w:r>
      <w:r w:rsidR="00B36EDA" w:rsidRPr="00353FDC">
        <w:rPr>
          <w:rFonts w:ascii="Arial" w:hAnsi="Arial" w:cs="Arial"/>
        </w:rPr>
        <w:t xml:space="preserve"> </w:t>
      </w:r>
      <w:r w:rsidRPr="00230BDA">
        <w:rPr>
          <w:rFonts w:ascii="Arial" w:hAnsi="Arial" w:cs="Arial"/>
        </w:rPr>
        <w:t>66</w:t>
      </w:r>
    </w:p>
    <w:p w14:paraId="08FEB7EB" w14:textId="77777777" w:rsidR="00B36EDA" w:rsidRPr="00353FDC" w:rsidRDefault="00230BDA" w:rsidP="00AD439B">
      <w:pPr>
        <w:spacing w:line="360" w:lineRule="auto"/>
        <w:ind w:right="3969"/>
        <w:rPr>
          <w:rFonts w:ascii="Arial" w:hAnsi="Arial" w:cs="Arial"/>
        </w:rPr>
      </w:pPr>
      <w:r w:rsidRPr="00230BDA">
        <w:rPr>
          <w:rFonts w:ascii="Arial" w:hAnsi="Arial" w:cs="Arial"/>
        </w:rPr>
        <w:t>31-913</w:t>
      </w:r>
      <w:r w:rsidR="00B36EDA" w:rsidRPr="00353FDC">
        <w:rPr>
          <w:rFonts w:ascii="Arial" w:hAnsi="Arial" w:cs="Arial"/>
        </w:rPr>
        <w:t xml:space="preserve"> </w:t>
      </w:r>
      <w:r w:rsidRPr="00230BDA">
        <w:rPr>
          <w:rFonts w:ascii="Arial" w:hAnsi="Arial" w:cs="Arial"/>
        </w:rPr>
        <w:t>Kraków</w:t>
      </w:r>
    </w:p>
    <w:p w14:paraId="2EE2592F" w14:textId="77777777" w:rsidR="00B36EDA" w:rsidRPr="00353FDC" w:rsidRDefault="00B36EDA" w:rsidP="00B36EDA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3C843D5C" w14:textId="70188724" w:rsidR="00B36EDA" w:rsidRDefault="00B36EDA" w:rsidP="00AD439B">
      <w:pPr>
        <w:tabs>
          <w:tab w:val="right" w:pos="9072"/>
        </w:tabs>
        <w:spacing w:after="36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14:paraId="78056F9A" w14:textId="08E2F8F1" w:rsidR="00AD439B" w:rsidRPr="00524B34" w:rsidRDefault="00AD439B" w:rsidP="00B36EDA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SZP-271-50/23 – 35.MM</w:t>
      </w:r>
    </w:p>
    <w:p w14:paraId="3832D1BB" w14:textId="77777777" w:rsidR="00B36EDA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353FDC" w14:paraId="0EBB6FB7" w14:textId="77777777" w:rsidTr="00B36EDA">
        <w:tc>
          <w:tcPr>
            <w:tcW w:w="9923" w:type="dxa"/>
            <w:shd w:val="clear" w:color="auto" w:fill="F2F2F2"/>
            <w:hideMark/>
          </w:tcPr>
          <w:p w14:paraId="10A4CE93" w14:textId="77777777" w:rsidR="00B36EDA" w:rsidRPr="00353FDC" w:rsidRDefault="00B36EDA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1D959680" w14:textId="77777777" w:rsidR="00B36EDA" w:rsidRPr="00353FDC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14:paraId="47B97055" w14:textId="77777777" w:rsidR="00B36EDA" w:rsidRPr="00353FDC" w:rsidRDefault="00B36EDA" w:rsidP="00B36EDA">
      <w:pPr>
        <w:keepNext/>
        <w:spacing w:after="240"/>
        <w:outlineLvl w:val="0"/>
        <w:rPr>
          <w:rFonts w:ascii="Arial" w:hAnsi="Arial" w:cs="Arial"/>
          <w:b/>
        </w:rPr>
      </w:pPr>
    </w:p>
    <w:p w14:paraId="30175734" w14:textId="77777777" w:rsidR="00B36EDA" w:rsidRPr="00353FDC" w:rsidRDefault="00B36EDA" w:rsidP="00B36EDA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353FDC" w14:paraId="351E49CE" w14:textId="77777777" w:rsidTr="00B36EDA">
        <w:tc>
          <w:tcPr>
            <w:tcW w:w="2269" w:type="dxa"/>
            <w:shd w:val="clear" w:color="auto" w:fill="auto"/>
          </w:tcPr>
          <w:p w14:paraId="0A793611" w14:textId="77777777" w:rsidR="00B36EDA" w:rsidRPr="00353FDC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14:paraId="671BEB49" w14:textId="77777777" w:rsidR="00B36EDA" w:rsidRPr="00353FDC" w:rsidRDefault="00230BDA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230BDA">
              <w:rPr>
                <w:rFonts w:ascii="Arial" w:hAnsi="Arial" w:cs="Arial"/>
                <w:bCs/>
              </w:rPr>
              <w:t>Wykonanie przeglądów okresowych sprzętu medycznego na potrzeby Oddziałów Szpitalnych (51 grup)</w:t>
            </w:r>
          </w:p>
        </w:tc>
      </w:tr>
      <w:tr w:rsidR="00230BDA" w:rsidRPr="00353FDC" w14:paraId="6AFB9231" w14:textId="77777777" w:rsidTr="00DF3C6C">
        <w:tc>
          <w:tcPr>
            <w:tcW w:w="2269" w:type="dxa"/>
            <w:shd w:val="clear" w:color="auto" w:fill="auto"/>
          </w:tcPr>
          <w:p w14:paraId="66022818" w14:textId="77777777" w:rsidR="00230BDA" w:rsidRPr="00353FDC" w:rsidRDefault="00230BDA" w:rsidP="00DF3C6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14:paraId="7BC90CC3" w14:textId="77777777" w:rsidR="00230BDA" w:rsidRPr="00353FDC" w:rsidRDefault="00230BDA" w:rsidP="00DF3C6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230BDA">
              <w:rPr>
                <w:rFonts w:ascii="Arial" w:hAnsi="Arial" w:cs="Arial"/>
                <w:bCs/>
              </w:rPr>
              <w:t>SZP-271-50-2023</w:t>
            </w:r>
          </w:p>
        </w:tc>
      </w:tr>
    </w:tbl>
    <w:p w14:paraId="50245DA8" w14:textId="77777777" w:rsidR="00B36EDA" w:rsidRPr="00E1738E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1E29D99D" w14:textId="77777777" w:rsidR="00B36EDA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" w:hAnsi="Arial" w:cs="Arial"/>
          <w:bCs/>
        </w:rPr>
      </w:pPr>
      <w:r w:rsidRPr="008D02AA">
        <w:rPr>
          <w:rFonts w:ascii="Arial" w:hAnsi="Arial" w:cs="Arial"/>
        </w:rPr>
        <w:t xml:space="preserve">Zamawiający, </w:t>
      </w:r>
      <w:r w:rsidR="00230BDA" w:rsidRPr="00230BDA">
        <w:rPr>
          <w:rFonts w:ascii="Arial" w:hAnsi="Arial" w:cs="Arial"/>
          <w:b/>
        </w:rPr>
        <w:t>Szpital Specjalistyczny im. Stefana Żeromskiego SP ZOZ w Krakowie Sekcja Zamówień Publicznych</w:t>
      </w:r>
      <w:r w:rsidRPr="008D02AA">
        <w:rPr>
          <w:rFonts w:ascii="Arial" w:hAnsi="Arial" w:cs="Arial"/>
        </w:rPr>
        <w:t>, działając na podstawie art. 253 ust. 1</w:t>
      </w:r>
      <w:r>
        <w:rPr>
          <w:rFonts w:ascii="Arial" w:hAnsi="Arial" w:cs="Arial"/>
        </w:rPr>
        <w:t xml:space="preserve"> pkt. 1 i ust. 2</w:t>
      </w:r>
      <w:r w:rsidRPr="008D02AA">
        <w:rPr>
          <w:rFonts w:ascii="Arial" w:hAnsi="Arial" w:cs="Arial"/>
        </w:rPr>
        <w:t xml:space="preserve"> ustawy z dnia 11 września 2019r. Prawo zamówień publicznych </w:t>
      </w:r>
      <w:r w:rsidR="00230BDA" w:rsidRPr="00230BDA">
        <w:rPr>
          <w:rFonts w:ascii="Arial" w:hAnsi="Arial" w:cs="Arial"/>
        </w:rPr>
        <w:t>(</w:t>
      </w:r>
      <w:proofErr w:type="spellStart"/>
      <w:r w:rsidR="00230BDA" w:rsidRPr="00230BDA">
        <w:rPr>
          <w:rFonts w:ascii="Arial" w:hAnsi="Arial" w:cs="Arial"/>
        </w:rPr>
        <w:t>t.j</w:t>
      </w:r>
      <w:proofErr w:type="spellEnd"/>
      <w:r w:rsidR="00230BDA" w:rsidRPr="00230BDA">
        <w:rPr>
          <w:rFonts w:ascii="Arial" w:hAnsi="Arial" w:cs="Arial"/>
        </w:rPr>
        <w:t>. Dz. U. z 2023r. poz. 1605)</w:t>
      </w:r>
      <w:r w:rsidRPr="008D02AA">
        <w:rPr>
          <w:rFonts w:ascii="Arial" w:hAnsi="Arial" w:cs="Arial"/>
        </w:rPr>
        <w:t xml:space="preserve">, zwanej dalej „ustawą </w:t>
      </w:r>
      <w:proofErr w:type="spellStart"/>
      <w:r w:rsidRPr="008D02AA">
        <w:rPr>
          <w:rFonts w:ascii="Arial" w:hAnsi="Arial" w:cs="Arial"/>
        </w:rPr>
        <w:t>Pzp</w:t>
      </w:r>
      <w:proofErr w:type="spellEnd"/>
      <w:r w:rsidRPr="008D02AA">
        <w:rPr>
          <w:rFonts w:ascii="Arial" w:hAnsi="Arial" w:cs="Arial"/>
        </w:rPr>
        <w:t>”, informuje, że w toczącym się postępowaniu o udzielenie zamówienia publicznego</w:t>
      </w:r>
      <w:r>
        <w:rPr>
          <w:rFonts w:ascii="Arial" w:hAnsi="Arial" w:cs="Arial"/>
        </w:rPr>
        <w:t xml:space="preserve">, </w:t>
      </w:r>
      <w:r w:rsidRPr="00F245C5">
        <w:rPr>
          <w:rFonts w:ascii="Arial" w:hAnsi="Arial" w:cs="Arial"/>
        </w:rPr>
        <w:t>jako najkorzystniejsza wybrana została oferta złożona przez wykonawcę</w:t>
      </w:r>
      <w:r>
        <w:rPr>
          <w:rFonts w:ascii="Arial" w:hAnsi="Arial" w:cs="Arial"/>
        </w:rPr>
        <w:t>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230BDA" w14:paraId="526E5963" w14:textId="77777777" w:rsidTr="00230BDA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8E1EDF" w14:textId="77777777" w:rsidR="00230BDA" w:rsidRPr="00F245C5" w:rsidRDefault="00230BDA" w:rsidP="00DF3C6C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230BDA">
              <w:rPr>
                <w:rFonts w:ascii="Arial" w:hAnsi="Arial" w:cs="Arial"/>
                <w:b/>
                <w:bCs/>
              </w:rPr>
              <w:t>24</w:t>
            </w:r>
            <w:r w:rsidRPr="00F245C5">
              <w:rPr>
                <w:rFonts w:ascii="Arial" w:hAnsi="Arial" w:cs="Arial"/>
              </w:rPr>
              <w:t xml:space="preserve">: </w:t>
            </w:r>
            <w:proofErr w:type="spellStart"/>
            <w:r w:rsidRPr="00230BDA">
              <w:rPr>
                <w:rFonts w:ascii="Arial" w:hAnsi="Arial" w:cs="Arial"/>
              </w:rPr>
              <w:t>Wózkowanna</w:t>
            </w:r>
            <w:proofErr w:type="spellEnd"/>
            <w:r w:rsidRPr="00230BDA">
              <w:rPr>
                <w:rFonts w:ascii="Arial" w:hAnsi="Arial" w:cs="Arial"/>
              </w:rPr>
              <w:t xml:space="preserve"> do transportu i mycia pacjenta</w:t>
            </w:r>
          </w:p>
          <w:p w14:paraId="55432BC0" w14:textId="77777777" w:rsidR="00230BDA" w:rsidRPr="00F245C5" w:rsidRDefault="00230BDA" w:rsidP="00DF3C6C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230BDA">
              <w:rPr>
                <w:rFonts w:ascii="Arial" w:hAnsi="Arial" w:cs="Arial"/>
                <w:b/>
              </w:rPr>
              <w:t>Klaromed</w:t>
            </w:r>
            <w:proofErr w:type="spellEnd"/>
            <w:r w:rsidRPr="00230BDA">
              <w:rPr>
                <w:rFonts w:ascii="Arial" w:hAnsi="Arial" w:cs="Arial"/>
                <w:b/>
              </w:rPr>
              <w:t xml:space="preserve"> Sp. z o.o.</w:t>
            </w:r>
          </w:p>
          <w:p w14:paraId="0CF23D52" w14:textId="77777777" w:rsidR="00230BDA" w:rsidRPr="00F245C5" w:rsidRDefault="00230BDA" w:rsidP="00DF3C6C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230BDA">
              <w:rPr>
                <w:rFonts w:ascii="Arial" w:hAnsi="Arial" w:cs="Arial"/>
                <w:bCs/>
              </w:rPr>
              <w:t>Sobieskiego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230BDA">
              <w:rPr>
                <w:rFonts w:ascii="Arial" w:hAnsi="Arial" w:cs="Arial"/>
                <w:bCs/>
              </w:rPr>
              <w:t>123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44271ABA" w14:textId="77777777" w:rsidR="00230BDA" w:rsidRPr="00F245C5" w:rsidRDefault="00230BDA" w:rsidP="00DF3C6C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230BDA">
              <w:rPr>
                <w:rFonts w:ascii="Arial" w:hAnsi="Arial" w:cs="Arial"/>
                <w:bCs/>
              </w:rPr>
              <w:t>05-070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230BDA">
              <w:rPr>
                <w:rFonts w:ascii="Arial" w:hAnsi="Arial" w:cs="Arial"/>
                <w:bCs/>
              </w:rPr>
              <w:t>Sulejówek</w:t>
            </w:r>
          </w:p>
          <w:p w14:paraId="2B39244B" w14:textId="77777777" w:rsidR="00230BDA" w:rsidRPr="00F245C5" w:rsidRDefault="00230BDA" w:rsidP="00DF3C6C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230BDA">
              <w:rPr>
                <w:rFonts w:ascii="Arial" w:hAnsi="Arial" w:cs="Arial"/>
                <w:b/>
              </w:rPr>
              <w:t>2 343.60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4A32191A" w14:textId="77777777" w:rsidR="00230BDA" w:rsidRPr="00F245C5" w:rsidRDefault="00230BDA" w:rsidP="00DF3C6C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7EF9DBB3" w14:textId="77777777" w:rsidR="00230BDA" w:rsidRPr="00F245C5" w:rsidRDefault="00230BDA" w:rsidP="00DF3C6C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230BDA">
              <w:rPr>
                <w:rFonts w:ascii="Arial" w:hAnsi="Arial" w:cs="Arial"/>
              </w:rPr>
              <w:t xml:space="preserve">Oferta spełnia warunki zawarte w SWZ, w ustawie Prawo zamówień publicznych z dnia 11 września 2019 r. (tekst jednolity </w:t>
            </w:r>
            <w:proofErr w:type="spellStart"/>
            <w:r w:rsidRPr="00230BDA">
              <w:rPr>
                <w:rFonts w:ascii="Arial" w:hAnsi="Arial" w:cs="Arial"/>
              </w:rPr>
              <w:t>t.j</w:t>
            </w:r>
            <w:proofErr w:type="spellEnd"/>
            <w:r w:rsidRPr="00230BDA">
              <w:rPr>
                <w:rFonts w:ascii="Arial" w:hAnsi="Arial" w:cs="Arial"/>
              </w:rPr>
              <w:t>. Dz. U. z 2023 r. poz. 1605) oraz jest najkorzystniejsze w kryteriach określonych w SWZ.</w:t>
            </w:r>
          </w:p>
        </w:tc>
      </w:tr>
      <w:tr w:rsidR="00230BDA" w14:paraId="44191450" w14:textId="77777777" w:rsidTr="00230BDA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681270" w14:textId="77777777" w:rsidR="00230BDA" w:rsidRPr="00F245C5" w:rsidRDefault="00230BDA" w:rsidP="00DF3C6C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230BDA">
              <w:rPr>
                <w:rFonts w:ascii="Arial" w:hAnsi="Arial" w:cs="Arial"/>
                <w:b/>
                <w:bCs/>
              </w:rPr>
              <w:t>27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230BDA">
              <w:rPr>
                <w:rFonts w:ascii="Arial" w:hAnsi="Arial" w:cs="Arial"/>
              </w:rPr>
              <w:t>Centrala monitorowania</w:t>
            </w:r>
          </w:p>
          <w:p w14:paraId="29984CF9" w14:textId="508FF11C" w:rsidR="00230BDA" w:rsidRPr="00F245C5" w:rsidRDefault="00AD439B" w:rsidP="00DF3C6C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Z</w:t>
            </w:r>
            <w:r w:rsidR="00230BDA" w:rsidRPr="00230BDA">
              <w:rPr>
                <w:rFonts w:ascii="Arial" w:hAnsi="Arial" w:cs="Arial"/>
                <w:b/>
              </w:rPr>
              <w:t xml:space="preserve">akład </w:t>
            </w:r>
            <w:r>
              <w:rPr>
                <w:rFonts w:ascii="Arial" w:hAnsi="Arial" w:cs="Arial"/>
                <w:b/>
              </w:rPr>
              <w:t>N</w:t>
            </w:r>
            <w:r w:rsidR="00230BDA" w:rsidRPr="00230BDA">
              <w:rPr>
                <w:rFonts w:ascii="Arial" w:hAnsi="Arial" w:cs="Arial"/>
                <w:b/>
              </w:rPr>
              <w:t xml:space="preserve">aprawczy </w:t>
            </w:r>
            <w:r>
              <w:rPr>
                <w:rFonts w:ascii="Arial" w:hAnsi="Arial" w:cs="Arial"/>
                <w:b/>
              </w:rPr>
              <w:t>A</w:t>
            </w:r>
            <w:r w:rsidR="00230BDA" w:rsidRPr="00230BDA">
              <w:rPr>
                <w:rFonts w:ascii="Arial" w:hAnsi="Arial" w:cs="Arial"/>
                <w:b/>
              </w:rPr>
              <w:t xml:space="preserve">paratury </w:t>
            </w:r>
            <w:r>
              <w:rPr>
                <w:rFonts w:ascii="Arial" w:hAnsi="Arial" w:cs="Arial"/>
                <w:b/>
              </w:rPr>
              <w:t>M</w:t>
            </w:r>
            <w:r w:rsidR="00230BDA" w:rsidRPr="00230BDA">
              <w:rPr>
                <w:rFonts w:ascii="Arial" w:hAnsi="Arial" w:cs="Arial"/>
                <w:b/>
              </w:rPr>
              <w:t xml:space="preserve">edycznej </w:t>
            </w:r>
            <w:proofErr w:type="spellStart"/>
            <w:r>
              <w:rPr>
                <w:rFonts w:ascii="Arial" w:hAnsi="Arial" w:cs="Arial"/>
                <w:b/>
              </w:rPr>
              <w:t>P</w:t>
            </w:r>
            <w:r w:rsidR="00230BDA" w:rsidRPr="00230BDA">
              <w:rPr>
                <w:rFonts w:ascii="Arial" w:hAnsi="Arial" w:cs="Arial"/>
                <w:b/>
              </w:rPr>
              <w:t>olmed</w:t>
            </w:r>
            <w:proofErr w:type="spellEnd"/>
          </w:p>
          <w:p w14:paraId="52CDB0B7" w14:textId="77777777" w:rsidR="00230BDA" w:rsidRPr="00F245C5" w:rsidRDefault="00230BDA" w:rsidP="00DF3C6C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230BDA">
              <w:rPr>
                <w:rFonts w:ascii="Arial" w:hAnsi="Arial" w:cs="Arial"/>
                <w:bCs/>
              </w:rPr>
              <w:t>Kobielska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230BDA">
              <w:rPr>
                <w:rFonts w:ascii="Arial" w:hAnsi="Arial" w:cs="Arial"/>
                <w:bCs/>
              </w:rPr>
              <w:t>17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230BDA">
              <w:rPr>
                <w:rFonts w:ascii="Arial" w:hAnsi="Arial" w:cs="Arial"/>
                <w:bCs/>
              </w:rPr>
              <w:t>/28</w:t>
            </w:r>
          </w:p>
          <w:p w14:paraId="38014887" w14:textId="77777777" w:rsidR="00230BDA" w:rsidRPr="00F245C5" w:rsidRDefault="00230BDA" w:rsidP="00DF3C6C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230BDA">
              <w:rPr>
                <w:rFonts w:ascii="Arial" w:hAnsi="Arial" w:cs="Arial"/>
                <w:bCs/>
              </w:rPr>
              <w:t>04-359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230BDA">
              <w:rPr>
                <w:rFonts w:ascii="Arial" w:hAnsi="Arial" w:cs="Arial"/>
                <w:bCs/>
              </w:rPr>
              <w:t>Warszawa</w:t>
            </w:r>
          </w:p>
          <w:p w14:paraId="24483A09" w14:textId="77777777" w:rsidR="00230BDA" w:rsidRPr="00F245C5" w:rsidRDefault="00230BDA" w:rsidP="00DF3C6C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230BDA">
              <w:rPr>
                <w:rFonts w:ascii="Arial" w:hAnsi="Arial" w:cs="Arial"/>
                <w:b/>
              </w:rPr>
              <w:t>1 944.00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01E740B1" w14:textId="77777777" w:rsidR="00230BDA" w:rsidRPr="00F245C5" w:rsidRDefault="00230BDA" w:rsidP="00DF3C6C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1FA97C7A" w14:textId="77777777" w:rsidR="00230BDA" w:rsidRPr="00F245C5" w:rsidRDefault="00230BDA" w:rsidP="00DF3C6C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230BDA">
              <w:rPr>
                <w:rFonts w:ascii="Arial" w:hAnsi="Arial" w:cs="Arial"/>
              </w:rPr>
              <w:t xml:space="preserve">Oferta spełnia warunki zawarte w SWZ, w ustawie Prawo zamówień publicznych z dnia 11 września 2019 r. (tekst jednolity </w:t>
            </w:r>
            <w:proofErr w:type="spellStart"/>
            <w:r w:rsidRPr="00230BDA">
              <w:rPr>
                <w:rFonts w:ascii="Arial" w:hAnsi="Arial" w:cs="Arial"/>
              </w:rPr>
              <w:t>t.j</w:t>
            </w:r>
            <w:proofErr w:type="spellEnd"/>
            <w:r w:rsidRPr="00230BDA">
              <w:rPr>
                <w:rFonts w:ascii="Arial" w:hAnsi="Arial" w:cs="Arial"/>
              </w:rPr>
              <w:t>. Dz. U. z 2023 r. poz. 1605) oraz jest najkorzystniejsze w kryteriach określonych w SWZ.</w:t>
            </w:r>
          </w:p>
        </w:tc>
      </w:tr>
      <w:tr w:rsidR="00230BDA" w14:paraId="32AF135A" w14:textId="77777777" w:rsidTr="00230BDA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2D1031" w14:textId="77777777" w:rsidR="00230BDA" w:rsidRPr="00F245C5" w:rsidRDefault="00230BDA" w:rsidP="00DF3C6C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230BDA">
              <w:rPr>
                <w:rFonts w:ascii="Arial" w:hAnsi="Arial" w:cs="Arial"/>
                <w:b/>
                <w:bCs/>
              </w:rPr>
              <w:t>29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230BDA">
              <w:rPr>
                <w:rFonts w:ascii="Arial" w:hAnsi="Arial" w:cs="Arial"/>
              </w:rPr>
              <w:t>Laparoskop  zestaw</w:t>
            </w:r>
          </w:p>
          <w:p w14:paraId="08D2D416" w14:textId="77777777" w:rsidR="00230BDA" w:rsidRPr="00F245C5" w:rsidRDefault="00230BDA" w:rsidP="00DF3C6C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230BDA">
              <w:rPr>
                <w:rFonts w:ascii="Arial" w:hAnsi="Arial" w:cs="Arial"/>
                <w:b/>
              </w:rPr>
              <w:t>Aesculap</w:t>
            </w:r>
            <w:proofErr w:type="spellEnd"/>
            <w:r w:rsidRPr="00230BDA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230BDA">
              <w:rPr>
                <w:rFonts w:ascii="Arial" w:hAnsi="Arial" w:cs="Arial"/>
                <w:b/>
              </w:rPr>
              <w:t>Chifa</w:t>
            </w:r>
            <w:proofErr w:type="spellEnd"/>
            <w:r w:rsidRPr="00230BDA">
              <w:rPr>
                <w:rFonts w:ascii="Arial" w:hAnsi="Arial" w:cs="Arial"/>
                <w:b/>
              </w:rPr>
              <w:t xml:space="preserve"> Spółka z ograniczoną odpowiedzialnością</w:t>
            </w:r>
          </w:p>
          <w:p w14:paraId="1B1F10E2" w14:textId="77777777" w:rsidR="00230BDA" w:rsidRPr="00F245C5" w:rsidRDefault="00230BDA" w:rsidP="00DF3C6C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230BDA">
              <w:rPr>
                <w:rFonts w:ascii="Arial" w:hAnsi="Arial" w:cs="Arial"/>
                <w:bCs/>
              </w:rPr>
              <w:t>Tysiąclecia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230BDA">
              <w:rPr>
                <w:rFonts w:ascii="Arial" w:hAnsi="Arial" w:cs="Arial"/>
                <w:bCs/>
              </w:rPr>
              <w:t>14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11D76D1F" w14:textId="77777777" w:rsidR="00230BDA" w:rsidRPr="00F245C5" w:rsidRDefault="00230BDA" w:rsidP="00DF3C6C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230BDA">
              <w:rPr>
                <w:rFonts w:ascii="Arial" w:hAnsi="Arial" w:cs="Arial"/>
                <w:bCs/>
              </w:rPr>
              <w:t>64-300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230BDA">
              <w:rPr>
                <w:rFonts w:ascii="Arial" w:hAnsi="Arial" w:cs="Arial"/>
                <w:bCs/>
              </w:rPr>
              <w:t>Nowy Tomyśl</w:t>
            </w:r>
          </w:p>
          <w:p w14:paraId="1081E886" w14:textId="77777777" w:rsidR="00230BDA" w:rsidRPr="00F245C5" w:rsidRDefault="00230BDA" w:rsidP="00DF3C6C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230BDA">
              <w:rPr>
                <w:rFonts w:ascii="Arial" w:hAnsi="Arial" w:cs="Arial"/>
                <w:b/>
              </w:rPr>
              <w:t>10 785.96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62C2213D" w14:textId="77777777" w:rsidR="00230BDA" w:rsidRPr="00F245C5" w:rsidRDefault="00230BDA" w:rsidP="00DF3C6C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4C8202B7" w14:textId="77777777" w:rsidR="00230BDA" w:rsidRPr="00F245C5" w:rsidRDefault="00230BDA" w:rsidP="00DF3C6C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230BDA">
              <w:rPr>
                <w:rFonts w:ascii="Arial" w:hAnsi="Arial" w:cs="Arial"/>
              </w:rPr>
              <w:t xml:space="preserve">Oferta spełnia warunki zawarte w SWZ, w ustawie Prawo zamówień publicznych z dnia 11 września 2019 r. (tekst jednolity </w:t>
            </w:r>
            <w:proofErr w:type="spellStart"/>
            <w:r w:rsidRPr="00230BDA">
              <w:rPr>
                <w:rFonts w:ascii="Arial" w:hAnsi="Arial" w:cs="Arial"/>
              </w:rPr>
              <w:t>t.j</w:t>
            </w:r>
            <w:proofErr w:type="spellEnd"/>
            <w:r w:rsidRPr="00230BDA">
              <w:rPr>
                <w:rFonts w:ascii="Arial" w:hAnsi="Arial" w:cs="Arial"/>
              </w:rPr>
              <w:t>. Dz. U. z 2023 r. poz. 1605) oraz jest najkorzystniejsze w kryteriach określonych w SWZ.</w:t>
            </w:r>
          </w:p>
        </w:tc>
      </w:tr>
      <w:tr w:rsidR="00230BDA" w14:paraId="6B70C416" w14:textId="77777777" w:rsidTr="00230BDA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863A9E" w14:textId="77777777" w:rsidR="00230BDA" w:rsidRPr="00F245C5" w:rsidRDefault="00230BDA" w:rsidP="00DF3C6C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230BDA">
              <w:rPr>
                <w:rFonts w:ascii="Arial" w:hAnsi="Arial" w:cs="Arial"/>
                <w:b/>
                <w:bCs/>
              </w:rPr>
              <w:t>44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230BDA">
              <w:rPr>
                <w:rFonts w:ascii="Arial" w:hAnsi="Arial" w:cs="Arial"/>
              </w:rPr>
              <w:t>Stolik narzędziowy z nawiewem strumienia powietrza</w:t>
            </w:r>
          </w:p>
          <w:p w14:paraId="1583677D" w14:textId="77777777" w:rsidR="00230BDA" w:rsidRPr="00F245C5" w:rsidRDefault="00230BDA" w:rsidP="00DF3C6C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230BDA">
              <w:rPr>
                <w:rFonts w:ascii="Arial" w:hAnsi="Arial" w:cs="Arial"/>
                <w:b/>
              </w:rPr>
              <w:t>ABJ-</w:t>
            </w:r>
            <w:proofErr w:type="spellStart"/>
            <w:r w:rsidRPr="00230BDA">
              <w:rPr>
                <w:rFonts w:ascii="Arial" w:hAnsi="Arial" w:cs="Arial"/>
                <w:b/>
              </w:rPr>
              <w:t>Vision</w:t>
            </w:r>
            <w:proofErr w:type="spellEnd"/>
            <w:r w:rsidRPr="00230BDA">
              <w:rPr>
                <w:rFonts w:ascii="Arial" w:hAnsi="Arial" w:cs="Arial"/>
                <w:b/>
              </w:rPr>
              <w:t xml:space="preserve"> Sp. z o.o.</w:t>
            </w:r>
          </w:p>
          <w:p w14:paraId="6D25E0B4" w14:textId="77777777" w:rsidR="00230BDA" w:rsidRPr="00F245C5" w:rsidRDefault="00230BDA" w:rsidP="00DF3C6C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230BDA">
              <w:rPr>
                <w:rFonts w:ascii="Arial" w:hAnsi="Arial" w:cs="Arial"/>
                <w:bCs/>
              </w:rPr>
              <w:t>Główna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230BDA">
              <w:rPr>
                <w:rFonts w:ascii="Arial" w:hAnsi="Arial" w:cs="Arial"/>
                <w:bCs/>
              </w:rPr>
              <w:t>76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612A4ADE" w14:textId="77777777" w:rsidR="00230BDA" w:rsidRPr="00F245C5" w:rsidRDefault="00230BDA" w:rsidP="00DF3C6C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230BDA">
              <w:rPr>
                <w:rFonts w:ascii="Arial" w:hAnsi="Arial" w:cs="Arial"/>
                <w:bCs/>
              </w:rPr>
              <w:t>95-041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230BDA">
              <w:rPr>
                <w:rFonts w:ascii="Arial" w:hAnsi="Arial" w:cs="Arial"/>
                <w:bCs/>
              </w:rPr>
              <w:t>Gałków Duży</w:t>
            </w:r>
          </w:p>
          <w:p w14:paraId="2E87176B" w14:textId="77777777" w:rsidR="00230BDA" w:rsidRPr="00F245C5" w:rsidRDefault="00230BDA" w:rsidP="00DF3C6C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230BDA">
              <w:rPr>
                <w:rFonts w:ascii="Arial" w:hAnsi="Arial" w:cs="Arial"/>
                <w:b/>
              </w:rPr>
              <w:t>5 940.00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0F9A2583" w14:textId="77777777" w:rsidR="00230BDA" w:rsidRPr="00F245C5" w:rsidRDefault="00230BDA" w:rsidP="00DF3C6C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279DCA90" w14:textId="77777777" w:rsidR="00230BDA" w:rsidRPr="00F245C5" w:rsidRDefault="00230BDA" w:rsidP="00DF3C6C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230BDA">
              <w:rPr>
                <w:rFonts w:ascii="Arial" w:hAnsi="Arial" w:cs="Arial"/>
              </w:rPr>
              <w:t xml:space="preserve">Oferta spełnia warunki zawarte w SWZ, w ustawie Prawo zamówień publicznych z dnia 11 września 2019 r. (tekst jednolity </w:t>
            </w:r>
            <w:proofErr w:type="spellStart"/>
            <w:r w:rsidRPr="00230BDA">
              <w:rPr>
                <w:rFonts w:ascii="Arial" w:hAnsi="Arial" w:cs="Arial"/>
              </w:rPr>
              <w:t>t.j</w:t>
            </w:r>
            <w:proofErr w:type="spellEnd"/>
            <w:r w:rsidRPr="00230BDA">
              <w:rPr>
                <w:rFonts w:ascii="Arial" w:hAnsi="Arial" w:cs="Arial"/>
              </w:rPr>
              <w:t>. Dz. U. z 2023 r. poz. 1605) oraz jest najkorzystniejsze w kryteriach określonych w SWZ.</w:t>
            </w:r>
          </w:p>
        </w:tc>
      </w:tr>
      <w:tr w:rsidR="00230BDA" w14:paraId="6ED5CFA7" w14:textId="77777777" w:rsidTr="00230BDA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1F6EA9" w14:textId="77777777" w:rsidR="00230BDA" w:rsidRPr="00F245C5" w:rsidRDefault="00230BDA" w:rsidP="00DF3C6C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230BDA">
              <w:rPr>
                <w:rFonts w:ascii="Arial" w:hAnsi="Arial" w:cs="Arial"/>
                <w:b/>
                <w:bCs/>
              </w:rPr>
              <w:t>49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230BDA">
              <w:rPr>
                <w:rFonts w:ascii="Arial" w:hAnsi="Arial" w:cs="Arial"/>
              </w:rPr>
              <w:t>Aparat USG</w:t>
            </w:r>
          </w:p>
          <w:p w14:paraId="406A4E5C" w14:textId="77777777" w:rsidR="00AD439B" w:rsidRDefault="00AD439B" w:rsidP="00DF3C6C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AD439B">
              <w:rPr>
                <w:rFonts w:ascii="Arial" w:hAnsi="Arial" w:cs="Arial"/>
                <w:b/>
              </w:rPr>
              <w:t xml:space="preserve">Zakład Naprawczy Aparatury Medycznej </w:t>
            </w:r>
            <w:proofErr w:type="spellStart"/>
            <w:r w:rsidRPr="00AD439B">
              <w:rPr>
                <w:rFonts w:ascii="Arial" w:hAnsi="Arial" w:cs="Arial"/>
                <w:b/>
              </w:rPr>
              <w:t>Polmed</w:t>
            </w:r>
            <w:proofErr w:type="spellEnd"/>
          </w:p>
          <w:p w14:paraId="63293396" w14:textId="4EE19DA9" w:rsidR="00230BDA" w:rsidRPr="00F245C5" w:rsidRDefault="00230BDA" w:rsidP="00DF3C6C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230BDA">
              <w:rPr>
                <w:rFonts w:ascii="Arial" w:hAnsi="Arial" w:cs="Arial"/>
                <w:bCs/>
              </w:rPr>
              <w:t>Kobielska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230BDA">
              <w:rPr>
                <w:rFonts w:ascii="Arial" w:hAnsi="Arial" w:cs="Arial"/>
                <w:bCs/>
              </w:rPr>
              <w:t>17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230BDA">
              <w:rPr>
                <w:rFonts w:ascii="Arial" w:hAnsi="Arial" w:cs="Arial"/>
                <w:bCs/>
              </w:rPr>
              <w:t>/28</w:t>
            </w:r>
          </w:p>
          <w:p w14:paraId="3EACE705" w14:textId="77777777" w:rsidR="00230BDA" w:rsidRPr="00F245C5" w:rsidRDefault="00230BDA" w:rsidP="00DF3C6C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230BDA">
              <w:rPr>
                <w:rFonts w:ascii="Arial" w:hAnsi="Arial" w:cs="Arial"/>
                <w:bCs/>
              </w:rPr>
              <w:t>04-359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230BDA">
              <w:rPr>
                <w:rFonts w:ascii="Arial" w:hAnsi="Arial" w:cs="Arial"/>
                <w:bCs/>
              </w:rPr>
              <w:t>Warszawa</w:t>
            </w:r>
          </w:p>
          <w:p w14:paraId="0A278961" w14:textId="77777777" w:rsidR="00230BDA" w:rsidRPr="00F245C5" w:rsidRDefault="00230BDA" w:rsidP="00DF3C6C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230BDA">
              <w:rPr>
                <w:rFonts w:ascii="Arial" w:hAnsi="Arial" w:cs="Arial"/>
                <w:b/>
              </w:rPr>
              <w:t>1 080.00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29CE0A8F" w14:textId="77777777" w:rsidR="00230BDA" w:rsidRPr="00F245C5" w:rsidRDefault="00230BDA" w:rsidP="00DF3C6C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6077CBE4" w14:textId="77777777" w:rsidR="00230BDA" w:rsidRPr="00F245C5" w:rsidRDefault="00230BDA" w:rsidP="00DF3C6C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230BDA">
              <w:rPr>
                <w:rFonts w:ascii="Arial" w:hAnsi="Arial" w:cs="Arial"/>
              </w:rPr>
              <w:t xml:space="preserve">Oferta spełnia warunki zawarte w SWZ, w ustawie Prawo zamówień publicznych z dnia 11 września 2019 r. (tekst jednolity </w:t>
            </w:r>
            <w:proofErr w:type="spellStart"/>
            <w:r w:rsidRPr="00230BDA">
              <w:rPr>
                <w:rFonts w:ascii="Arial" w:hAnsi="Arial" w:cs="Arial"/>
              </w:rPr>
              <w:t>t.j</w:t>
            </w:r>
            <w:proofErr w:type="spellEnd"/>
            <w:r w:rsidRPr="00230BDA">
              <w:rPr>
                <w:rFonts w:ascii="Arial" w:hAnsi="Arial" w:cs="Arial"/>
              </w:rPr>
              <w:t>. Dz. U. z 2023 r. poz. 1605) oraz jest najkorzystniejsze w kryteriach określonych w SWZ.</w:t>
            </w:r>
          </w:p>
        </w:tc>
      </w:tr>
      <w:tr w:rsidR="00230BDA" w14:paraId="550DBD99" w14:textId="77777777" w:rsidTr="00230BDA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8C341A" w14:textId="77777777" w:rsidR="00230BDA" w:rsidRPr="00F245C5" w:rsidRDefault="00230BDA" w:rsidP="00DF3C6C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230BDA">
              <w:rPr>
                <w:rFonts w:ascii="Arial" w:hAnsi="Arial" w:cs="Arial"/>
                <w:b/>
                <w:bCs/>
              </w:rPr>
              <w:t>51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230BDA">
              <w:rPr>
                <w:rFonts w:ascii="Arial" w:hAnsi="Arial" w:cs="Arial"/>
              </w:rPr>
              <w:t>Zgrzewarka</w:t>
            </w:r>
          </w:p>
          <w:p w14:paraId="6CB79BCA" w14:textId="77777777" w:rsidR="00230BDA" w:rsidRPr="00F245C5" w:rsidRDefault="00230BDA" w:rsidP="00DF3C6C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230BDA">
              <w:rPr>
                <w:rFonts w:ascii="Arial" w:hAnsi="Arial" w:cs="Arial"/>
                <w:b/>
              </w:rPr>
              <w:t>Media-MED Sp. z o.o.</w:t>
            </w:r>
          </w:p>
          <w:p w14:paraId="5AE0861F" w14:textId="77777777" w:rsidR="00230BDA" w:rsidRPr="00F245C5" w:rsidRDefault="00230BDA" w:rsidP="00DF3C6C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230BDA">
              <w:rPr>
                <w:rFonts w:ascii="Arial" w:hAnsi="Arial" w:cs="Arial"/>
                <w:bCs/>
              </w:rPr>
              <w:t>Promienistych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230BDA">
              <w:rPr>
                <w:rFonts w:ascii="Arial" w:hAnsi="Arial" w:cs="Arial"/>
                <w:bCs/>
              </w:rPr>
              <w:t>7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72864945" w14:textId="77777777" w:rsidR="00230BDA" w:rsidRPr="00F245C5" w:rsidRDefault="00230BDA" w:rsidP="00DF3C6C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230BDA">
              <w:rPr>
                <w:rFonts w:ascii="Arial" w:hAnsi="Arial" w:cs="Arial"/>
                <w:bCs/>
              </w:rPr>
              <w:t>31-481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230BDA">
              <w:rPr>
                <w:rFonts w:ascii="Arial" w:hAnsi="Arial" w:cs="Arial"/>
                <w:bCs/>
              </w:rPr>
              <w:t>Kraków</w:t>
            </w:r>
          </w:p>
          <w:p w14:paraId="24B5DF7E" w14:textId="77777777" w:rsidR="00230BDA" w:rsidRPr="00F245C5" w:rsidRDefault="00230BDA" w:rsidP="00DF3C6C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230BDA">
              <w:rPr>
                <w:rFonts w:ascii="Arial" w:hAnsi="Arial" w:cs="Arial"/>
                <w:b/>
              </w:rPr>
              <w:t>1 845.00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704BAF53" w14:textId="77777777" w:rsidR="00230BDA" w:rsidRPr="00F245C5" w:rsidRDefault="00230BDA" w:rsidP="00DF3C6C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2291F917" w14:textId="77777777" w:rsidR="00230BDA" w:rsidRPr="00F245C5" w:rsidRDefault="00230BDA" w:rsidP="00DF3C6C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230BDA">
              <w:rPr>
                <w:rFonts w:ascii="Arial" w:hAnsi="Arial" w:cs="Arial"/>
              </w:rPr>
              <w:t xml:space="preserve">Oferta spełnia warunki zawarte w SWZ, w ustawie Prawo zamówień publicznych z dnia 11 września 2019 r. (tekst jednolity </w:t>
            </w:r>
            <w:proofErr w:type="spellStart"/>
            <w:r w:rsidRPr="00230BDA">
              <w:rPr>
                <w:rFonts w:ascii="Arial" w:hAnsi="Arial" w:cs="Arial"/>
              </w:rPr>
              <w:t>t.j</w:t>
            </w:r>
            <w:proofErr w:type="spellEnd"/>
            <w:r w:rsidRPr="00230BDA">
              <w:rPr>
                <w:rFonts w:ascii="Arial" w:hAnsi="Arial" w:cs="Arial"/>
              </w:rPr>
              <w:t>. Dz. U. z 2023 r. poz. 1605) oraz jest najkorzystniejsze w kryteriach określonych w SWZ.</w:t>
            </w:r>
          </w:p>
        </w:tc>
      </w:tr>
    </w:tbl>
    <w:p w14:paraId="0B2F730C" w14:textId="77777777" w:rsidR="00B36EDA" w:rsidRDefault="00B36EDA" w:rsidP="00B36EDA">
      <w:pPr>
        <w:spacing w:before="360" w:after="120" w:line="276" w:lineRule="auto"/>
        <w:ind w:right="-425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</w:t>
      </w:r>
      <w:r>
        <w:rPr>
          <w:rFonts w:ascii="Arial" w:hAnsi="Arial" w:cs="Arial"/>
          <w:b/>
          <w:bCs/>
          <w:color w:val="000000"/>
        </w:rPr>
        <w:t xml:space="preserve"> </w:t>
      </w:r>
      <w:r w:rsidRPr="00C6247D">
        <w:rPr>
          <w:rFonts w:ascii="Arial" w:hAnsi="Arial" w:cs="Arial"/>
          <w:b/>
          <w:bCs/>
          <w:color w:val="000000"/>
        </w:rPr>
        <w:t>punktacją</w:t>
      </w:r>
      <w:r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3261"/>
        <w:gridCol w:w="2835"/>
        <w:gridCol w:w="1559"/>
      </w:tblGrid>
      <w:tr w:rsidR="00B36EDA" w14:paraId="4A397EB7" w14:textId="77777777" w:rsidTr="00AD439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65D4C61" w14:textId="77777777"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</w:rPr>
              <w:t>Część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>zamówienia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44807D8" w14:textId="77777777"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A61C4CE" w14:textId="77777777"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K</w:t>
            </w:r>
            <w:r w:rsidRPr="00F245C5">
              <w:rPr>
                <w:rFonts w:ascii="Arial" w:hAnsi="Arial" w:cs="Arial"/>
                <w:bCs/>
                <w:color w:val="000000"/>
              </w:rPr>
              <w:t xml:space="preserve">ryterium - </w:t>
            </w:r>
            <w:r>
              <w:rPr>
                <w:rFonts w:ascii="Arial" w:hAnsi="Arial" w:cs="Arial"/>
                <w:bCs/>
                <w:color w:val="000000"/>
              </w:rPr>
              <w:t>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3C7FCC9" w14:textId="77777777"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 w:rsidRPr="00F245C5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230BDA" w14:paraId="2E57A791" w14:textId="77777777" w:rsidTr="00AD439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BF0833" w14:textId="77777777" w:rsidR="00230BDA" w:rsidRPr="007D7932" w:rsidRDefault="00230BDA" w:rsidP="00DF3C6C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0BDA">
              <w:rPr>
                <w:rFonts w:ascii="Arial" w:hAnsi="Arial" w:cs="Arial"/>
                <w:sz w:val="22"/>
                <w:szCs w:val="22"/>
              </w:rPr>
              <w:t>24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proofErr w:type="spellStart"/>
            <w:r w:rsidRPr="00230BDA">
              <w:rPr>
                <w:rFonts w:ascii="Arial" w:hAnsi="Arial" w:cs="Arial"/>
                <w:sz w:val="22"/>
                <w:szCs w:val="22"/>
              </w:rPr>
              <w:t>Wózkowanna</w:t>
            </w:r>
            <w:proofErr w:type="spellEnd"/>
            <w:r w:rsidRPr="00230BDA">
              <w:rPr>
                <w:rFonts w:ascii="Arial" w:hAnsi="Arial" w:cs="Arial"/>
                <w:sz w:val="22"/>
                <w:szCs w:val="22"/>
              </w:rPr>
              <w:t xml:space="preserve"> do transportu i mycia </w:t>
            </w:r>
            <w:r w:rsidRPr="00230BDA">
              <w:rPr>
                <w:rFonts w:ascii="Arial" w:hAnsi="Arial" w:cs="Arial"/>
                <w:sz w:val="22"/>
                <w:szCs w:val="22"/>
              </w:rPr>
              <w:lastRenderedPageBreak/>
              <w:t>pacjenta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AA5E93" w14:textId="77777777" w:rsidR="00230BDA" w:rsidRPr="007D7932" w:rsidRDefault="00230BDA" w:rsidP="00DF3C6C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230BDA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>Klaromed</w:t>
            </w:r>
            <w:proofErr w:type="spellEnd"/>
            <w:r w:rsidRPr="00230BD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7BFB0344" w14:textId="77777777" w:rsidR="00230BDA" w:rsidRPr="007D7932" w:rsidRDefault="00230BDA" w:rsidP="00DF3C6C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230BDA">
              <w:rPr>
                <w:rFonts w:ascii="Arial" w:hAnsi="Arial" w:cs="Arial"/>
                <w:sz w:val="22"/>
                <w:szCs w:val="22"/>
              </w:rPr>
              <w:t>Sobieskiego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30BDA">
              <w:rPr>
                <w:rFonts w:ascii="Arial" w:hAnsi="Arial" w:cs="Arial"/>
                <w:sz w:val="22"/>
                <w:szCs w:val="22"/>
              </w:rPr>
              <w:t>123</w:t>
            </w:r>
          </w:p>
          <w:p w14:paraId="67B94E0C" w14:textId="77777777" w:rsidR="00230BDA" w:rsidRPr="007D7932" w:rsidRDefault="00230BDA" w:rsidP="00DF3C6C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0BDA">
              <w:rPr>
                <w:rFonts w:ascii="Arial" w:hAnsi="Arial" w:cs="Arial"/>
                <w:sz w:val="22"/>
                <w:szCs w:val="22"/>
              </w:rPr>
              <w:lastRenderedPageBreak/>
              <w:t>05-070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30BDA">
              <w:rPr>
                <w:rFonts w:ascii="Arial" w:hAnsi="Arial" w:cs="Arial"/>
                <w:sz w:val="22"/>
                <w:szCs w:val="22"/>
              </w:rPr>
              <w:t>Sulejówek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F4166C" w14:textId="77777777" w:rsidR="00230BDA" w:rsidRPr="00230BDA" w:rsidRDefault="00230BDA" w:rsidP="00DF3C6C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230BDA">
              <w:rPr>
                <w:rFonts w:ascii="Arial" w:hAnsi="Arial" w:cs="Arial"/>
                <w:sz w:val="22"/>
                <w:szCs w:val="22"/>
              </w:rPr>
              <w:lastRenderedPageBreak/>
              <w:t>1 - Cena - 60.00</w:t>
            </w:r>
          </w:p>
          <w:p w14:paraId="110D14F0" w14:textId="77777777" w:rsidR="00230BDA" w:rsidRPr="007D7932" w:rsidRDefault="00230BDA" w:rsidP="00DF3C6C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0BDA">
              <w:rPr>
                <w:rFonts w:ascii="Arial" w:hAnsi="Arial" w:cs="Arial"/>
                <w:sz w:val="22"/>
                <w:szCs w:val="22"/>
              </w:rPr>
              <w:t xml:space="preserve">2 - Miejsce wykonania </w:t>
            </w:r>
            <w:r w:rsidRPr="00230BDA">
              <w:rPr>
                <w:rFonts w:ascii="Arial" w:hAnsi="Arial" w:cs="Arial"/>
                <w:sz w:val="22"/>
                <w:szCs w:val="22"/>
              </w:rPr>
              <w:lastRenderedPageBreak/>
              <w:t>przeglądu sprzętu 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E8FDA6" w14:textId="77777777" w:rsidR="00230BDA" w:rsidRPr="007D7932" w:rsidRDefault="00230BDA" w:rsidP="00DF3C6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0BDA">
              <w:rPr>
                <w:rFonts w:ascii="Arial" w:hAnsi="Arial" w:cs="Arial"/>
                <w:sz w:val="22"/>
                <w:szCs w:val="22"/>
              </w:rPr>
              <w:lastRenderedPageBreak/>
              <w:t xml:space="preserve">  100,00</w:t>
            </w:r>
          </w:p>
        </w:tc>
      </w:tr>
      <w:tr w:rsidR="00230BDA" w14:paraId="55158CC4" w14:textId="77777777" w:rsidTr="00AD439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C42C7B" w14:textId="77777777" w:rsidR="00230BDA" w:rsidRPr="007D7932" w:rsidRDefault="00230BDA" w:rsidP="00DF3C6C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0BDA">
              <w:rPr>
                <w:rFonts w:ascii="Arial" w:hAnsi="Arial" w:cs="Arial"/>
                <w:sz w:val="22"/>
                <w:szCs w:val="22"/>
              </w:rPr>
              <w:t>24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proofErr w:type="spellStart"/>
            <w:r w:rsidRPr="00230BDA">
              <w:rPr>
                <w:rFonts w:ascii="Arial" w:hAnsi="Arial" w:cs="Arial"/>
                <w:sz w:val="22"/>
                <w:szCs w:val="22"/>
              </w:rPr>
              <w:t>Wózkowanna</w:t>
            </w:r>
            <w:proofErr w:type="spellEnd"/>
            <w:r w:rsidRPr="00230BDA">
              <w:rPr>
                <w:rFonts w:ascii="Arial" w:hAnsi="Arial" w:cs="Arial"/>
                <w:sz w:val="22"/>
                <w:szCs w:val="22"/>
              </w:rPr>
              <w:t xml:space="preserve"> do transportu i mycia pacjenta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EB5D79" w14:textId="77777777" w:rsidR="00230BDA" w:rsidRPr="007D7932" w:rsidRDefault="00230BDA" w:rsidP="00DF3C6C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30BDA">
              <w:rPr>
                <w:rFonts w:ascii="Arial" w:hAnsi="Arial" w:cs="Arial"/>
                <w:b/>
                <w:bCs/>
                <w:sz w:val="22"/>
                <w:szCs w:val="22"/>
              </w:rPr>
              <w:t>ELMED Piotr Błażejewski Sp. jawna</w:t>
            </w:r>
          </w:p>
          <w:p w14:paraId="2B6DCF4A" w14:textId="77777777" w:rsidR="00230BDA" w:rsidRPr="007D7932" w:rsidRDefault="00230BDA" w:rsidP="00DF3C6C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230BDA">
              <w:rPr>
                <w:rFonts w:ascii="Arial" w:hAnsi="Arial" w:cs="Arial"/>
                <w:sz w:val="22"/>
                <w:szCs w:val="22"/>
              </w:rPr>
              <w:t>os. Witkowice Nowe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30BDA">
              <w:rPr>
                <w:rFonts w:ascii="Arial" w:hAnsi="Arial" w:cs="Arial"/>
                <w:sz w:val="22"/>
                <w:szCs w:val="22"/>
              </w:rPr>
              <w:t>53</w:t>
            </w:r>
          </w:p>
          <w:p w14:paraId="2EB605AD" w14:textId="77777777" w:rsidR="00230BDA" w:rsidRPr="007D7932" w:rsidRDefault="00230BDA" w:rsidP="00DF3C6C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0BDA">
              <w:rPr>
                <w:rFonts w:ascii="Arial" w:hAnsi="Arial" w:cs="Arial"/>
                <w:sz w:val="22"/>
                <w:szCs w:val="22"/>
              </w:rPr>
              <w:t>31-234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30BDA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0495BE" w14:textId="77777777" w:rsidR="00230BDA" w:rsidRPr="00230BDA" w:rsidRDefault="00230BDA" w:rsidP="00DF3C6C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230BDA">
              <w:rPr>
                <w:rFonts w:ascii="Arial" w:hAnsi="Arial" w:cs="Arial"/>
                <w:sz w:val="22"/>
                <w:szCs w:val="22"/>
              </w:rPr>
              <w:t>1 - Cena - 0.00</w:t>
            </w:r>
          </w:p>
          <w:p w14:paraId="02F14FFA" w14:textId="77777777" w:rsidR="00230BDA" w:rsidRPr="007D7932" w:rsidRDefault="00230BDA" w:rsidP="00DF3C6C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0BDA">
              <w:rPr>
                <w:rFonts w:ascii="Arial" w:hAnsi="Arial" w:cs="Arial"/>
                <w:sz w:val="22"/>
                <w:szCs w:val="22"/>
              </w:rPr>
              <w:t>2 - Miejsce wykonania przeglądu sprzętu 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95D4E7" w14:textId="77777777" w:rsidR="00230BDA" w:rsidRPr="007D7932" w:rsidRDefault="00230BDA" w:rsidP="00DF3C6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0BDA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230BDA" w14:paraId="089A013F" w14:textId="77777777" w:rsidTr="00AD439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C62CDF" w14:textId="77777777" w:rsidR="00230BDA" w:rsidRPr="007D7932" w:rsidRDefault="00230BDA" w:rsidP="00DF3C6C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0BDA">
              <w:rPr>
                <w:rFonts w:ascii="Arial" w:hAnsi="Arial" w:cs="Arial"/>
                <w:sz w:val="22"/>
                <w:szCs w:val="22"/>
              </w:rPr>
              <w:t>27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230BDA">
              <w:rPr>
                <w:rFonts w:ascii="Arial" w:hAnsi="Arial" w:cs="Arial"/>
                <w:sz w:val="22"/>
                <w:szCs w:val="22"/>
              </w:rPr>
              <w:t>Centrala monitorowania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42BBBD" w14:textId="77777777" w:rsidR="00AD439B" w:rsidRDefault="00AD439B" w:rsidP="00DF3C6C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D439B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Zakład Naprawczy Aparatury Medycznej </w:t>
            </w:r>
            <w:proofErr w:type="spellStart"/>
            <w:r w:rsidRPr="00AD439B">
              <w:rPr>
                <w:rFonts w:ascii="Arial" w:hAnsi="Arial" w:cs="Arial"/>
                <w:b/>
                <w:bCs/>
                <w:sz w:val="22"/>
                <w:szCs w:val="22"/>
              </w:rPr>
              <w:t>Polmed</w:t>
            </w:r>
            <w:proofErr w:type="spellEnd"/>
          </w:p>
          <w:p w14:paraId="7A90BABD" w14:textId="14B3369C" w:rsidR="00230BDA" w:rsidRPr="007D7932" w:rsidRDefault="00230BDA" w:rsidP="00DF3C6C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230BDA">
              <w:rPr>
                <w:rFonts w:ascii="Arial" w:hAnsi="Arial" w:cs="Arial"/>
                <w:sz w:val="22"/>
                <w:szCs w:val="22"/>
              </w:rPr>
              <w:t>Kobielska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30BDA">
              <w:rPr>
                <w:rFonts w:ascii="Arial" w:hAnsi="Arial" w:cs="Arial"/>
                <w:sz w:val="22"/>
                <w:szCs w:val="22"/>
              </w:rPr>
              <w:t>17/28</w:t>
            </w:r>
          </w:p>
          <w:p w14:paraId="1D58DD5F" w14:textId="77777777" w:rsidR="00230BDA" w:rsidRPr="007D7932" w:rsidRDefault="00230BDA" w:rsidP="00DF3C6C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0BDA">
              <w:rPr>
                <w:rFonts w:ascii="Arial" w:hAnsi="Arial" w:cs="Arial"/>
                <w:sz w:val="22"/>
                <w:szCs w:val="22"/>
              </w:rPr>
              <w:t>04-359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30BDA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3150F6" w14:textId="77777777" w:rsidR="00230BDA" w:rsidRPr="00230BDA" w:rsidRDefault="00230BDA" w:rsidP="00DF3C6C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230BDA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7FFBEA32" w14:textId="77777777" w:rsidR="00230BDA" w:rsidRPr="007D7932" w:rsidRDefault="00230BDA" w:rsidP="00DF3C6C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0BDA">
              <w:rPr>
                <w:rFonts w:ascii="Arial" w:hAnsi="Arial" w:cs="Arial"/>
                <w:sz w:val="22"/>
                <w:szCs w:val="22"/>
              </w:rPr>
              <w:t>2 - Miejsce wykonania przeglądu sprzętu 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5471AD" w14:textId="77777777" w:rsidR="00230BDA" w:rsidRPr="007D7932" w:rsidRDefault="00230BDA" w:rsidP="00DF3C6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0BDA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230BDA" w14:paraId="37E7AF7C" w14:textId="77777777" w:rsidTr="00AD439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2E8A0F" w14:textId="77777777" w:rsidR="00230BDA" w:rsidRPr="007D7932" w:rsidRDefault="00230BDA" w:rsidP="00DF3C6C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0BDA">
              <w:rPr>
                <w:rFonts w:ascii="Arial" w:hAnsi="Arial" w:cs="Arial"/>
                <w:sz w:val="22"/>
                <w:szCs w:val="22"/>
              </w:rPr>
              <w:t>27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230BDA">
              <w:rPr>
                <w:rFonts w:ascii="Arial" w:hAnsi="Arial" w:cs="Arial"/>
                <w:sz w:val="22"/>
                <w:szCs w:val="22"/>
              </w:rPr>
              <w:t>Centrala monitorowania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730F74" w14:textId="77777777" w:rsidR="00230BDA" w:rsidRPr="007D7932" w:rsidRDefault="00230BDA" w:rsidP="00DF3C6C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30BDA">
              <w:rPr>
                <w:rFonts w:ascii="Arial" w:hAnsi="Arial" w:cs="Arial"/>
                <w:b/>
                <w:bCs/>
                <w:sz w:val="22"/>
                <w:szCs w:val="22"/>
              </w:rPr>
              <w:t>ELMED Piotr Błażejewski Sp. jawna</w:t>
            </w:r>
          </w:p>
          <w:p w14:paraId="2C24C336" w14:textId="77777777" w:rsidR="00230BDA" w:rsidRPr="007D7932" w:rsidRDefault="00230BDA" w:rsidP="00DF3C6C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230BDA">
              <w:rPr>
                <w:rFonts w:ascii="Arial" w:hAnsi="Arial" w:cs="Arial"/>
                <w:sz w:val="22"/>
                <w:szCs w:val="22"/>
              </w:rPr>
              <w:t>os. Witkowice Nowe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30BDA">
              <w:rPr>
                <w:rFonts w:ascii="Arial" w:hAnsi="Arial" w:cs="Arial"/>
                <w:sz w:val="22"/>
                <w:szCs w:val="22"/>
              </w:rPr>
              <w:t>53</w:t>
            </w:r>
          </w:p>
          <w:p w14:paraId="1961C204" w14:textId="77777777" w:rsidR="00230BDA" w:rsidRPr="007D7932" w:rsidRDefault="00230BDA" w:rsidP="00DF3C6C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0BDA">
              <w:rPr>
                <w:rFonts w:ascii="Arial" w:hAnsi="Arial" w:cs="Arial"/>
                <w:sz w:val="22"/>
                <w:szCs w:val="22"/>
              </w:rPr>
              <w:t>31-234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30BDA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5CCD4C" w14:textId="77777777" w:rsidR="00230BDA" w:rsidRPr="00230BDA" w:rsidRDefault="00230BDA" w:rsidP="00DF3C6C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230BDA">
              <w:rPr>
                <w:rFonts w:ascii="Arial" w:hAnsi="Arial" w:cs="Arial"/>
                <w:sz w:val="22"/>
                <w:szCs w:val="22"/>
              </w:rPr>
              <w:t>1 - Cena - 0.00</w:t>
            </w:r>
          </w:p>
          <w:p w14:paraId="413CBF24" w14:textId="77777777" w:rsidR="00230BDA" w:rsidRPr="007D7932" w:rsidRDefault="00230BDA" w:rsidP="00DF3C6C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0BDA">
              <w:rPr>
                <w:rFonts w:ascii="Arial" w:hAnsi="Arial" w:cs="Arial"/>
                <w:sz w:val="22"/>
                <w:szCs w:val="22"/>
              </w:rPr>
              <w:t>2 - Miejsce wykonania przeglądu sprzętu 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7D9C72" w14:textId="77777777" w:rsidR="00230BDA" w:rsidRPr="007D7932" w:rsidRDefault="00230BDA" w:rsidP="00DF3C6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0BDA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230BDA" w14:paraId="0C459DB8" w14:textId="77777777" w:rsidTr="00AD439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43FB5E" w14:textId="77777777" w:rsidR="00230BDA" w:rsidRPr="007D7932" w:rsidRDefault="00230BDA" w:rsidP="00DF3C6C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0BDA">
              <w:rPr>
                <w:rFonts w:ascii="Arial" w:hAnsi="Arial" w:cs="Arial"/>
                <w:sz w:val="22"/>
                <w:szCs w:val="22"/>
              </w:rPr>
              <w:t>29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230BDA">
              <w:rPr>
                <w:rFonts w:ascii="Arial" w:hAnsi="Arial" w:cs="Arial"/>
                <w:sz w:val="22"/>
                <w:szCs w:val="22"/>
              </w:rPr>
              <w:t>Laparoskop  zestaw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0F1E64" w14:textId="77777777" w:rsidR="00230BDA" w:rsidRPr="007D7932" w:rsidRDefault="00230BDA" w:rsidP="00DF3C6C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230BDA">
              <w:rPr>
                <w:rFonts w:ascii="Arial" w:hAnsi="Arial" w:cs="Arial"/>
                <w:b/>
                <w:bCs/>
                <w:sz w:val="22"/>
                <w:szCs w:val="22"/>
              </w:rPr>
              <w:t>Aesculap</w:t>
            </w:r>
            <w:proofErr w:type="spellEnd"/>
            <w:r w:rsidRPr="00230BD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230BDA">
              <w:rPr>
                <w:rFonts w:ascii="Arial" w:hAnsi="Arial" w:cs="Arial"/>
                <w:b/>
                <w:bCs/>
                <w:sz w:val="22"/>
                <w:szCs w:val="22"/>
              </w:rPr>
              <w:t>Chifa</w:t>
            </w:r>
            <w:proofErr w:type="spellEnd"/>
            <w:r w:rsidRPr="00230BD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Spółka z ograniczoną odpowiedzialnością</w:t>
            </w:r>
          </w:p>
          <w:p w14:paraId="5C0DA29D" w14:textId="77777777" w:rsidR="00230BDA" w:rsidRPr="007D7932" w:rsidRDefault="00230BDA" w:rsidP="00DF3C6C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230BDA">
              <w:rPr>
                <w:rFonts w:ascii="Arial" w:hAnsi="Arial" w:cs="Arial"/>
                <w:sz w:val="22"/>
                <w:szCs w:val="22"/>
              </w:rPr>
              <w:t>Tysiąclecia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30BDA">
              <w:rPr>
                <w:rFonts w:ascii="Arial" w:hAnsi="Arial" w:cs="Arial"/>
                <w:sz w:val="22"/>
                <w:szCs w:val="22"/>
              </w:rPr>
              <w:t>14</w:t>
            </w:r>
          </w:p>
          <w:p w14:paraId="12245B65" w14:textId="77777777" w:rsidR="00230BDA" w:rsidRPr="007D7932" w:rsidRDefault="00230BDA" w:rsidP="00DF3C6C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0BDA">
              <w:rPr>
                <w:rFonts w:ascii="Arial" w:hAnsi="Arial" w:cs="Arial"/>
                <w:sz w:val="22"/>
                <w:szCs w:val="22"/>
              </w:rPr>
              <w:t>64-300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30BDA">
              <w:rPr>
                <w:rFonts w:ascii="Arial" w:hAnsi="Arial" w:cs="Arial"/>
                <w:sz w:val="22"/>
                <w:szCs w:val="22"/>
              </w:rPr>
              <w:t>Nowy Tomyśl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D2FCEC" w14:textId="77777777" w:rsidR="00230BDA" w:rsidRPr="00230BDA" w:rsidRDefault="00230BDA" w:rsidP="00DF3C6C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230BDA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143DAB4D" w14:textId="77777777" w:rsidR="00230BDA" w:rsidRPr="007D7932" w:rsidRDefault="00230BDA" w:rsidP="00DF3C6C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0BDA">
              <w:rPr>
                <w:rFonts w:ascii="Arial" w:hAnsi="Arial" w:cs="Arial"/>
                <w:sz w:val="22"/>
                <w:szCs w:val="22"/>
              </w:rPr>
              <w:t>2 - Miejsce wykonania przeglądu sprzętu 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E159FA" w14:textId="77777777" w:rsidR="00230BDA" w:rsidRPr="007D7932" w:rsidRDefault="00230BDA" w:rsidP="00DF3C6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0BDA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230BDA" w14:paraId="61E86523" w14:textId="77777777" w:rsidTr="00AD439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C063C6" w14:textId="77777777" w:rsidR="00230BDA" w:rsidRPr="007D7932" w:rsidRDefault="00230BDA" w:rsidP="00DF3C6C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0BDA">
              <w:rPr>
                <w:rFonts w:ascii="Arial" w:hAnsi="Arial" w:cs="Arial"/>
                <w:sz w:val="22"/>
                <w:szCs w:val="22"/>
              </w:rPr>
              <w:t>29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230BDA">
              <w:rPr>
                <w:rFonts w:ascii="Arial" w:hAnsi="Arial" w:cs="Arial"/>
                <w:sz w:val="22"/>
                <w:szCs w:val="22"/>
              </w:rPr>
              <w:t>Laparoskop  zestaw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C08B28" w14:textId="77777777" w:rsidR="00230BDA" w:rsidRPr="007D7932" w:rsidRDefault="00230BDA" w:rsidP="00DF3C6C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30BDA">
              <w:rPr>
                <w:rFonts w:ascii="Arial" w:hAnsi="Arial" w:cs="Arial"/>
                <w:b/>
                <w:bCs/>
                <w:sz w:val="22"/>
                <w:szCs w:val="22"/>
              </w:rPr>
              <w:t>Ultra-</w:t>
            </w:r>
            <w:proofErr w:type="spellStart"/>
            <w:r w:rsidRPr="00230BDA">
              <w:rPr>
                <w:rFonts w:ascii="Arial" w:hAnsi="Arial" w:cs="Arial"/>
                <w:b/>
                <w:bCs/>
                <w:sz w:val="22"/>
                <w:szCs w:val="22"/>
              </w:rPr>
              <w:t>Med</w:t>
            </w:r>
            <w:proofErr w:type="spellEnd"/>
            <w:r w:rsidRPr="00230BD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15A74A69" w14:textId="77777777" w:rsidR="00230BDA" w:rsidRPr="007D7932" w:rsidRDefault="00230BDA" w:rsidP="00DF3C6C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230BDA">
              <w:rPr>
                <w:rFonts w:ascii="Arial" w:hAnsi="Arial" w:cs="Arial"/>
                <w:sz w:val="22"/>
                <w:szCs w:val="22"/>
              </w:rPr>
              <w:t>Kossaka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30BDA">
              <w:rPr>
                <w:rFonts w:ascii="Arial" w:hAnsi="Arial" w:cs="Arial"/>
                <w:sz w:val="22"/>
                <w:szCs w:val="22"/>
              </w:rPr>
              <w:t>49</w:t>
            </w:r>
          </w:p>
          <w:p w14:paraId="4DDE5F8E" w14:textId="77777777" w:rsidR="00230BDA" w:rsidRPr="007D7932" w:rsidRDefault="00230BDA" w:rsidP="00DF3C6C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0BDA">
              <w:rPr>
                <w:rFonts w:ascii="Arial" w:hAnsi="Arial" w:cs="Arial"/>
                <w:sz w:val="22"/>
                <w:szCs w:val="22"/>
              </w:rPr>
              <w:t>20-358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30BDA">
              <w:rPr>
                <w:rFonts w:ascii="Arial" w:hAnsi="Arial" w:cs="Arial"/>
                <w:sz w:val="22"/>
                <w:szCs w:val="22"/>
              </w:rPr>
              <w:t>Lublin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04BA60" w14:textId="77777777" w:rsidR="00230BDA" w:rsidRPr="00230BDA" w:rsidRDefault="00230BDA" w:rsidP="00DF3C6C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230BDA">
              <w:rPr>
                <w:rFonts w:ascii="Arial" w:hAnsi="Arial" w:cs="Arial"/>
                <w:sz w:val="22"/>
                <w:szCs w:val="22"/>
              </w:rPr>
              <w:t>1 - Cena - 0.00</w:t>
            </w:r>
          </w:p>
          <w:p w14:paraId="3B6EF561" w14:textId="77777777" w:rsidR="00230BDA" w:rsidRPr="007D7932" w:rsidRDefault="00230BDA" w:rsidP="00DF3C6C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0BDA">
              <w:rPr>
                <w:rFonts w:ascii="Arial" w:hAnsi="Arial" w:cs="Arial"/>
                <w:sz w:val="22"/>
                <w:szCs w:val="22"/>
              </w:rPr>
              <w:t>2 - Miejsce wykonania przeglądu sprzętu 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C8516C" w14:textId="77777777" w:rsidR="00230BDA" w:rsidRPr="007D7932" w:rsidRDefault="00230BDA" w:rsidP="00DF3C6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0BDA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230BDA" w14:paraId="09B6DECE" w14:textId="77777777" w:rsidTr="00AD439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7CE5CE" w14:textId="77777777" w:rsidR="00230BDA" w:rsidRPr="007D7932" w:rsidRDefault="00230BDA" w:rsidP="00DF3C6C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0BDA">
              <w:rPr>
                <w:rFonts w:ascii="Arial" w:hAnsi="Arial" w:cs="Arial"/>
                <w:sz w:val="22"/>
                <w:szCs w:val="22"/>
              </w:rPr>
              <w:t>44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230BDA">
              <w:rPr>
                <w:rFonts w:ascii="Arial" w:hAnsi="Arial" w:cs="Arial"/>
                <w:sz w:val="22"/>
                <w:szCs w:val="22"/>
              </w:rPr>
              <w:t>Stolik narzędziowy z nawiewem strumienia powietrza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88CD80" w14:textId="77777777" w:rsidR="00230BDA" w:rsidRPr="007D7932" w:rsidRDefault="00230BDA" w:rsidP="00DF3C6C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30BDA">
              <w:rPr>
                <w:rFonts w:ascii="Arial" w:hAnsi="Arial" w:cs="Arial"/>
                <w:b/>
                <w:bCs/>
                <w:sz w:val="22"/>
                <w:szCs w:val="22"/>
              </w:rPr>
              <w:t>ABJ-</w:t>
            </w:r>
            <w:proofErr w:type="spellStart"/>
            <w:r w:rsidRPr="00230BDA">
              <w:rPr>
                <w:rFonts w:ascii="Arial" w:hAnsi="Arial" w:cs="Arial"/>
                <w:b/>
                <w:bCs/>
                <w:sz w:val="22"/>
                <w:szCs w:val="22"/>
              </w:rPr>
              <w:t>Vision</w:t>
            </w:r>
            <w:proofErr w:type="spellEnd"/>
            <w:r w:rsidRPr="00230BD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28409426" w14:textId="77777777" w:rsidR="00230BDA" w:rsidRPr="007D7932" w:rsidRDefault="00230BDA" w:rsidP="00DF3C6C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230BDA">
              <w:rPr>
                <w:rFonts w:ascii="Arial" w:hAnsi="Arial" w:cs="Arial"/>
                <w:sz w:val="22"/>
                <w:szCs w:val="22"/>
              </w:rPr>
              <w:t>Główna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30BDA">
              <w:rPr>
                <w:rFonts w:ascii="Arial" w:hAnsi="Arial" w:cs="Arial"/>
                <w:sz w:val="22"/>
                <w:szCs w:val="22"/>
              </w:rPr>
              <w:t>76</w:t>
            </w:r>
          </w:p>
          <w:p w14:paraId="508037F7" w14:textId="77777777" w:rsidR="00230BDA" w:rsidRPr="007D7932" w:rsidRDefault="00230BDA" w:rsidP="00DF3C6C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0BDA">
              <w:rPr>
                <w:rFonts w:ascii="Arial" w:hAnsi="Arial" w:cs="Arial"/>
                <w:sz w:val="22"/>
                <w:szCs w:val="22"/>
              </w:rPr>
              <w:t>95-041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30BDA">
              <w:rPr>
                <w:rFonts w:ascii="Arial" w:hAnsi="Arial" w:cs="Arial"/>
                <w:sz w:val="22"/>
                <w:szCs w:val="22"/>
              </w:rPr>
              <w:t>Gałków Duży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EFE77A" w14:textId="77777777" w:rsidR="00230BDA" w:rsidRPr="00230BDA" w:rsidRDefault="00230BDA" w:rsidP="00DF3C6C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230BDA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4B9030FA" w14:textId="77777777" w:rsidR="00230BDA" w:rsidRPr="007D7932" w:rsidRDefault="00230BDA" w:rsidP="00DF3C6C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0BDA">
              <w:rPr>
                <w:rFonts w:ascii="Arial" w:hAnsi="Arial" w:cs="Arial"/>
                <w:sz w:val="22"/>
                <w:szCs w:val="22"/>
              </w:rPr>
              <w:t>2 - Miejsce wykonania przeglądu sprzętu 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B3B1BF" w14:textId="77777777" w:rsidR="00230BDA" w:rsidRPr="007D7932" w:rsidRDefault="00230BDA" w:rsidP="00DF3C6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0BDA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230BDA" w14:paraId="21C4E368" w14:textId="77777777" w:rsidTr="00AD439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8E4666" w14:textId="77777777" w:rsidR="00230BDA" w:rsidRPr="007D7932" w:rsidRDefault="00230BDA" w:rsidP="00DF3C6C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0BDA">
              <w:rPr>
                <w:rFonts w:ascii="Arial" w:hAnsi="Arial" w:cs="Arial"/>
                <w:sz w:val="22"/>
                <w:szCs w:val="22"/>
              </w:rPr>
              <w:t>44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230BDA">
              <w:rPr>
                <w:rFonts w:ascii="Arial" w:hAnsi="Arial" w:cs="Arial"/>
                <w:sz w:val="22"/>
                <w:szCs w:val="22"/>
              </w:rPr>
              <w:t>Stolik narzędziowy z nawiewem strumienia powietrza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2F8E6C" w14:textId="77777777" w:rsidR="00230BDA" w:rsidRPr="007D7932" w:rsidRDefault="00230BDA" w:rsidP="00DF3C6C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30BDA">
              <w:rPr>
                <w:rFonts w:ascii="Arial" w:hAnsi="Arial" w:cs="Arial"/>
                <w:b/>
                <w:bCs/>
                <w:sz w:val="22"/>
                <w:szCs w:val="22"/>
              </w:rPr>
              <w:t>ELMED Piotr Błażejewski Sp. jawna</w:t>
            </w:r>
          </w:p>
          <w:p w14:paraId="13779722" w14:textId="77777777" w:rsidR="00230BDA" w:rsidRPr="007D7932" w:rsidRDefault="00230BDA" w:rsidP="00DF3C6C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230BDA">
              <w:rPr>
                <w:rFonts w:ascii="Arial" w:hAnsi="Arial" w:cs="Arial"/>
                <w:sz w:val="22"/>
                <w:szCs w:val="22"/>
              </w:rPr>
              <w:t>os. Witkowice Nowe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30BDA">
              <w:rPr>
                <w:rFonts w:ascii="Arial" w:hAnsi="Arial" w:cs="Arial"/>
                <w:sz w:val="22"/>
                <w:szCs w:val="22"/>
              </w:rPr>
              <w:t>53</w:t>
            </w:r>
          </w:p>
          <w:p w14:paraId="6DEDBB48" w14:textId="77777777" w:rsidR="00230BDA" w:rsidRPr="007D7932" w:rsidRDefault="00230BDA" w:rsidP="00DF3C6C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0BDA">
              <w:rPr>
                <w:rFonts w:ascii="Arial" w:hAnsi="Arial" w:cs="Arial"/>
                <w:sz w:val="22"/>
                <w:szCs w:val="22"/>
              </w:rPr>
              <w:t>31-234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30BDA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36A161" w14:textId="77777777" w:rsidR="00230BDA" w:rsidRPr="00230BDA" w:rsidRDefault="00230BDA" w:rsidP="00DF3C6C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230BDA">
              <w:rPr>
                <w:rFonts w:ascii="Arial" w:hAnsi="Arial" w:cs="Arial"/>
                <w:sz w:val="22"/>
                <w:szCs w:val="22"/>
              </w:rPr>
              <w:t>1 - Cena - 0.00</w:t>
            </w:r>
          </w:p>
          <w:p w14:paraId="4ED9F98D" w14:textId="77777777" w:rsidR="00230BDA" w:rsidRPr="007D7932" w:rsidRDefault="00230BDA" w:rsidP="00DF3C6C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0BDA">
              <w:rPr>
                <w:rFonts w:ascii="Arial" w:hAnsi="Arial" w:cs="Arial"/>
                <w:sz w:val="22"/>
                <w:szCs w:val="22"/>
              </w:rPr>
              <w:t>2 - Miejsce wykonania przeglądu sprzętu 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4784F8" w14:textId="77777777" w:rsidR="00230BDA" w:rsidRPr="007D7932" w:rsidRDefault="00230BDA" w:rsidP="00DF3C6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0BDA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230BDA" w14:paraId="6BC844FF" w14:textId="77777777" w:rsidTr="00AD439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54C0EF" w14:textId="77777777" w:rsidR="00230BDA" w:rsidRPr="007D7932" w:rsidRDefault="00230BDA" w:rsidP="00DF3C6C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0BDA">
              <w:rPr>
                <w:rFonts w:ascii="Arial" w:hAnsi="Arial" w:cs="Arial"/>
                <w:sz w:val="22"/>
                <w:szCs w:val="22"/>
              </w:rPr>
              <w:t>49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230BDA">
              <w:rPr>
                <w:rFonts w:ascii="Arial" w:hAnsi="Arial" w:cs="Arial"/>
                <w:sz w:val="22"/>
                <w:szCs w:val="22"/>
              </w:rPr>
              <w:t>Aparat USG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54EF36" w14:textId="77777777" w:rsidR="00AD439B" w:rsidRDefault="00AD439B" w:rsidP="00DF3C6C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D439B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Zakład Naprawczy Aparatury Medycznej </w:t>
            </w:r>
            <w:proofErr w:type="spellStart"/>
            <w:r w:rsidRPr="00AD439B">
              <w:rPr>
                <w:rFonts w:ascii="Arial" w:hAnsi="Arial" w:cs="Arial"/>
                <w:b/>
                <w:bCs/>
                <w:sz w:val="22"/>
                <w:szCs w:val="22"/>
              </w:rPr>
              <w:t>Polmed</w:t>
            </w:r>
            <w:proofErr w:type="spellEnd"/>
          </w:p>
          <w:p w14:paraId="6707F3B5" w14:textId="627E1E15" w:rsidR="00230BDA" w:rsidRPr="007D7932" w:rsidRDefault="00230BDA" w:rsidP="00DF3C6C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230BDA">
              <w:rPr>
                <w:rFonts w:ascii="Arial" w:hAnsi="Arial" w:cs="Arial"/>
                <w:sz w:val="22"/>
                <w:szCs w:val="22"/>
              </w:rPr>
              <w:t>Kobielska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30BDA">
              <w:rPr>
                <w:rFonts w:ascii="Arial" w:hAnsi="Arial" w:cs="Arial"/>
                <w:sz w:val="22"/>
                <w:szCs w:val="22"/>
              </w:rPr>
              <w:t>17/28</w:t>
            </w:r>
          </w:p>
          <w:p w14:paraId="371D5EB7" w14:textId="77777777" w:rsidR="00230BDA" w:rsidRPr="007D7932" w:rsidRDefault="00230BDA" w:rsidP="00DF3C6C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0BDA">
              <w:rPr>
                <w:rFonts w:ascii="Arial" w:hAnsi="Arial" w:cs="Arial"/>
                <w:sz w:val="22"/>
                <w:szCs w:val="22"/>
              </w:rPr>
              <w:t>04-359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30BDA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C764E6" w14:textId="77777777" w:rsidR="00230BDA" w:rsidRPr="00230BDA" w:rsidRDefault="00230BDA" w:rsidP="00DF3C6C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230BDA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0876C445" w14:textId="77777777" w:rsidR="00230BDA" w:rsidRPr="007D7932" w:rsidRDefault="00230BDA" w:rsidP="00DF3C6C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0BDA">
              <w:rPr>
                <w:rFonts w:ascii="Arial" w:hAnsi="Arial" w:cs="Arial"/>
                <w:sz w:val="22"/>
                <w:szCs w:val="22"/>
              </w:rPr>
              <w:t>2 - Miejsce wykonania przeglądu sprzętu 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543028" w14:textId="77777777" w:rsidR="00230BDA" w:rsidRPr="007D7932" w:rsidRDefault="00230BDA" w:rsidP="00DF3C6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0BDA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230BDA" w14:paraId="593E0E54" w14:textId="77777777" w:rsidTr="00AD439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0BDC00" w14:textId="77777777" w:rsidR="00230BDA" w:rsidRPr="007D7932" w:rsidRDefault="00230BDA" w:rsidP="00DF3C6C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0BDA">
              <w:rPr>
                <w:rFonts w:ascii="Arial" w:hAnsi="Arial" w:cs="Arial"/>
                <w:sz w:val="22"/>
                <w:szCs w:val="22"/>
              </w:rPr>
              <w:t>49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230BDA">
              <w:rPr>
                <w:rFonts w:ascii="Arial" w:hAnsi="Arial" w:cs="Arial"/>
                <w:sz w:val="22"/>
                <w:szCs w:val="22"/>
              </w:rPr>
              <w:t>Aparat USG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03E575" w14:textId="77777777" w:rsidR="00230BDA" w:rsidRPr="007D7932" w:rsidRDefault="00230BDA" w:rsidP="00DF3C6C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30BDA">
              <w:rPr>
                <w:rFonts w:ascii="Arial" w:hAnsi="Arial" w:cs="Arial"/>
                <w:b/>
                <w:bCs/>
                <w:sz w:val="22"/>
                <w:szCs w:val="22"/>
              </w:rPr>
              <w:t>ELMED Piotr Błażejewski Sp. jawna</w:t>
            </w:r>
          </w:p>
          <w:p w14:paraId="6F86A446" w14:textId="77777777" w:rsidR="00230BDA" w:rsidRPr="007D7932" w:rsidRDefault="00230BDA" w:rsidP="00DF3C6C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230BDA">
              <w:rPr>
                <w:rFonts w:ascii="Arial" w:hAnsi="Arial" w:cs="Arial"/>
                <w:sz w:val="22"/>
                <w:szCs w:val="22"/>
              </w:rPr>
              <w:t>os. Witkowice Nowe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30BDA">
              <w:rPr>
                <w:rFonts w:ascii="Arial" w:hAnsi="Arial" w:cs="Arial"/>
                <w:sz w:val="22"/>
                <w:szCs w:val="22"/>
              </w:rPr>
              <w:t>53</w:t>
            </w:r>
          </w:p>
          <w:p w14:paraId="1B590B6A" w14:textId="77777777" w:rsidR="00230BDA" w:rsidRPr="007D7932" w:rsidRDefault="00230BDA" w:rsidP="00DF3C6C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0BDA">
              <w:rPr>
                <w:rFonts w:ascii="Arial" w:hAnsi="Arial" w:cs="Arial"/>
                <w:sz w:val="22"/>
                <w:szCs w:val="22"/>
              </w:rPr>
              <w:t>31-234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30BDA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17B042" w14:textId="77777777" w:rsidR="00230BDA" w:rsidRPr="00230BDA" w:rsidRDefault="00230BDA" w:rsidP="00DF3C6C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230BDA">
              <w:rPr>
                <w:rFonts w:ascii="Arial" w:hAnsi="Arial" w:cs="Arial"/>
                <w:sz w:val="22"/>
                <w:szCs w:val="22"/>
              </w:rPr>
              <w:t>1 - Cena - 0.00</w:t>
            </w:r>
          </w:p>
          <w:p w14:paraId="21D1AA25" w14:textId="77777777" w:rsidR="00230BDA" w:rsidRPr="007D7932" w:rsidRDefault="00230BDA" w:rsidP="00DF3C6C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0BDA">
              <w:rPr>
                <w:rFonts w:ascii="Arial" w:hAnsi="Arial" w:cs="Arial"/>
                <w:sz w:val="22"/>
                <w:szCs w:val="22"/>
              </w:rPr>
              <w:t>2 - Miejsce wykonania przeglądu sprzętu 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7922F0" w14:textId="77777777" w:rsidR="00230BDA" w:rsidRPr="007D7932" w:rsidRDefault="00230BDA" w:rsidP="00DF3C6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0BDA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230BDA" w14:paraId="7D1BFD89" w14:textId="77777777" w:rsidTr="00AD439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B88EBF" w14:textId="77777777" w:rsidR="00230BDA" w:rsidRPr="007D7932" w:rsidRDefault="00230BDA" w:rsidP="00DF3C6C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0BDA">
              <w:rPr>
                <w:rFonts w:ascii="Arial" w:hAnsi="Arial" w:cs="Arial"/>
                <w:sz w:val="22"/>
                <w:szCs w:val="22"/>
              </w:rPr>
              <w:t>49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230BDA">
              <w:rPr>
                <w:rFonts w:ascii="Arial" w:hAnsi="Arial" w:cs="Arial"/>
                <w:sz w:val="22"/>
                <w:szCs w:val="22"/>
              </w:rPr>
              <w:t>Aparat USG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491440" w14:textId="77777777" w:rsidR="00230BDA" w:rsidRPr="007D7932" w:rsidRDefault="00230BDA" w:rsidP="00DF3C6C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30BDA">
              <w:rPr>
                <w:rFonts w:ascii="Arial" w:hAnsi="Arial" w:cs="Arial"/>
                <w:b/>
                <w:bCs/>
                <w:sz w:val="22"/>
                <w:szCs w:val="22"/>
              </w:rPr>
              <w:t>Ultra-</w:t>
            </w:r>
            <w:proofErr w:type="spellStart"/>
            <w:r w:rsidRPr="00230BDA">
              <w:rPr>
                <w:rFonts w:ascii="Arial" w:hAnsi="Arial" w:cs="Arial"/>
                <w:b/>
                <w:bCs/>
                <w:sz w:val="22"/>
                <w:szCs w:val="22"/>
              </w:rPr>
              <w:t>Med</w:t>
            </w:r>
            <w:proofErr w:type="spellEnd"/>
            <w:r w:rsidRPr="00230BD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019A8D15" w14:textId="77777777" w:rsidR="00230BDA" w:rsidRPr="007D7932" w:rsidRDefault="00230BDA" w:rsidP="00DF3C6C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230BDA">
              <w:rPr>
                <w:rFonts w:ascii="Arial" w:hAnsi="Arial" w:cs="Arial"/>
                <w:sz w:val="22"/>
                <w:szCs w:val="22"/>
              </w:rPr>
              <w:t>Kossaka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30BDA">
              <w:rPr>
                <w:rFonts w:ascii="Arial" w:hAnsi="Arial" w:cs="Arial"/>
                <w:sz w:val="22"/>
                <w:szCs w:val="22"/>
              </w:rPr>
              <w:t>49</w:t>
            </w:r>
          </w:p>
          <w:p w14:paraId="21230A17" w14:textId="77777777" w:rsidR="00230BDA" w:rsidRPr="007D7932" w:rsidRDefault="00230BDA" w:rsidP="00DF3C6C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0BDA">
              <w:rPr>
                <w:rFonts w:ascii="Arial" w:hAnsi="Arial" w:cs="Arial"/>
                <w:sz w:val="22"/>
                <w:szCs w:val="22"/>
              </w:rPr>
              <w:t>20-358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30BDA">
              <w:rPr>
                <w:rFonts w:ascii="Arial" w:hAnsi="Arial" w:cs="Arial"/>
                <w:sz w:val="22"/>
                <w:szCs w:val="22"/>
              </w:rPr>
              <w:t>Lublin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46D551" w14:textId="77777777" w:rsidR="00230BDA" w:rsidRPr="00230BDA" w:rsidRDefault="00230BDA" w:rsidP="00DF3C6C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230BDA">
              <w:rPr>
                <w:rFonts w:ascii="Arial" w:hAnsi="Arial" w:cs="Arial"/>
                <w:sz w:val="22"/>
                <w:szCs w:val="22"/>
              </w:rPr>
              <w:t>1 - Cena - 0.00</w:t>
            </w:r>
          </w:p>
          <w:p w14:paraId="30727C46" w14:textId="77777777" w:rsidR="00230BDA" w:rsidRPr="007D7932" w:rsidRDefault="00230BDA" w:rsidP="00DF3C6C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0BDA">
              <w:rPr>
                <w:rFonts w:ascii="Arial" w:hAnsi="Arial" w:cs="Arial"/>
                <w:sz w:val="22"/>
                <w:szCs w:val="22"/>
              </w:rPr>
              <w:t>2 - Miejsce wykonania przeglądu sprzętu 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16648B" w14:textId="77777777" w:rsidR="00230BDA" w:rsidRPr="007D7932" w:rsidRDefault="00230BDA" w:rsidP="00DF3C6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0BDA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230BDA" w14:paraId="5776D9C2" w14:textId="77777777" w:rsidTr="00AD439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DA7731" w14:textId="77777777" w:rsidR="00230BDA" w:rsidRPr="007D7932" w:rsidRDefault="00230BDA" w:rsidP="00DF3C6C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0BDA">
              <w:rPr>
                <w:rFonts w:ascii="Arial" w:hAnsi="Arial" w:cs="Arial"/>
                <w:sz w:val="22"/>
                <w:szCs w:val="22"/>
              </w:rPr>
              <w:t>51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230BDA">
              <w:rPr>
                <w:rFonts w:ascii="Arial" w:hAnsi="Arial" w:cs="Arial"/>
                <w:sz w:val="22"/>
                <w:szCs w:val="22"/>
              </w:rPr>
              <w:t>Zgrzewarka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1B678C" w14:textId="77777777" w:rsidR="00230BDA" w:rsidRPr="007D7932" w:rsidRDefault="00230BDA" w:rsidP="00DF3C6C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30BDA">
              <w:rPr>
                <w:rFonts w:ascii="Arial" w:hAnsi="Arial" w:cs="Arial"/>
                <w:b/>
                <w:bCs/>
                <w:sz w:val="22"/>
                <w:szCs w:val="22"/>
              </w:rPr>
              <w:t>Media-MED Sp. z o.o.</w:t>
            </w:r>
          </w:p>
          <w:p w14:paraId="4B602A0B" w14:textId="77777777" w:rsidR="00230BDA" w:rsidRPr="007D7932" w:rsidRDefault="00230BDA" w:rsidP="00DF3C6C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230BDA">
              <w:rPr>
                <w:rFonts w:ascii="Arial" w:hAnsi="Arial" w:cs="Arial"/>
                <w:sz w:val="22"/>
                <w:szCs w:val="22"/>
              </w:rPr>
              <w:t>Promienistych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30BDA">
              <w:rPr>
                <w:rFonts w:ascii="Arial" w:hAnsi="Arial" w:cs="Arial"/>
                <w:sz w:val="22"/>
                <w:szCs w:val="22"/>
              </w:rPr>
              <w:t>7</w:t>
            </w:r>
          </w:p>
          <w:p w14:paraId="4339CD13" w14:textId="77777777" w:rsidR="00230BDA" w:rsidRPr="007D7932" w:rsidRDefault="00230BDA" w:rsidP="00DF3C6C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0BDA">
              <w:rPr>
                <w:rFonts w:ascii="Arial" w:hAnsi="Arial" w:cs="Arial"/>
                <w:sz w:val="22"/>
                <w:szCs w:val="22"/>
              </w:rPr>
              <w:t>31-481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30BDA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7D2D05" w14:textId="77777777" w:rsidR="00230BDA" w:rsidRPr="00230BDA" w:rsidRDefault="00230BDA" w:rsidP="00DF3C6C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230BDA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2C34C780" w14:textId="77777777" w:rsidR="00230BDA" w:rsidRPr="007D7932" w:rsidRDefault="00230BDA" w:rsidP="00DF3C6C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0BDA">
              <w:rPr>
                <w:rFonts w:ascii="Arial" w:hAnsi="Arial" w:cs="Arial"/>
                <w:sz w:val="22"/>
                <w:szCs w:val="22"/>
              </w:rPr>
              <w:t>2 - Miejsce wykonania przeglądu sprzętu 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D63331" w14:textId="77777777" w:rsidR="00230BDA" w:rsidRPr="007D7932" w:rsidRDefault="00230BDA" w:rsidP="00DF3C6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0BDA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</w:tbl>
    <w:p w14:paraId="058CC42B" w14:textId="77777777" w:rsidR="00B464D3" w:rsidRPr="00B36EDA" w:rsidRDefault="00B464D3" w:rsidP="00AD439B">
      <w:pPr>
        <w:spacing w:before="120" w:after="120" w:line="360" w:lineRule="auto"/>
        <w:ind w:left="3119" w:right="-425" w:firstLine="425"/>
        <w:jc w:val="right"/>
        <w:rPr>
          <w:rFonts w:ascii="Arial" w:hAnsi="Arial" w:cs="Arial"/>
          <w:i/>
        </w:rPr>
      </w:pPr>
      <w:r w:rsidRPr="00B36EDA">
        <w:rPr>
          <w:rFonts w:ascii="Arial" w:hAnsi="Arial" w:cs="Arial"/>
          <w:i/>
        </w:rPr>
        <w:t>Zamawiający</w:t>
      </w:r>
    </w:p>
    <w:bookmarkEnd w:id="0"/>
    <w:sectPr w:rsidR="00B464D3" w:rsidRPr="00B36EDA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6F46C4" w14:textId="77777777" w:rsidR="00CA2116" w:rsidRDefault="00CA2116">
      <w:r>
        <w:separator/>
      </w:r>
    </w:p>
  </w:endnote>
  <w:endnote w:type="continuationSeparator" w:id="0">
    <w:p w14:paraId="4691C019" w14:textId="77777777" w:rsidR="00CA2116" w:rsidRDefault="00CA21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766BD7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95073B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1C431982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5536571C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18E538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46FB44" w14:textId="77777777" w:rsidR="00CA2116" w:rsidRDefault="00CA2116">
      <w:r>
        <w:separator/>
      </w:r>
    </w:p>
  </w:footnote>
  <w:footnote w:type="continuationSeparator" w:id="0">
    <w:p w14:paraId="5D3738F8" w14:textId="77777777" w:rsidR="00CA2116" w:rsidRDefault="00CA21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0B4681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D089A1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F4BAE2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A2116"/>
    <w:rsid w:val="00022322"/>
    <w:rsid w:val="00042497"/>
    <w:rsid w:val="000C1E6F"/>
    <w:rsid w:val="000E4E56"/>
    <w:rsid w:val="001A1468"/>
    <w:rsid w:val="001B7815"/>
    <w:rsid w:val="00211A34"/>
    <w:rsid w:val="00230BDA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91321"/>
    <w:rsid w:val="00AA02AC"/>
    <w:rsid w:val="00AD439B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2116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EBAC090"/>
  <w15:chartTrackingRefBased/>
  <w15:docId w15:val="{76A24FB2-18BC-4713-8BB6-028B8434CC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4</Pages>
  <Words>863</Words>
  <Characters>4703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5555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Małgorzata Marzec</cp:lastModifiedBy>
  <cp:revision>3</cp:revision>
  <cp:lastPrinted>1601-01-01T00:00:00Z</cp:lastPrinted>
  <dcterms:created xsi:type="dcterms:W3CDTF">2024-01-15T08:36:00Z</dcterms:created>
  <dcterms:modified xsi:type="dcterms:W3CDTF">2024-01-15T08:40:00Z</dcterms:modified>
</cp:coreProperties>
</file>