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13DA5" w14:textId="6C99A0C7"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</w:t>
      </w:r>
      <w:r w:rsidR="007163FB">
        <w:rPr>
          <w:rFonts w:ascii="Arial Narrow" w:hAnsi="Arial Narrow" w:cs="Arial"/>
          <w:sz w:val="22"/>
          <w:szCs w:val="22"/>
        </w:rPr>
        <w:t xml:space="preserve"> 15.01.2024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</w:p>
    <w:p w14:paraId="5146C9D1" w14:textId="77777777"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3B93FE7" w14:textId="77777777"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14:paraId="14D546C1" w14:textId="77777777"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14:paraId="550818AD" w14:textId="77777777"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2A79863" w14:textId="77777777"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14:paraId="628DEB40" w14:textId="77777777"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14:paraId="7986D58E" w14:textId="2F8BABFD"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7163FB">
        <w:rPr>
          <w:rFonts w:ascii="Arial Narrow" w:hAnsi="Arial Narrow" w:cs="Arial"/>
          <w:sz w:val="22"/>
          <w:szCs w:val="22"/>
        </w:rPr>
        <w:t xml:space="preserve"> </w:t>
      </w:r>
      <w:r w:rsidR="007163FB" w:rsidRPr="00604B56">
        <w:rPr>
          <w:rFonts w:ascii="Arial Narrow" w:hAnsi="Arial Narrow" w:cs="Arial"/>
          <w:b/>
          <w:bCs/>
          <w:sz w:val="22"/>
          <w:szCs w:val="22"/>
        </w:rPr>
        <w:t>349/24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4BBAA96" w14:textId="77777777"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14:paraId="6E8C1C06" w14:textId="77777777"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14:paraId="101C02BA" w14:textId="77777777"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ubiegający się o zamówienie publiczne</w:t>
      </w:r>
    </w:p>
    <w:p w14:paraId="1DA14674" w14:textId="77777777"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14:paraId="4F18A269" w14:textId="77777777"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14:paraId="7F1B80EA" w14:textId="0A56F288" w:rsidR="00632C3C" w:rsidRPr="007163FB" w:rsidRDefault="005B7A25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 w:rsidRPr="007163FB">
        <w:rPr>
          <w:rFonts w:ascii="Arial Narrow" w:hAnsi="Arial Narrow" w:cs="Arial"/>
          <w:szCs w:val="28"/>
        </w:rPr>
        <w:t xml:space="preserve">POWIADOMIENIE </w:t>
      </w:r>
    </w:p>
    <w:p w14:paraId="55BE193A" w14:textId="0A0AFC89" w:rsidR="005B7A25" w:rsidRPr="00582FB6" w:rsidRDefault="00582FB6" w:rsidP="007163FB">
      <w:pPr>
        <w:jc w:val="center"/>
        <w:rPr>
          <w:rFonts w:ascii="Arial Narrow" w:hAnsi="Arial Narrow"/>
          <w:b/>
          <w:bCs/>
        </w:rPr>
      </w:pPr>
      <w:r w:rsidRPr="00582FB6">
        <w:rPr>
          <w:rFonts w:ascii="Arial Narrow" w:hAnsi="Arial Narrow"/>
          <w:b/>
          <w:bCs/>
          <w:sz w:val="24"/>
          <w:szCs w:val="24"/>
        </w:rPr>
        <w:t>o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 xml:space="preserve"> </w:t>
      </w:r>
      <w:r w:rsidR="005B7A25" w:rsidRPr="00582FB6">
        <w:rPr>
          <w:rFonts w:ascii="Arial Narrow" w:hAnsi="Arial Narrow"/>
          <w:b/>
          <w:bCs/>
          <w:strike/>
          <w:sz w:val="24"/>
          <w:szCs w:val="24"/>
        </w:rPr>
        <w:t>anulowaniu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 xml:space="preserve"> / cofnięci</w:t>
      </w:r>
      <w:r w:rsidRPr="00582FB6">
        <w:rPr>
          <w:rFonts w:ascii="Arial Narrow" w:hAnsi="Arial Narrow"/>
          <w:b/>
          <w:bCs/>
          <w:sz w:val="24"/>
          <w:szCs w:val="24"/>
        </w:rPr>
        <w:t>u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 xml:space="preserve"> unieważnienia post</w:t>
      </w:r>
      <w:r w:rsidR="007163FB" w:rsidRPr="00582FB6">
        <w:rPr>
          <w:rFonts w:ascii="Arial Narrow" w:hAnsi="Arial Narrow"/>
          <w:b/>
          <w:bCs/>
          <w:sz w:val="24"/>
          <w:szCs w:val="24"/>
        </w:rPr>
        <w:t>ę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>powania w zakresie zadania</w:t>
      </w:r>
      <w:r w:rsidR="007163FB" w:rsidRPr="00582FB6">
        <w:rPr>
          <w:rFonts w:ascii="Arial Narrow" w:hAnsi="Arial Narrow"/>
          <w:b/>
          <w:bCs/>
          <w:sz w:val="24"/>
          <w:szCs w:val="24"/>
        </w:rPr>
        <w:t xml:space="preserve"> 1</w:t>
      </w:r>
    </w:p>
    <w:p w14:paraId="0AAF36C0" w14:textId="77777777" w:rsidR="007163FB" w:rsidRDefault="007163FB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D2D8AFD" w14:textId="1F974E9A" w:rsidR="0028739C" w:rsidRPr="007163FB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7163FB">
        <w:rPr>
          <w:rFonts w:ascii="Arial Narrow" w:hAnsi="Arial Narrow" w:cs="Arial"/>
          <w:sz w:val="22"/>
          <w:szCs w:val="22"/>
        </w:rPr>
        <w:t>Szanowni Państwo,</w:t>
      </w:r>
    </w:p>
    <w:p w14:paraId="39EB2A3B" w14:textId="10D6379F" w:rsidR="007163FB" w:rsidRPr="00604B56" w:rsidRDefault="0028739C" w:rsidP="007163FB">
      <w:pPr>
        <w:spacing w:before="240" w:after="36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163FB">
        <w:rPr>
          <w:rFonts w:ascii="Arial Narrow" w:hAnsi="Arial Narrow" w:cs="Arial"/>
          <w:sz w:val="22"/>
          <w:szCs w:val="22"/>
        </w:rPr>
        <w:t xml:space="preserve">Uprzejmie informujemy, że Zamawiający </w:t>
      </w:r>
      <w:r w:rsidR="005B7A25" w:rsidRPr="00604B56">
        <w:rPr>
          <w:rFonts w:ascii="Arial Narrow" w:hAnsi="Arial Narrow" w:cs="Arial"/>
          <w:b/>
          <w:bCs/>
          <w:sz w:val="22"/>
          <w:szCs w:val="22"/>
        </w:rPr>
        <w:t>cofa czynność unieważnienia zadania</w:t>
      </w:r>
      <w:r w:rsidR="007163FB" w:rsidRPr="00604B5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582FB6">
        <w:rPr>
          <w:rFonts w:ascii="Arial Narrow" w:hAnsi="Arial Narrow" w:cs="Arial"/>
          <w:b/>
          <w:bCs/>
          <w:sz w:val="22"/>
          <w:szCs w:val="22"/>
        </w:rPr>
        <w:t xml:space="preserve">nr </w:t>
      </w:r>
      <w:r w:rsidR="007163FB" w:rsidRPr="00604B56">
        <w:rPr>
          <w:rFonts w:ascii="Arial Narrow" w:hAnsi="Arial Narrow" w:cs="Arial"/>
          <w:b/>
          <w:bCs/>
          <w:sz w:val="22"/>
          <w:szCs w:val="22"/>
        </w:rPr>
        <w:t>1</w:t>
      </w:r>
      <w:r w:rsidR="007163FB">
        <w:rPr>
          <w:rFonts w:ascii="Arial Narrow" w:hAnsi="Arial Narrow" w:cs="Arial"/>
          <w:sz w:val="22"/>
          <w:szCs w:val="22"/>
        </w:rPr>
        <w:t>,</w:t>
      </w:r>
      <w:r w:rsidR="005B7A25" w:rsidRPr="007163FB">
        <w:rPr>
          <w:rFonts w:ascii="Arial Narrow" w:hAnsi="Arial Narrow" w:cs="Arial"/>
          <w:sz w:val="22"/>
          <w:szCs w:val="22"/>
        </w:rPr>
        <w:t xml:space="preserve"> dokonaną w dniu </w:t>
      </w:r>
      <w:r w:rsidR="00604B56">
        <w:rPr>
          <w:rFonts w:ascii="Arial Narrow" w:hAnsi="Arial Narrow" w:cs="Arial"/>
          <w:sz w:val="22"/>
          <w:szCs w:val="22"/>
        </w:rPr>
        <w:t>11.01.2024 r p</w:t>
      </w:r>
      <w:r w:rsidR="005B7A25" w:rsidRPr="007163FB">
        <w:rPr>
          <w:rFonts w:ascii="Arial Narrow" w:hAnsi="Arial Narrow" w:cs="Arial"/>
          <w:sz w:val="22"/>
          <w:szCs w:val="22"/>
        </w:rPr>
        <w:t xml:space="preserve">ismem nr </w:t>
      </w:r>
      <w:r w:rsidR="00604B56">
        <w:rPr>
          <w:rFonts w:ascii="Arial Narrow" w:hAnsi="Arial Narrow" w:cs="Arial"/>
          <w:sz w:val="22"/>
          <w:szCs w:val="22"/>
        </w:rPr>
        <w:t xml:space="preserve">284/24 </w:t>
      </w:r>
      <w:r w:rsidR="005B7A25" w:rsidRPr="007163FB">
        <w:rPr>
          <w:rFonts w:ascii="Arial Narrow" w:hAnsi="Arial Narrow" w:cs="Arial"/>
          <w:sz w:val="22"/>
          <w:szCs w:val="22"/>
        </w:rPr>
        <w:t>w procedurze prowadzonej na podstawie ustawy z dnia 11 września 2019 roku Prawo Zamówień Publicznych</w:t>
      </w:r>
      <w:r w:rsidR="00604B56">
        <w:rPr>
          <w:rFonts w:ascii="Arial Narrow" w:hAnsi="Arial Narrow" w:cs="Arial"/>
          <w:sz w:val="22"/>
          <w:szCs w:val="22"/>
        </w:rPr>
        <w:t>,</w:t>
      </w:r>
      <w:r w:rsidR="005B7A25" w:rsidRPr="007163FB">
        <w:rPr>
          <w:rFonts w:ascii="Arial Narrow" w:hAnsi="Arial Narrow" w:cs="Arial"/>
          <w:sz w:val="22"/>
          <w:szCs w:val="22"/>
        </w:rPr>
        <w:t xml:space="preserve"> w trybie przetargu nieograniczonego na </w:t>
      </w:r>
      <w:r w:rsidR="00582FB6">
        <w:rPr>
          <w:rFonts w:ascii="Arial Narrow" w:hAnsi="Arial Narrow" w:cs="Arial"/>
          <w:sz w:val="22"/>
          <w:szCs w:val="22"/>
        </w:rPr>
        <w:t>„</w:t>
      </w:r>
      <w:r w:rsidR="007163FB" w:rsidRPr="007163FB">
        <w:rPr>
          <w:rFonts w:ascii="Arial Narrow" w:hAnsi="Arial Narrow" w:cs="Arial"/>
          <w:sz w:val="22"/>
          <w:szCs w:val="22"/>
        </w:rPr>
        <w:t>Dostawy sukcesywne środków dezynfekcyjnych</w:t>
      </w:r>
      <w:r w:rsidR="00582FB6">
        <w:rPr>
          <w:rFonts w:ascii="Arial Narrow" w:hAnsi="Arial Narrow" w:cs="Arial"/>
          <w:sz w:val="22"/>
          <w:szCs w:val="22"/>
        </w:rPr>
        <w:t>”</w:t>
      </w:r>
      <w:r w:rsidR="00604B56">
        <w:rPr>
          <w:rFonts w:ascii="Arial Narrow" w:hAnsi="Arial Narrow" w:cs="Arial"/>
          <w:sz w:val="22"/>
          <w:szCs w:val="22"/>
        </w:rPr>
        <w:t xml:space="preserve"> – sprawa nr </w:t>
      </w:r>
      <w:r w:rsidR="00604B56" w:rsidRPr="00604B56">
        <w:rPr>
          <w:rFonts w:ascii="Arial Narrow" w:hAnsi="Arial Narrow" w:cs="Arial"/>
          <w:b/>
          <w:bCs/>
          <w:sz w:val="22"/>
          <w:szCs w:val="22"/>
        </w:rPr>
        <w:t>106/2023</w:t>
      </w:r>
      <w:r w:rsidR="00582FB6">
        <w:rPr>
          <w:rFonts w:ascii="Arial Narrow" w:hAnsi="Arial Narrow" w:cs="Arial"/>
          <w:b/>
          <w:bCs/>
          <w:sz w:val="22"/>
          <w:szCs w:val="22"/>
        </w:rPr>
        <w:t xml:space="preserve"> i niezwłocznie dokona wyboru oferty w tym zadaniu.</w:t>
      </w:r>
    </w:p>
    <w:p w14:paraId="69D381B1" w14:textId="5B67D88B" w:rsidR="004E7D7C" w:rsidRPr="007163FB" w:rsidRDefault="006D4AB3" w:rsidP="00604B56">
      <w:pPr>
        <w:spacing w:before="240" w:after="360" w:line="276" w:lineRule="auto"/>
        <w:ind w:left="6372" w:firstLine="708"/>
        <w:jc w:val="both"/>
        <w:rPr>
          <w:rFonts w:ascii="Arial Narrow" w:hAnsi="Arial Narrow" w:cs="Arial"/>
          <w:i/>
          <w:sz w:val="22"/>
          <w:szCs w:val="22"/>
        </w:rPr>
      </w:pPr>
      <w:r w:rsidRPr="007163FB">
        <w:rPr>
          <w:rFonts w:ascii="Arial Narrow" w:hAnsi="Arial Narrow" w:cs="Arial"/>
          <w:i/>
          <w:sz w:val="22"/>
          <w:szCs w:val="22"/>
        </w:rPr>
        <w:t>Zamawiający</w:t>
      </w:r>
    </w:p>
    <w:p w14:paraId="7EED6EDB" w14:textId="77777777" w:rsidR="005B7A25" w:rsidRPr="007163FB" w:rsidRDefault="005B7A25" w:rsidP="004E7D7C">
      <w:pPr>
        <w:rPr>
          <w:rFonts w:ascii="Arial Narrow" w:hAnsi="Arial Narrow"/>
        </w:rPr>
      </w:pPr>
    </w:p>
    <w:p w14:paraId="4B9BDF6A" w14:textId="77777777" w:rsidR="005B7A25" w:rsidRDefault="005B7A25" w:rsidP="004E7D7C">
      <w:pPr>
        <w:rPr>
          <w:rFonts w:ascii="Arial Narrow" w:hAnsi="Arial Narrow"/>
        </w:rPr>
      </w:pPr>
    </w:p>
    <w:p w14:paraId="0C65F4C3" w14:textId="77777777" w:rsidR="005B7A25" w:rsidRDefault="005B7A25" w:rsidP="004E7D7C">
      <w:pPr>
        <w:rPr>
          <w:rFonts w:ascii="Arial Narrow" w:hAnsi="Arial Narrow"/>
        </w:rPr>
      </w:pPr>
    </w:p>
    <w:p w14:paraId="427D6337" w14:textId="77777777" w:rsidR="005B7A25" w:rsidRDefault="005B7A25" w:rsidP="004E7D7C">
      <w:pPr>
        <w:rPr>
          <w:rFonts w:ascii="Arial Narrow" w:hAnsi="Arial Narrow"/>
        </w:rPr>
      </w:pPr>
    </w:p>
    <w:p w14:paraId="35E36A4F" w14:textId="77777777" w:rsidR="005B7A25" w:rsidRDefault="005B7A25" w:rsidP="004E7D7C">
      <w:pPr>
        <w:rPr>
          <w:rFonts w:ascii="Arial Narrow" w:hAnsi="Arial Narrow"/>
        </w:rPr>
      </w:pPr>
    </w:p>
    <w:p w14:paraId="65A2857A" w14:textId="77777777" w:rsidR="005B7A25" w:rsidRDefault="005B7A25" w:rsidP="004E7D7C">
      <w:pPr>
        <w:rPr>
          <w:rFonts w:ascii="Arial Narrow" w:hAnsi="Arial Narrow"/>
        </w:rPr>
      </w:pPr>
    </w:p>
    <w:p w14:paraId="1DD6FCE8" w14:textId="77777777" w:rsidR="005B7A25" w:rsidRDefault="005B7A25" w:rsidP="004E7D7C">
      <w:pPr>
        <w:rPr>
          <w:rFonts w:ascii="Arial Narrow" w:hAnsi="Arial Narrow"/>
        </w:rPr>
      </w:pPr>
    </w:p>
    <w:p w14:paraId="328228C9" w14:textId="77777777" w:rsidR="005B7A25" w:rsidRDefault="005B7A25" w:rsidP="004E7D7C">
      <w:pPr>
        <w:rPr>
          <w:rFonts w:ascii="Arial Narrow" w:hAnsi="Arial Narrow"/>
        </w:rPr>
      </w:pPr>
    </w:p>
    <w:p w14:paraId="70CC5B2E" w14:textId="77777777" w:rsidR="005B7A25" w:rsidRDefault="005B7A25" w:rsidP="004E7D7C">
      <w:pPr>
        <w:rPr>
          <w:rFonts w:ascii="Arial Narrow" w:hAnsi="Arial Narrow"/>
        </w:rPr>
      </w:pPr>
    </w:p>
    <w:p w14:paraId="37940466" w14:textId="77777777" w:rsidR="005B7A25" w:rsidRDefault="005B7A25" w:rsidP="004E7D7C">
      <w:pPr>
        <w:rPr>
          <w:rFonts w:ascii="Arial Narrow" w:hAnsi="Arial Narrow"/>
        </w:rPr>
      </w:pPr>
    </w:p>
    <w:p w14:paraId="03998F2A" w14:textId="77777777" w:rsidR="005B7A25" w:rsidRDefault="005B7A25" w:rsidP="004E7D7C">
      <w:pPr>
        <w:rPr>
          <w:rFonts w:ascii="Arial Narrow" w:hAnsi="Arial Narrow"/>
        </w:rPr>
      </w:pPr>
    </w:p>
    <w:p w14:paraId="2876ED7C" w14:textId="77777777" w:rsidR="005B7A25" w:rsidRDefault="005B7A25" w:rsidP="004E7D7C">
      <w:pPr>
        <w:rPr>
          <w:rFonts w:ascii="Arial Narrow" w:hAnsi="Arial Narrow"/>
        </w:rPr>
      </w:pPr>
    </w:p>
    <w:p w14:paraId="02614282" w14:textId="77777777" w:rsidR="005B7A25" w:rsidRDefault="005B7A25" w:rsidP="004E7D7C">
      <w:pPr>
        <w:rPr>
          <w:rFonts w:ascii="Arial Narrow" w:hAnsi="Arial Narrow"/>
        </w:rPr>
      </w:pPr>
    </w:p>
    <w:p w14:paraId="250E66B9" w14:textId="77777777" w:rsidR="005B7A25" w:rsidRDefault="005B7A25" w:rsidP="004E7D7C">
      <w:pPr>
        <w:rPr>
          <w:rFonts w:ascii="Arial Narrow" w:hAnsi="Arial Narrow"/>
        </w:rPr>
      </w:pPr>
    </w:p>
    <w:p w14:paraId="51BE8097" w14:textId="77777777" w:rsidR="005B7A25" w:rsidRDefault="005B7A25" w:rsidP="004E7D7C">
      <w:pPr>
        <w:rPr>
          <w:rFonts w:ascii="Arial Narrow" w:hAnsi="Arial Narrow"/>
        </w:rPr>
      </w:pPr>
    </w:p>
    <w:p w14:paraId="11B7481E" w14:textId="77777777" w:rsidR="005B7A25" w:rsidRDefault="005B7A25" w:rsidP="004E7D7C">
      <w:pPr>
        <w:rPr>
          <w:rFonts w:ascii="Arial Narrow" w:hAnsi="Arial Narrow"/>
        </w:rPr>
      </w:pPr>
    </w:p>
    <w:p w14:paraId="722BA022" w14:textId="77777777" w:rsidR="005B7A25" w:rsidRDefault="005B7A25" w:rsidP="004E7D7C">
      <w:pPr>
        <w:rPr>
          <w:rFonts w:ascii="Arial Narrow" w:hAnsi="Arial Narrow"/>
        </w:rPr>
      </w:pPr>
    </w:p>
    <w:p w14:paraId="5A210BD8" w14:textId="77777777" w:rsidR="005B7A25" w:rsidRDefault="005B7A25" w:rsidP="004E7D7C">
      <w:pPr>
        <w:rPr>
          <w:rFonts w:ascii="Arial Narrow" w:hAnsi="Arial Narrow"/>
        </w:rPr>
      </w:pPr>
    </w:p>
    <w:p w14:paraId="673A9AE6" w14:textId="77777777" w:rsidR="00604B56" w:rsidRDefault="00604B56" w:rsidP="004E7D7C">
      <w:pPr>
        <w:rPr>
          <w:rFonts w:ascii="Arial Narrow" w:hAnsi="Arial Narrow"/>
          <w:i/>
          <w:iCs/>
          <w:sz w:val="18"/>
          <w:szCs w:val="18"/>
        </w:rPr>
      </w:pPr>
    </w:p>
    <w:p w14:paraId="722342FB" w14:textId="601A2CEE" w:rsidR="004E7D7C" w:rsidRPr="00604B5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604B56">
        <w:rPr>
          <w:rFonts w:ascii="Arial Narrow" w:hAnsi="Arial Narrow"/>
          <w:i/>
          <w:iCs/>
          <w:sz w:val="18"/>
          <w:szCs w:val="18"/>
        </w:rPr>
        <w:t xml:space="preserve">Wykonano w 2 egz. na </w:t>
      </w:r>
      <w:r w:rsidR="0028739C" w:rsidRPr="00604B56">
        <w:rPr>
          <w:rFonts w:ascii="Arial Narrow" w:hAnsi="Arial Narrow"/>
          <w:i/>
          <w:iCs/>
          <w:sz w:val="18"/>
          <w:szCs w:val="18"/>
        </w:rPr>
        <w:t>1</w:t>
      </w:r>
      <w:r w:rsidRPr="00604B56">
        <w:rPr>
          <w:rFonts w:ascii="Arial Narrow" w:hAnsi="Arial Narrow"/>
          <w:i/>
          <w:iCs/>
          <w:sz w:val="18"/>
          <w:szCs w:val="18"/>
        </w:rPr>
        <w:t xml:space="preserve"> ark.</w:t>
      </w:r>
    </w:p>
    <w:p w14:paraId="4DCD95A9" w14:textId="77777777" w:rsidR="004E7D7C" w:rsidRPr="00582FB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582FB6">
        <w:rPr>
          <w:rFonts w:ascii="Arial Narrow" w:hAnsi="Arial Narrow"/>
          <w:i/>
          <w:iCs/>
          <w:sz w:val="18"/>
          <w:szCs w:val="18"/>
        </w:rPr>
        <w:t>egz. 1 – a/a kancelaria</w:t>
      </w:r>
    </w:p>
    <w:p w14:paraId="62F3659C" w14:textId="6BBEDB26" w:rsidR="004E7D7C" w:rsidRPr="00582FB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582FB6">
        <w:rPr>
          <w:rFonts w:ascii="Arial Narrow" w:hAnsi="Arial Narrow"/>
          <w:i/>
          <w:iCs/>
          <w:sz w:val="18"/>
          <w:szCs w:val="18"/>
        </w:rPr>
        <w:t xml:space="preserve">egz. 2 – </w:t>
      </w:r>
      <w:r w:rsidR="005B7A25" w:rsidRPr="00582FB6">
        <w:rPr>
          <w:rFonts w:ascii="Arial Narrow" w:hAnsi="Arial Narrow"/>
          <w:i/>
          <w:iCs/>
          <w:sz w:val="18"/>
          <w:szCs w:val="18"/>
        </w:rPr>
        <w:t xml:space="preserve">uczestnicy postepowania, </w:t>
      </w:r>
      <w:r w:rsidRPr="00582FB6">
        <w:rPr>
          <w:rFonts w:ascii="Arial Narrow" w:hAnsi="Arial Narrow"/>
          <w:i/>
          <w:iCs/>
          <w:sz w:val="18"/>
          <w:szCs w:val="18"/>
        </w:rPr>
        <w:t xml:space="preserve">strona </w:t>
      </w:r>
      <w:proofErr w:type="spellStart"/>
      <w:r w:rsidRPr="00582FB6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582FB6">
        <w:rPr>
          <w:rFonts w:ascii="Arial Narrow" w:hAnsi="Arial Narrow"/>
          <w:i/>
          <w:iCs/>
          <w:sz w:val="18"/>
          <w:szCs w:val="18"/>
        </w:rPr>
        <w:t xml:space="preserve">. Zamawiającego, platforma e-propublico.pl, </w:t>
      </w:r>
      <w:proofErr w:type="spellStart"/>
      <w:r w:rsidRPr="00582FB6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582FB6">
        <w:rPr>
          <w:rFonts w:ascii="Arial Narrow" w:hAnsi="Arial Narrow"/>
          <w:i/>
          <w:iCs/>
          <w:sz w:val="18"/>
          <w:szCs w:val="18"/>
        </w:rPr>
        <w:t>. T2612 B5</w:t>
      </w:r>
    </w:p>
    <w:p w14:paraId="2E8DFD1F" w14:textId="195CE654" w:rsidR="004E7D7C" w:rsidRPr="00604B5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604B56">
        <w:rPr>
          <w:rFonts w:ascii="Arial Narrow" w:hAnsi="Arial Narrow"/>
          <w:i/>
          <w:iCs/>
          <w:sz w:val="18"/>
          <w:szCs w:val="18"/>
        </w:rPr>
        <w:t xml:space="preserve">Wyk. B. </w:t>
      </w:r>
      <w:proofErr w:type="spellStart"/>
      <w:r w:rsidR="005B7A25" w:rsidRPr="00604B56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604B56">
        <w:rPr>
          <w:rFonts w:ascii="Arial Narrow" w:hAnsi="Arial Narrow"/>
          <w:i/>
          <w:iCs/>
          <w:sz w:val="18"/>
          <w:szCs w:val="18"/>
        </w:rPr>
        <w:t xml:space="preserve"> tel. 261 417 364</w:t>
      </w:r>
    </w:p>
    <w:p w14:paraId="183453DF" w14:textId="33549188" w:rsidR="004E7D7C" w:rsidRPr="00604B56" w:rsidRDefault="004E7D7C" w:rsidP="00473E2E">
      <w:pPr>
        <w:rPr>
          <w:rFonts w:ascii="Arial Narrow" w:hAnsi="Arial Narrow" w:cs="Arial"/>
          <w:i/>
          <w:iCs/>
        </w:rPr>
      </w:pPr>
      <w:r w:rsidRPr="00604B56">
        <w:rPr>
          <w:rFonts w:ascii="Arial Narrow" w:hAnsi="Arial Narrow"/>
          <w:i/>
          <w:iCs/>
          <w:sz w:val="18"/>
          <w:szCs w:val="18"/>
        </w:rPr>
        <w:t xml:space="preserve">data: </w:t>
      </w:r>
      <w:r w:rsidR="00604B56" w:rsidRPr="00604B56">
        <w:rPr>
          <w:rFonts w:ascii="Arial Narrow" w:hAnsi="Arial Narrow"/>
          <w:i/>
          <w:iCs/>
          <w:sz w:val="18"/>
          <w:szCs w:val="18"/>
        </w:rPr>
        <w:t>15.01.2024 r</w:t>
      </w:r>
    </w:p>
    <w:sectPr w:rsidR="004E7D7C" w:rsidRPr="00604B56" w:rsidSect="00BA71F6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42760" w14:textId="77777777" w:rsidR="00BA71F6" w:rsidRDefault="00BA71F6">
      <w:r>
        <w:separator/>
      </w:r>
    </w:p>
  </w:endnote>
  <w:endnote w:type="continuationSeparator" w:id="0">
    <w:p w14:paraId="4A7CB380" w14:textId="77777777" w:rsidR="00BA71F6" w:rsidRDefault="00BA7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ACB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AAE9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8722" w14:textId="77777777" w:rsidR="006D4AB3" w:rsidRDefault="00AD2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E95AF1" wp14:editId="5A52C97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863F4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AB0D2A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C93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8182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5C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3E11D" w14:textId="77777777" w:rsidR="006D4AB3" w:rsidRDefault="006D4AB3">
    <w:pPr>
      <w:pStyle w:val="Stopka"/>
      <w:tabs>
        <w:tab w:val="clear" w:pos="4536"/>
        <w:tab w:val="left" w:pos="6237"/>
      </w:tabs>
    </w:pPr>
  </w:p>
  <w:p w14:paraId="728FE4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36444" w14:textId="77777777" w:rsidR="00BA71F6" w:rsidRDefault="00BA71F6">
      <w:r>
        <w:separator/>
      </w:r>
    </w:p>
  </w:footnote>
  <w:footnote w:type="continuationSeparator" w:id="0">
    <w:p w14:paraId="0A787824" w14:textId="77777777" w:rsidR="00BA71F6" w:rsidRDefault="00BA7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 w15:restartNumberingAfterBreak="0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 w15:restartNumberingAfterBreak="0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398745621">
    <w:abstractNumId w:val="12"/>
  </w:num>
  <w:num w:numId="2" w16cid:durableId="1227842093">
    <w:abstractNumId w:val="20"/>
  </w:num>
  <w:num w:numId="3" w16cid:durableId="954949307">
    <w:abstractNumId w:val="9"/>
  </w:num>
  <w:num w:numId="4" w16cid:durableId="609120979">
    <w:abstractNumId w:val="19"/>
  </w:num>
  <w:num w:numId="5" w16cid:durableId="1004436062">
    <w:abstractNumId w:val="2"/>
  </w:num>
  <w:num w:numId="6" w16cid:durableId="283075124">
    <w:abstractNumId w:val="6"/>
  </w:num>
  <w:num w:numId="7" w16cid:durableId="1972516738">
    <w:abstractNumId w:val="18"/>
  </w:num>
  <w:num w:numId="8" w16cid:durableId="164076678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1993980">
    <w:abstractNumId w:val="17"/>
  </w:num>
  <w:num w:numId="10" w16cid:durableId="258568185">
    <w:abstractNumId w:val="21"/>
  </w:num>
  <w:num w:numId="11" w16cid:durableId="320473390">
    <w:abstractNumId w:val="16"/>
  </w:num>
  <w:num w:numId="12" w16cid:durableId="945966821">
    <w:abstractNumId w:val="10"/>
  </w:num>
  <w:num w:numId="13" w16cid:durableId="119736807">
    <w:abstractNumId w:val="4"/>
  </w:num>
  <w:num w:numId="14" w16cid:durableId="383257670">
    <w:abstractNumId w:val="14"/>
  </w:num>
  <w:num w:numId="15" w16cid:durableId="1216239008">
    <w:abstractNumId w:val="7"/>
  </w:num>
  <w:num w:numId="16" w16cid:durableId="1855610086">
    <w:abstractNumId w:val="5"/>
  </w:num>
  <w:num w:numId="17" w16cid:durableId="1352339290">
    <w:abstractNumId w:val="0"/>
  </w:num>
  <w:num w:numId="18" w16cid:durableId="1602684966">
    <w:abstractNumId w:val="11"/>
  </w:num>
  <w:num w:numId="19" w16cid:durableId="1499004944">
    <w:abstractNumId w:val="15"/>
  </w:num>
  <w:num w:numId="20" w16cid:durableId="1452437907">
    <w:abstractNumId w:val="8"/>
  </w:num>
  <w:num w:numId="21" w16cid:durableId="47996628">
    <w:abstractNumId w:val="3"/>
  </w:num>
  <w:num w:numId="22" w16cid:durableId="1394618747">
    <w:abstractNumId w:val="1"/>
  </w:num>
  <w:num w:numId="23" w16cid:durableId="9427605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CCD"/>
    <w:rsid w:val="00012CCD"/>
    <w:rsid w:val="00031374"/>
    <w:rsid w:val="000611CC"/>
    <w:rsid w:val="000A1097"/>
    <w:rsid w:val="000C72F6"/>
    <w:rsid w:val="000E2A8F"/>
    <w:rsid w:val="0012774F"/>
    <w:rsid w:val="00144B7A"/>
    <w:rsid w:val="00180C6E"/>
    <w:rsid w:val="00217845"/>
    <w:rsid w:val="00224D23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218FA"/>
    <w:rsid w:val="005246E0"/>
    <w:rsid w:val="00572BD8"/>
    <w:rsid w:val="00582FB6"/>
    <w:rsid w:val="005B1B08"/>
    <w:rsid w:val="005B7A25"/>
    <w:rsid w:val="00604B56"/>
    <w:rsid w:val="00632C3C"/>
    <w:rsid w:val="00662BDB"/>
    <w:rsid w:val="00693FD0"/>
    <w:rsid w:val="006A5DF1"/>
    <w:rsid w:val="006B60C3"/>
    <w:rsid w:val="006B7198"/>
    <w:rsid w:val="006C1A2F"/>
    <w:rsid w:val="006D4AB3"/>
    <w:rsid w:val="006F3B81"/>
    <w:rsid w:val="006F654B"/>
    <w:rsid w:val="007163FB"/>
    <w:rsid w:val="00734DD3"/>
    <w:rsid w:val="00746C46"/>
    <w:rsid w:val="00762E61"/>
    <w:rsid w:val="007D7198"/>
    <w:rsid w:val="007E7C75"/>
    <w:rsid w:val="00870F9F"/>
    <w:rsid w:val="00873527"/>
    <w:rsid w:val="008804B6"/>
    <w:rsid w:val="00891DEB"/>
    <w:rsid w:val="00897AB0"/>
    <w:rsid w:val="008A081A"/>
    <w:rsid w:val="008A3553"/>
    <w:rsid w:val="008A5C4D"/>
    <w:rsid w:val="008E507F"/>
    <w:rsid w:val="009003D1"/>
    <w:rsid w:val="00912046"/>
    <w:rsid w:val="00947A50"/>
    <w:rsid w:val="00986E44"/>
    <w:rsid w:val="00A558B8"/>
    <w:rsid w:val="00A86B13"/>
    <w:rsid w:val="00A905AC"/>
    <w:rsid w:val="00AD20B5"/>
    <w:rsid w:val="00AF02E3"/>
    <w:rsid w:val="00B1255C"/>
    <w:rsid w:val="00B720E4"/>
    <w:rsid w:val="00BA6584"/>
    <w:rsid w:val="00BA71F6"/>
    <w:rsid w:val="00BE3C01"/>
    <w:rsid w:val="00BE7BFD"/>
    <w:rsid w:val="00BF634E"/>
    <w:rsid w:val="00C04614"/>
    <w:rsid w:val="00C0557B"/>
    <w:rsid w:val="00C370F2"/>
    <w:rsid w:val="00C377EC"/>
    <w:rsid w:val="00C44EEC"/>
    <w:rsid w:val="00C5485E"/>
    <w:rsid w:val="00C852BC"/>
    <w:rsid w:val="00CA3270"/>
    <w:rsid w:val="00D22FFA"/>
    <w:rsid w:val="00D75A51"/>
    <w:rsid w:val="00D8461B"/>
    <w:rsid w:val="00D9049C"/>
    <w:rsid w:val="00D915F2"/>
    <w:rsid w:val="00DC067B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078E3"/>
    <w:rsid w:val="00FA16D4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224976"/>
  <w15:docId w15:val="{1F6ABCFD-D4CE-4785-A311-1DE40342F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D3607-2371-4DA9-81EC-9CE0935B1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10 wsk</cp:lastModifiedBy>
  <cp:revision>4</cp:revision>
  <cp:lastPrinted>2024-01-15T09:24:00Z</cp:lastPrinted>
  <dcterms:created xsi:type="dcterms:W3CDTF">2024-01-15T09:09:00Z</dcterms:created>
  <dcterms:modified xsi:type="dcterms:W3CDTF">2024-01-15T09:24:00Z</dcterms:modified>
</cp:coreProperties>
</file>