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1B388" w14:textId="77777777" w:rsidR="004C55EA" w:rsidRPr="004C55EA" w:rsidRDefault="004C55EA" w:rsidP="004C55EA">
      <w:pPr>
        <w:spacing w:before="480" w:line="254" w:lineRule="auto"/>
        <w:ind w:left="5245" w:firstLine="709"/>
        <w:rPr>
          <w:rFonts w:ascii="Arial" w:eastAsia="Calibri" w:hAnsi="Arial" w:cs="Arial"/>
          <w:b/>
          <w:lang w:eastAsia="en-US"/>
        </w:rPr>
      </w:pPr>
      <w:r w:rsidRPr="004C55EA">
        <w:rPr>
          <w:rFonts w:ascii="Arial" w:eastAsia="Calibri" w:hAnsi="Arial" w:cs="Arial"/>
          <w:b/>
          <w:lang w:eastAsia="en-US"/>
        </w:rPr>
        <w:t>Zamawiający:</w:t>
      </w:r>
    </w:p>
    <w:p w14:paraId="4CA111FE" w14:textId="77777777" w:rsidR="004C55EA" w:rsidRPr="004C55EA" w:rsidRDefault="004C55EA" w:rsidP="004C55EA">
      <w:pPr>
        <w:spacing w:line="480" w:lineRule="auto"/>
        <w:ind w:left="5954"/>
        <w:rPr>
          <w:rFonts w:ascii="Arial" w:eastAsia="Calibri" w:hAnsi="Arial" w:cs="Arial"/>
          <w:lang w:eastAsia="en-US"/>
        </w:rPr>
      </w:pPr>
      <w:r w:rsidRPr="004C55EA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5A3C0FD8" w14:textId="77777777" w:rsidR="004C55EA" w:rsidRPr="004C55EA" w:rsidRDefault="004C55EA" w:rsidP="004C55EA">
      <w:pPr>
        <w:spacing w:after="160" w:line="252" w:lineRule="auto"/>
        <w:ind w:left="5954"/>
        <w:jc w:val="center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adres)</w:t>
      </w:r>
    </w:p>
    <w:p w14:paraId="4D38B1C0" w14:textId="77777777" w:rsidR="004C55EA" w:rsidRPr="004C55EA" w:rsidRDefault="004C55EA" w:rsidP="004C55EA">
      <w:pPr>
        <w:spacing w:line="252" w:lineRule="auto"/>
        <w:rPr>
          <w:rFonts w:ascii="Arial" w:eastAsia="Calibri" w:hAnsi="Arial" w:cs="Arial"/>
          <w:b/>
          <w:lang w:eastAsia="en-US"/>
        </w:rPr>
      </w:pPr>
      <w:r w:rsidRPr="004C55EA">
        <w:rPr>
          <w:rFonts w:ascii="Arial" w:eastAsia="Calibri" w:hAnsi="Arial" w:cs="Arial"/>
          <w:b/>
          <w:lang w:eastAsia="en-US"/>
        </w:rPr>
        <w:t>Wykonawca:</w:t>
      </w:r>
    </w:p>
    <w:p w14:paraId="1307FC41" w14:textId="77777777" w:rsidR="004C55EA" w:rsidRPr="004C55EA" w:rsidRDefault="004C55EA" w:rsidP="004C55EA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4C55EA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3464F380" w14:textId="77777777" w:rsidR="004C55EA" w:rsidRPr="004C55EA" w:rsidRDefault="004C55EA" w:rsidP="004C55EA">
      <w:pPr>
        <w:spacing w:after="160" w:line="252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FDE3D95" w14:textId="77777777" w:rsidR="004C55EA" w:rsidRPr="004C55EA" w:rsidRDefault="004C55EA" w:rsidP="004C55EA">
      <w:pPr>
        <w:spacing w:line="252" w:lineRule="auto"/>
        <w:rPr>
          <w:rFonts w:ascii="Arial" w:eastAsia="Calibri" w:hAnsi="Arial" w:cs="Arial"/>
          <w:u w:val="single"/>
          <w:lang w:eastAsia="en-US"/>
        </w:rPr>
      </w:pPr>
      <w:r w:rsidRPr="004C55EA">
        <w:rPr>
          <w:rFonts w:ascii="Arial" w:eastAsia="Calibri" w:hAnsi="Arial" w:cs="Arial"/>
          <w:u w:val="single"/>
          <w:lang w:eastAsia="en-US"/>
        </w:rPr>
        <w:t>reprezentowany przez:</w:t>
      </w:r>
    </w:p>
    <w:p w14:paraId="2BED4CEE" w14:textId="77777777" w:rsidR="004C55EA" w:rsidRPr="004C55EA" w:rsidRDefault="004C55EA" w:rsidP="004C55EA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4C55EA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49AD0B18" w14:textId="77777777" w:rsidR="004C55EA" w:rsidRPr="004C55EA" w:rsidRDefault="004C55EA" w:rsidP="004C55EA">
      <w:pPr>
        <w:spacing w:line="252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8F803F" w14:textId="77777777" w:rsidR="004C55EA" w:rsidRPr="004C55EA" w:rsidRDefault="004C55EA" w:rsidP="004C55EA">
      <w:pPr>
        <w:spacing w:after="160" w:line="252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3237B346" w14:textId="77777777" w:rsidR="004C55EA" w:rsidRPr="004C55EA" w:rsidRDefault="004C55EA" w:rsidP="004C55EA">
      <w:pPr>
        <w:spacing w:line="252" w:lineRule="auto"/>
        <w:rPr>
          <w:rFonts w:ascii="Arial" w:eastAsia="Calibri" w:hAnsi="Arial" w:cs="Arial"/>
          <w:b/>
          <w:lang w:eastAsia="en-US"/>
        </w:rPr>
      </w:pPr>
    </w:p>
    <w:p w14:paraId="1DE55BB9" w14:textId="77777777" w:rsidR="004C55EA" w:rsidRPr="004C55EA" w:rsidRDefault="004C55EA" w:rsidP="004C55EA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C55EA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Oświadczenia wykonawcy/wykonawcy wspólnie ubiegającego się o udzielenie zamówienia </w:t>
      </w:r>
    </w:p>
    <w:p w14:paraId="02FC9324" w14:textId="77777777" w:rsidR="004C55EA" w:rsidRPr="004C55EA" w:rsidRDefault="004C55EA" w:rsidP="004C55EA">
      <w:pPr>
        <w:spacing w:before="120" w:line="360" w:lineRule="auto"/>
        <w:jc w:val="center"/>
        <w:rPr>
          <w:rFonts w:ascii="Arial" w:eastAsia="Calibri" w:hAnsi="Arial" w:cs="Arial"/>
          <w:b/>
          <w:caps/>
          <w:u w:val="single"/>
          <w:lang w:eastAsia="en-US"/>
        </w:rPr>
      </w:pPr>
      <w:r w:rsidRPr="004C55EA">
        <w:rPr>
          <w:rFonts w:ascii="Arial" w:eastAsia="Calibri" w:hAnsi="Arial" w:cs="Arial"/>
          <w:b/>
          <w:u w:val="single"/>
          <w:lang w:eastAsia="en-US"/>
        </w:rPr>
        <w:t xml:space="preserve">DOTYCZĄCE PRZESŁANEK WYKLUCZENIA Z ART. 5K ROZPORZĄDZENIA 833/2014 ORAZ ART. 7 UST. 1 USTAWY </w:t>
      </w:r>
      <w:r w:rsidRPr="004C55EA">
        <w:rPr>
          <w:rFonts w:ascii="Arial" w:eastAsia="Calibri" w:hAnsi="Arial" w:cs="Arial"/>
          <w:b/>
          <w:caps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2EA571C5" w14:textId="77777777" w:rsidR="004C55EA" w:rsidRPr="004C55EA" w:rsidRDefault="004C55EA" w:rsidP="004C55EA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1 ustawy </w:t>
      </w:r>
      <w:proofErr w:type="spellStart"/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C0A540F" w14:textId="025F9904" w:rsidR="004C55EA" w:rsidRPr="004C55EA" w:rsidRDefault="004C55EA" w:rsidP="004C55EA">
      <w:pPr>
        <w:spacing w:before="240"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A37E77" w:rsidRPr="00A37E77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dostawa cyklonu (odpylacza powietrza pod ciśnieniem wraz z akcesoriami) dla </w:t>
      </w:r>
      <w:proofErr w:type="spellStart"/>
      <w:r w:rsidR="00A37E77" w:rsidRPr="00A37E77">
        <w:rPr>
          <w:rFonts w:ascii="Arial" w:eastAsia="Calibri" w:hAnsi="Arial" w:cs="Arial"/>
          <w:b/>
          <w:bCs/>
          <w:sz w:val="21"/>
          <w:szCs w:val="21"/>
          <w:lang w:eastAsia="en-US"/>
        </w:rPr>
        <w:t>WILiGZ</w:t>
      </w:r>
      <w:proofErr w:type="spellEnd"/>
      <w:r w:rsidR="00A37E77" w:rsidRPr="00A37E77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 - </w:t>
      </w:r>
      <w:r w:rsidR="00A66F89" w:rsidRPr="00A66F89">
        <w:rPr>
          <w:rFonts w:ascii="Arial" w:eastAsia="Calibri" w:hAnsi="Arial" w:cs="Arial"/>
          <w:b/>
          <w:bCs/>
          <w:sz w:val="21"/>
          <w:szCs w:val="21"/>
          <w:lang w:eastAsia="en-US"/>
        </w:rPr>
        <w:t>DE-dzp.272-7/24</w:t>
      </w:r>
      <w:r w:rsidR="00A66F89" w:rsidRPr="00A66F89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 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(nazwa postępowania)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C55EA">
        <w:rPr>
          <w:rFonts w:ascii="Arial" w:eastAsia="Calibri" w:hAnsi="Arial" w:cs="Arial"/>
          <w:i/>
          <w:lang w:eastAsia="en-US"/>
        </w:rPr>
        <w:t xml:space="preserve">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prowadzonego przez </w:t>
      </w:r>
      <w:r w:rsidRPr="004C55EA">
        <w:rPr>
          <w:rFonts w:ascii="Arial" w:hAnsi="Arial" w:cs="Arial"/>
          <w:b/>
          <w:bCs/>
          <w:sz w:val="21"/>
          <w:szCs w:val="21"/>
        </w:rPr>
        <w:t>Akademię Górniczo–Hutniczą im. Stanisława Staszica w Krakowie</w:t>
      </w:r>
      <w:r w:rsidRPr="004C55EA">
        <w:rPr>
          <w:rFonts w:ascii="Arial" w:eastAsia="Calibri" w:hAnsi="Arial" w:cs="Arial"/>
          <w:lang w:eastAsia="en-US"/>
        </w:rPr>
        <w:t xml:space="preserve"> 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(oznaczenie zamawiającego),</w:t>
      </w:r>
      <w:r w:rsidRPr="004C55EA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5347847C" w14:textId="77777777" w:rsidR="004C55EA" w:rsidRPr="004C55EA" w:rsidRDefault="004C55EA" w:rsidP="004C55EA">
      <w:pPr>
        <w:shd w:val="clear" w:color="auto" w:fill="BFBFBF"/>
        <w:spacing w:before="36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14:paraId="79B27C5C" w14:textId="77777777" w:rsidR="004C55EA" w:rsidRPr="004C55EA" w:rsidRDefault="004C55EA" w:rsidP="004C55EA">
      <w:pPr>
        <w:numPr>
          <w:ilvl w:val="0"/>
          <w:numId w:val="16"/>
        </w:numPr>
        <w:spacing w:after="16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lastRenderedPageBreak/>
        <w:t>działaniami Rosji destabilizującymi sytuację na Ukrainie (Dz. Urz. UE nr L 111 z 8.4.2022, str. 1), dalej: rozporządzenie 2022/576.</w:t>
      </w:r>
      <w:r w:rsidRPr="004C55EA">
        <w:rPr>
          <w:rFonts w:ascii="Arial" w:eastAsia="Calibri" w:hAnsi="Arial" w:cs="Arial"/>
          <w:sz w:val="21"/>
          <w:szCs w:val="21"/>
          <w:vertAlign w:val="superscript"/>
          <w:lang w:eastAsia="en-US"/>
        </w:rPr>
        <w:footnoteReference w:id="1"/>
      </w:r>
    </w:p>
    <w:p w14:paraId="4F59C42A" w14:textId="77777777" w:rsidR="004C55EA" w:rsidRPr="004C55EA" w:rsidRDefault="004C55EA" w:rsidP="004C55EA">
      <w:pPr>
        <w:numPr>
          <w:ilvl w:val="0"/>
          <w:numId w:val="16"/>
        </w:numPr>
        <w:spacing w:after="160" w:line="36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Oświadczam, że nie zachodzą w stosunku do mnie przesłanki wykluczenia z postępowania na podstawie art. </w:t>
      </w:r>
      <w:r w:rsidRPr="004C55EA">
        <w:rPr>
          <w:rFonts w:ascii="Arial" w:hAnsi="Arial" w:cs="Arial"/>
          <w:color w:val="222222"/>
          <w:sz w:val="21"/>
          <w:szCs w:val="21"/>
        </w:rPr>
        <w:t xml:space="preserve">7 ust. 1 ustawy </w:t>
      </w:r>
      <w:r w:rsidRPr="004C55EA">
        <w:rPr>
          <w:rFonts w:ascii="Arial" w:eastAsia="Calibri" w:hAnsi="Arial" w:cs="Arial"/>
          <w:color w:val="222222"/>
          <w:sz w:val="21"/>
          <w:szCs w:val="21"/>
          <w:lang w:eastAsia="en-US"/>
        </w:rPr>
        <w:t>z dnia 13 kwietnia 2022 r.</w:t>
      </w:r>
      <w:r w:rsidRPr="004C55EA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4C55EA">
        <w:rPr>
          <w:rFonts w:ascii="Arial" w:eastAsia="Calibri" w:hAnsi="Arial" w:cs="Arial"/>
          <w:color w:val="222222"/>
          <w:sz w:val="21"/>
          <w:szCs w:val="21"/>
          <w:lang w:eastAsia="en-US"/>
        </w:rPr>
        <w:t>(Dz. U. poz. 835)</w:t>
      </w:r>
      <w:r w:rsidRPr="004C55EA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>.</w:t>
      </w:r>
      <w:r w:rsidRPr="004C55EA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/>
        </w:rPr>
        <w:footnoteReference w:id="2"/>
      </w:r>
    </w:p>
    <w:p w14:paraId="41C76B14" w14:textId="77777777" w:rsidR="004C55EA" w:rsidRPr="004C55EA" w:rsidRDefault="004C55EA" w:rsidP="004C55EA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>INFORMACJA DOTYCZĄCA POLEGANIA NA ZDOLNOŚCIACH LUB SYTUACJI PODMIOTU UDOSTĘPNIAJĄCEGO ZASOBY W ZAKRESIE ODPOWIADAJĄCYM PONAD 10% WARTOŚCI ZAMÓWIENIA</w:t>
      </w:r>
      <w:r w:rsidRPr="004C55EA">
        <w:rPr>
          <w:rFonts w:ascii="Arial" w:eastAsia="Calibri" w:hAnsi="Arial" w:cs="Arial"/>
          <w:b/>
          <w:bCs/>
          <w:sz w:val="21"/>
          <w:szCs w:val="21"/>
          <w:lang w:eastAsia="en-US"/>
        </w:rPr>
        <w:t>:</w:t>
      </w:r>
    </w:p>
    <w:p w14:paraId="1A63C6B8" w14:textId="77777777" w:rsidR="004C55EA" w:rsidRPr="004C55EA" w:rsidRDefault="004C55EA" w:rsidP="004C55E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bookmarkStart w:id="1" w:name="_Hlk99016800"/>
      <w:r w:rsidRPr="004C55EA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4C55E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C55E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  <w:bookmarkEnd w:id="1"/>
    </w:p>
    <w:p w14:paraId="00CB3C44" w14:textId="77777777" w:rsidR="004C55EA" w:rsidRPr="004C55EA" w:rsidRDefault="004C55EA" w:rsidP="004C55E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2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 podmiotu udostępniającego zasoby: </w:t>
      </w:r>
      <w:bookmarkStart w:id="3" w:name="_Hlk99014455"/>
      <w:r w:rsidRPr="004C55E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………………………………………………………………………...…………………………………….…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bookmarkEnd w:id="3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br/>
        <w:t xml:space="preserve">w następującym zakresie: …………………………………………………………………………… 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(określić odpowiedni zakres udostępnianych zasobów dla wskazanego podmiotu)</w:t>
      </w:r>
      <w:r w:rsidRPr="004C55EA">
        <w:rPr>
          <w:rFonts w:ascii="Arial" w:eastAsia="Calibri" w:hAnsi="Arial" w:cs="Arial"/>
          <w:iCs/>
          <w:sz w:val="16"/>
          <w:szCs w:val="16"/>
          <w:lang w:eastAsia="en-US"/>
        </w:rPr>
        <w:t>,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br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co odpowiada ponad 10% wartości przedmiotowego zamówienia. </w:t>
      </w:r>
    </w:p>
    <w:p w14:paraId="0FD3B1C1" w14:textId="77777777" w:rsidR="004C55EA" w:rsidRPr="004C55EA" w:rsidRDefault="004C55EA" w:rsidP="004C55EA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PODWYKONAWCY, NA KTÓREGO PRZYPADA PONAD 10% WARTOŚCI ZAMÓWIENIA:</w:t>
      </w:r>
    </w:p>
    <w:p w14:paraId="475703AB" w14:textId="77777777" w:rsidR="004C55EA" w:rsidRPr="004C55EA" w:rsidRDefault="004C55EA" w:rsidP="004C55E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4C55EA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4C55E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C55E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70349232" w14:textId="77777777" w:rsidR="004C55EA" w:rsidRPr="004C55EA" w:rsidRDefault="004C55EA" w:rsidP="004C55EA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4C55EA">
        <w:rPr>
          <w:rFonts w:ascii="Arial" w:eastAsia="Calibri" w:hAnsi="Arial" w:cs="Arial"/>
          <w:lang w:eastAsia="en-US"/>
        </w:rPr>
        <w:t xml:space="preserve"> 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br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2BD96CDF" w14:textId="77777777" w:rsidR="004C55EA" w:rsidRPr="004C55EA" w:rsidRDefault="004C55EA" w:rsidP="004C55EA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>OŚWIADCZENIE DOTYCZĄCE DOSTAWCY, NA KTÓREGO PRZYPADA PONAD 10% WARTOŚCI ZAMÓWIENIA:</w:t>
      </w:r>
    </w:p>
    <w:p w14:paraId="4F325F48" w14:textId="77777777" w:rsidR="004C55EA" w:rsidRPr="004C55EA" w:rsidRDefault="004C55EA" w:rsidP="004C55E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4C55EA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4C55E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C55E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7E36CE" w14:textId="77777777" w:rsidR="004C55EA" w:rsidRPr="004C55EA" w:rsidRDefault="004C55EA" w:rsidP="004C55EA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4C55EA">
        <w:rPr>
          <w:rFonts w:ascii="Arial" w:eastAsia="Calibri" w:hAnsi="Arial" w:cs="Arial"/>
          <w:lang w:eastAsia="en-US"/>
        </w:rPr>
        <w:t xml:space="preserve"> </w:t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br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4C55EA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37095B06" w14:textId="77777777" w:rsidR="004C55EA" w:rsidRPr="004C55EA" w:rsidRDefault="004C55EA" w:rsidP="004C55EA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7CF5B504" w14:textId="77777777" w:rsidR="004C55EA" w:rsidRPr="004C55EA" w:rsidRDefault="004C55EA" w:rsidP="004C55EA">
      <w:pPr>
        <w:shd w:val="clear" w:color="auto" w:fill="BFBFBF"/>
        <w:spacing w:before="24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792E515C" w14:textId="77777777" w:rsidR="004C55EA" w:rsidRPr="004C55EA" w:rsidRDefault="004C55EA" w:rsidP="004C55EA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00F440D2" w14:textId="77777777" w:rsidR="004C55EA" w:rsidRPr="004C55EA" w:rsidRDefault="004C55EA" w:rsidP="004C55EA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5675849" w14:textId="77777777" w:rsidR="004C55EA" w:rsidRPr="004C55EA" w:rsidRDefault="004C55EA" w:rsidP="004C55EA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58B2B180" w14:textId="77777777" w:rsidR="004C55EA" w:rsidRPr="004C55EA" w:rsidRDefault="004C55EA" w:rsidP="004C55E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A505DA8" w14:textId="77777777" w:rsidR="004C55EA" w:rsidRPr="004C55EA" w:rsidRDefault="004C55EA" w:rsidP="004C55E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4C55EA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  <w:r w:rsidRPr="004C55EA">
        <w:rPr>
          <w:rFonts w:ascii="Arial" w:eastAsia="Calibri" w:hAnsi="Arial" w:cs="Arial"/>
          <w:sz w:val="21"/>
          <w:szCs w:val="21"/>
          <w:lang w:eastAsia="en-US"/>
        </w:rPr>
        <w:br/>
        <w:t>1) ......................................................................................................................................................</w:t>
      </w:r>
    </w:p>
    <w:p w14:paraId="5825CDEC" w14:textId="77777777" w:rsidR="004C55EA" w:rsidRPr="004C55EA" w:rsidRDefault="004C55EA" w:rsidP="004C55EA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podmiotowy środek dowodowy, adres internetowy, wydający urząd lub organ, dokładne dane referencyjne dokumentacji, np. KRS, </w:t>
      </w:r>
      <w:proofErr w:type="spellStart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>, CRBR)</w:t>
      </w:r>
    </w:p>
    <w:p w14:paraId="3D59B30C" w14:textId="77777777" w:rsidR="004C55EA" w:rsidRPr="004C55EA" w:rsidRDefault="004C55EA" w:rsidP="004C55EA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  <w:t>…………………………………….</w:t>
      </w:r>
    </w:p>
    <w:p w14:paraId="49ED15FD" w14:textId="20404C73" w:rsidR="006F646A" w:rsidRPr="004C55EA" w:rsidRDefault="004C55EA" w:rsidP="004C55EA">
      <w:pPr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</w:t>
      </w:r>
      <w:bookmarkStart w:id="4" w:name="_Hlk102639179"/>
      <w:r w:rsidRPr="004C55EA">
        <w:rPr>
          <w:rFonts w:ascii="Arial" w:eastAsia="Calibri" w:hAnsi="Arial" w:cs="Arial"/>
          <w:i/>
          <w:sz w:val="16"/>
          <w:szCs w:val="16"/>
          <w:lang w:eastAsia="en-US"/>
        </w:rPr>
        <w:t xml:space="preserve">kwalifikowany podpis elektroniczny </w:t>
      </w:r>
      <w:bookmarkEnd w:id="4"/>
    </w:p>
    <w:sectPr w:rsidR="006F646A" w:rsidRPr="004C55EA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64EBE" w14:textId="77777777" w:rsidR="00376358" w:rsidRDefault="00376358">
      <w:r>
        <w:separator/>
      </w:r>
    </w:p>
  </w:endnote>
  <w:endnote w:type="continuationSeparator" w:id="0">
    <w:p w14:paraId="21379274" w14:textId="77777777" w:rsidR="00376358" w:rsidRDefault="00376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E2889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45BFCD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A555E" w14:textId="77777777" w:rsidR="006F646A" w:rsidRDefault="00A66F89">
    <w:pPr>
      <w:pStyle w:val="Stopka"/>
      <w:tabs>
        <w:tab w:val="clear" w:pos="4536"/>
      </w:tabs>
      <w:jc w:val="center"/>
    </w:pPr>
    <w:r>
      <w:rPr>
        <w:noProof/>
      </w:rPr>
      <w:pict w14:anchorId="4FFE51DC">
        <v:line id="_x0000_s1025" style="position:absolute;left:0;text-align:left;z-index:251657728" from="-3.85pt,8.7pt" to="455.15pt,8.7pt"/>
      </w:pict>
    </w:r>
  </w:p>
  <w:p w14:paraId="3249DA81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8901D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DD6C58" w14:textId="77777777" w:rsidR="006F646A" w:rsidRDefault="006F646A">
    <w:pPr>
      <w:pStyle w:val="Stopka"/>
      <w:tabs>
        <w:tab w:val="clear" w:pos="4536"/>
      </w:tabs>
      <w:jc w:val="center"/>
    </w:pPr>
  </w:p>
  <w:p w14:paraId="4D925492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C9E55" w14:textId="77777777" w:rsidR="00376358" w:rsidRDefault="00376358">
      <w:r>
        <w:separator/>
      </w:r>
    </w:p>
  </w:footnote>
  <w:footnote w:type="continuationSeparator" w:id="0">
    <w:p w14:paraId="5682A2FE" w14:textId="77777777" w:rsidR="00376358" w:rsidRDefault="00376358">
      <w:r>
        <w:continuationSeparator/>
      </w:r>
    </w:p>
  </w:footnote>
  <w:footnote w:id="1">
    <w:p w14:paraId="0C5D5DB0" w14:textId="77777777" w:rsidR="004C55EA" w:rsidRDefault="004C55EA" w:rsidP="004C55E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4DFDD29" w14:textId="77777777" w:rsidR="004C55EA" w:rsidRDefault="004C55EA" w:rsidP="004C55E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B345EE3" w14:textId="77777777" w:rsidR="004C55EA" w:rsidRDefault="004C55EA" w:rsidP="004C55E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290102" w14:textId="77777777" w:rsidR="004C55EA" w:rsidRDefault="004C55EA" w:rsidP="004C55E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7187BB3" w14:textId="77777777" w:rsidR="004C55EA" w:rsidRDefault="004C55EA" w:rsidP="004C55E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14E50EE" w14:textId="77777777" w:rsidR="004C55EA" w:rsidRDefault="004C55EA" w:rsidP="004C55EA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04837835" w14:textId="77777777" w:rsidR="004C55EA" w:rsidRDefault="004C55EA" w:rsidP="004C55EA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A73024" w14:textId="77777777" w:rsidR="004C55EA" w:rsidRDefault="004C55EA" w:rsidP="004C55EA">
      <w:pPr>
        <w:jc w:val="both"/>
        <w:rPr>
          <w:rFonts w:ascii="Arial" w:eastAsia="Calibr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EEB956" w14:textId="77777777" w:rsidR="004C55EA" w:rsidRDefault="004C55EA" w:rsidP="004C55E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92049" w14:textId="2ACF8636" w:rsidR="00985624" w:rsidRDefault="004C55EA">
    <w:pPr>
      <w:pStyle w:val="Nagwek"/>
    </w:pPr>
    <w:r>
      <w:t xml:space="preserve">                                                                                                                                                              Załącznik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1453089">
    <w:abstractNumId w:val="5"/>
  </w:num>
  <w:num w:numId="2" w16cid:durableId="1172602777">
    <w:abstractNumId w:val="14"/>
  </w:num>
  <w:num w:numId="3" w16cid:durableId="1608654134">
    <w:abstractNumId w:val="4"/>
  </w:num>
  <w:num w:numId="4" w16cid:durableId="1459493534">
    <w:abstractNumId w:val="13"/>
  </w:num>
  <w:num w:numId="5" w16cid:durableId="1420055351">
    <w:abstractNumId w:val="2"/>
  </w:num>
  <w:num w:numId="6" w16cid:durableId="465897239">
    <w:abstractNumId w:val="3"/>
  </w:num>
  <w:num w:numId="7" w16cid:durableId="659846877">
    <w:abstractNumId w:val="12"/>
  </w:num>
  <w:num w:numId="8" w16cid:durableId="1036665418">
    <w:abstractNumId w:val="16"/>
  </w:num>
  <w:num w:numId="9" w16cid:durableId="1369338141">
    <w:abstractNumId w:val="9"/>
  </w:num>
  <w:num w:numId="10" w16cid:durableId="895774904">
    <w:abstractNumId w:val="6"/>
  </w:num>
  <w:num w:numId="11" w16cid:durableId="321082752">
    <w:abstractNumId w:val="11"/>
  </w:num>
  <w:num w:numId="12" w16cid:durableId="1350596887">
    <w:abstractNumId w:val="1"/>
  </w:num>
  <w:num w:numId="13" w16cid:durableId="860436496">
    <w:abstractNumId w:val="0"/>
  </w:num>
  <w:num w:numId="14" w16cid:durableId="258224871">
    <w:abstractNumId w:val="8"/>
  </w:num>
  <w:num w:numId="15" w16cid:durableId="31480068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427334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6600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358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76358"/>
    <w:rsid w:val="004B4C55"/>
    <w:rsid w:val="004B4F3F"/>
    <w:rsid w:val="004C55EA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85624"/>
    <w:rsid w:val="00990855"/>
    <w:rsid w:val="009A0497"/>
    <w:rsid w:val="009B1B93"/>
    <w:rsid w:val="00A146F3"/>
    <w:rsid w:val="00A37E77"/>
    <w:rsid w:val="00A560D7"/>
    <w:rsid w:val="00A66F89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BBC1A"/>
  <w15:chartTrackingRefBased/>
  <w15:docId w15:val="{10862D4A-CAB5-4909-BD5A-F6DD824A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6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2024-01-08T11:16:00Z</dcterms:created>
  <dcterms:modified xsi:type="dcterms:W3CDTF">2024-01-08T11:16:00Z</dcterms:modified>
</cp:coreProperties>
</file>