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EECAD" w14:textId="77777777" w:rsidR="00FB7F50" w:rsidRPr="002245BE" w:rsidRDefault="008A523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A52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A5234">
        <w:rPr>
          <w:sz w:val="22"/>
          <w:szCs w:val="22"/>
        </w:rPr>
        <w:t>2024-01-12</w:t>
      </w:r>
    </w:p>
    <w:p w14:paraId="3C0A8B4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8EFCBC" w14:textId="77777777" w:rsidR="008A5234" w:rsidRPr="008A5234" w:rsidRDefault="008A5234" w:rsidP="00FB7F50">
      <w:pPr>
        <w:spacing w:after="40"/>
        <w:rPr>
          <w:b/>
          <w:bCs/>
          <w:sz w:val="22"/>
          <w:szCs w:val="22"/>
        </w:rPr>
      </w:pPr>
      <w:r w:rsidRPr="008A5234">
        <w:rPr>
          <w:b/>
          <w:bCs/>
          <w:sz w:val="22"/>
          <w:szCs w:val="22"/>
        </w:rPr>
        <w:t>Akademia Górniczo - Hutnicza</w:t>
      </w:r>
    </w:p>
    <w:p w14:paraId="3782AA7D" w14:textId="77777777" w:rsidR="008A5234" w:rsidRPr="008A5234" w:rsidRDefault="008A5234" w:rsidP="00FB7F50">
      <w:pPr>
        <w:spacing w:after="40"/>
        <w:rPr>
          <w:b/>
          <w:bCs/>
          <w:sz w:val="22"/>
          <w:szCs w:val="22"/>
        </w:rPr>
      </w:pPr>
      <w:r w:rsidRPr="008A5234">
        <w:rPr>
          <w:b/>
          <w:bCs/>
          <w:sz w:val="22"/>
          <w:szCs w:val="22"/>
        </w:rPr>
        <w:t>im. Stanisława Staszica w Krakowie</w:t>
      </w:r>
    </w:p>
    <w:p w14:paraId="2AD3505B" w14:textId="77777777" w:rsidR="00FB7F50" w:rsidRPr="002245BE" w:rsidRDefault="008A5234" w:rsidP="00FB7F50">
      <w:pPr>
        <w:spacing w:after="40"/>
        <w:rPr>
          <w:b/>
          <w:bCs/>
          <w:sz w:val="22"/>
          <w:szCs w:val="22"/>
        </w:rPr>
      </w:pPr>
      <w:r w:rsidRPr="008A5234">
        <w:rPr>
          <w:b/>
          <w:bCs/>
          <w:sz w:val="22"/>
          <w:szCs w:val="22"/>
        </w:rPr>
        <w:t>Dział Zamówień Publicznych</w:t>
      </w:r>
    </w:p>
    <w:p w14:paraId="07BE8FD3" w14:textId="77777777" w:rsidR="00FB7F50" w:rsidRPr="002245BE" w:rsidRDefault="008A5234" w:rsidP="00FB7F50">
      <w:pPr>
        <w:rPr>
          <w:sz w:val="22"/>
          <w:szCs w:val="22"/>
        </w:rPr>
      </w:pPr>
      <w:r w:rsidRPr="008A523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A5234">
        <w:rPr>
          <w:sz w:val="22"/>
          <w:szCs w:val="22"/>
        </w:rPr>
        <w:t>30</w:t>
      </w:r>
    </w:p>
    <w:p w14:paraId="34A0402F" w14:textId="77777777" w:rsidR="00FB7F50" w:rsidRPr="002245BE" w:rsidRDefault="008A5234" w:rsidP="00FB7F50">
      <w:pPr>
        <w:rPr>
          <w:sz w:val="22"/>
          <w:szCs w:val="22"/>
        </w:rPr>
      </w:pPr>
      <w:r w:rsidRPr="008A523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A5234">
        <w:rPr>
          <w:sz w:val="22"/>
          <w:szCs w:val="22"/>
        </w:rPr>
        <w:t>Kraków</w:t>
      </w:r>
    </w:p>
    <w:p w14:paraId="02CB1D3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52BE40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A5234" w:rsidRPr="00607F9B" w14:paraId="7F036906" w14:textId="77777777" w:rsidTr="00CD295A">
        <w:trPr>
          <w:trHeight w:val="638"/>
        </w:trPr>
        <w:tc>
          <w:tcPr>
            <w:tcW w:w="959" w:type="dxa"/>
            <w:shd w:val="clear" w:color="auto" w:fill="auto"/>
          </w:tcPr>
          <w:p w14:paraId="3FD6AFDD" w14:textId="77777777" w:rsidR="008A5234" w:rsidRPr="00607F9B" w:rsidRDefault="008A5234" w:rsidP="00CD29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25964A" w14:textId="6DED6DE8" w:rsidR="008A5234" w:rsidRPr="00607F9B" w:rsidRDefault="008A5234" w:rsidP="00CD29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A523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6862F6">
              <w:rPr>
                <w:b/>
                <w:bCs/>
                <w:sz w:val="22"/>
                <w:szCs w:val="22"/>
              </w:rPr>
              <w:t>D</w:t>
            </w:r>
            <w:r w:rsidRPr="008A5234">
              <w:rPr>
                <w:b/>
                <w:bCs/>
                <w:sz w:val="22"/>
                <w:szCs w:val="22"/>
              </w:rPr>
              <w:t xml:space="preserve">ostawa 84 zestawów komputerowych stacjonarnych dla </w:t>
            </w:r>
            <w:proofErr w:type="spellStart"/>
            <w:r w:rsidRPr="008A5234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8A5234">
              <w:rPr>
                <w:b/>
                <w:bCs/>
                <w:sz w:val="22"/>
                <w:szCs w:val="22"/>
              </w:rPr>
              <w:t xml:space="preserve"> - KC-zp.272-627/23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0E10AB5" w14:textId="17E2801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6862F6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6862F6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5234" w14:paraId="57D216A6" w14:textId="77777777" w:rsidTr="00CD29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464A197" w14:textId="77777777" w:rsidR="008A5234" w:rsidRPr="00D26ED6" w:rsidRDefault="008A5234" w:rsidP="00CD295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5234">
              <w:rPr>
                <w:b/>
                <w:sz w:val="22"/>
                <w:szCs w:val="22"/>
              </w:rPr>
              <w:t>PROGRESS Systemy Komputerowe Sp. z o.o.</w:t>
            </w:r>
          </w:p>
          <w:p w14:paraId="7397DD8B" w14:textId="77777777" w:rsidR="008A5234" w:rsidRPr="009F0E5C" w:rsidRDefault="008A5234" w:rsidP="00CD295A">
            <w:pPr>
              <w:jc w:val="both"/>
              <w:rPr>
                <w:bCs/>
                <w:sz w:val="22"/>
                <w:szCs w:val="22"/>
              </w:rPr>
            </w:pPr>
            <w:r w:rsidRPr="008A523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523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1B0679" w14:textId="77777777" w:rsidR="008A5234" w:rsidRPr="009F0E5C" w:rsidRDefault="008A5234" w:rsidP="00CD295A">
            <w:pPr>
              <w:jc w:val="both"/>
              <w:rPr>
                <w:bCs/>
                <w:sz w:val="22"/>
                <w:szCs w:val="22"/>
              </w:rPr>
            </w:pPr>
            <w:r w:rsidRPr="008A523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5234">
              <w:rPr>
                <w:bCs/>
                <w:sz w:val="22"/>
                <w:szCs w:val="22"/>
              </w:rPr>
              <w:t>Kraków</w:t>
            </w:r>
          </w:p>
          <w:p w14:paraId="3BD415DE" w14:textId="77777777" w:rsidR="008A5234" w:rsidRPr="00D26ED6" w:rsidRDefault="008A5234" w:rsidP="00CD29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E72227" w14:textId="77777777" w:rsidR="006862F6" w:rsidRDefault="008A5234" w:rsidP="00CD295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A5234">
              <w:rPr>
                <w:sz w:val="22"/>
                <w:szCs w:val="22"/>
              </w:rPr>
              <w:t xml:space="preserve">dostawa 84 zestawów komputerowych stacjonarnych dla </w:t>
            </w:r>
            <w:proofErr w:type="spellStart"/>
            <w:r w:rsidRPr="008A5234">
              <w:rPr>
                <w:sz w:val="22"/>
                <w:szCs w:val="22"/>
              </w:rPr>
              <w:t>WILiGZ</w:t>
            </w:r>
            <w:proofErr w:type="spellEnd"/>
            <w:r w:rsidRPr="008A5234">
              <w:rPr>
                <w:sz w:val="22"/>
                <w:szCs w:val="22"/>
              </w:rPr>
              <w:t xml:space="preserve"> - KC-zp.272-627/23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257AB2E" w14:textId="6758ACB9" w:rsidR="008A5234" w:rsidRPr="00D26ED6" w:rsidRDefault="008A5234" w:rsidP="00CD295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A5234">
              <w:rPr>
                <w:b/>
                <w:sz w:val="22"/>
                <w:szCs w:val="22"/>
              </w:rPr>
              <w:t>604 422.00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4EF322" w14:textId="77777777" w:rsidR="008A5234" w:rsidRDefault="008A5234" w:rsidP="00CD295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BBBA1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6862F6" w:rsidRPr="008567C7" w14:paraId="369EDB0B" w14:textId="77777777" w:rsidTr="006862F6">
        <w:trPr>
          <w:trHeight w:val="510"/>
        </w:trPr>
        <w:tc>
          <w:tcPr>
            <w:tcW w:w="500" w:type="pct"/>
            <w:vAlign w:val="center"/>
          </w:tcPr>
          <w:p w14:paraId="09DEF1C1" w14:textId="77777777" w:rsidR="006862F6" w:rsidRPr="008567C7" w:rsidRDefault="006862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48ED3415" w14:textId="77777777" w:rsidR="006862F6" w:rsidRPr="008567C7" w:rsidRDefault="006862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4EF3E198" w14:textId="77777777" w:rsidR="006862F6" w:rsidRPr="008567C7" w:rsidRDefault="006862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D22677F" w14:textId="77777777" w:rsidR="006862F6" w:rsidRPr="008567C7" w:rsidRDefault="006862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2BE966D4" w14:textId="77777777" w:rsidR="006862F6" w:rsidRPr="008567C7" w:rsidRDefault="006862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zgodność z TCO </w:t>
            </w:r>
            <w:proofErr w:type="spellStart"/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Certyfied</w:t>
            </w:r>
            <w:proofErr w:type="spellEnd"/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Desktops</w:t>
            </w:r>
            <w:proofErr w:type="spellEnd"/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9</w:t>
            </w:r>
          </w:p>
        </w:tc>
        <w:tc>
          <w:tcPr>
            <w:tcW w:w="600" w:type="pct"/>
            <w:vAlign w:val="center"/>
          </w:tcPr>
          <w:p w14:paraId="52C6FB2D" w14:textId="77777777" w:rsidR="006862F6" w:rsidRPr="008567C7" w:rsidRDefault="006862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862F6" w:rsidRPr="008567C7" w14:paraId="6C0985BE" w14:textId="77777777" w:rsidTr="006862F6">
        <w:tc>
          <w:tcPr>
            <w:tcW w:w="500" w:type="pct"/>
            <w:vAlign w:val="center"/>
          </w:tcPr>
          <w:p w14:paraId="07460BD7" w14:textId="77777777" w:rsidR="006862F6" w:rsidRPr="008567C7" w:rsidRDefault="006862F6" w:rsidP="00CD29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540FE97" w14:textId="77777777" w:rsidR="006862F6" w:rsidRPr="002B6761" w:rsidRDefault="006862F6" w:rsidP="00CD295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973A545" w14:textId="77777777" w:rsidR="006862F6" w:rsidRPr="008567C7" w:rsidRDefault="006862F6" w:rsidP="00CD29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982DAB" w14:textId="77777777" w:rsidR="006862F6" w:rsidRPr="001B7815" w:rsidRDefault="006862F6" w:rsidP="00CD29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523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0D1CDEA7" w14:textId="77777777" w:rsidR="006862F6" w:rsidRPr="008567C7" w:rsidRDefault="006862F6" w:rsidP="00CD29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279664F1" w14:textId="77777777" w:rsidR="006862F6" w:rsidRPr="008567C7" w:rsidRDefault="006862F6" w:rsidP="00CD29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FAB34D6" w14:textId="77777777" w:rsidR="006862F6" w:rsidRPr="008567C7" w:rsidRDefault="006862F6" w:rsidP="00CD29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49E4DD45" w14:textId="77777777" w:rsidR="006862F6" w:rsidRPr="008567C7" w:rsidRDefault="006862F6" w:rsidP="00CD29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52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45CB68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3D2E6C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CEB5D2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6103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6CA04" w14:textId="77777777" w:rsidR="00610385" w:rsidRDefault="00610385">
      <w:r>
        <w:separator/>
      </w:r>
    </w:p>
  </w:endnote>
  <w:endnote w:type="continuationSeparator" w:id="0">
    <w:p w14:paraId="2BECDCDB" w14:textId="77777777" w:rsidR="00610385" w:rsidRDefault="00610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88A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FF2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5CF0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7F0B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26C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9E3CF" w14:textId="77777777" w:rsidR="00610385" w:rsidRDefault="00610385">
      <w:r>
        <w:separator/>
      </w:r>
    </w:p>
  </w:footnote>
  <w:footnote w:type="continuationSeparator" w:id="0">
    <w:p w14:paraId="235884F6" w14:textId="77777777" w:rsidR="00610385" w:rsidRDefault="00610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C5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E04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0DA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38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385"/>
    <w:rsid w:val="00644DCB"/>
    <w:rsid w:val="00657C1E"/>
    <w:rsid w:val="006862F6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523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DE7D2"/>
  <w15:chartTrackingRefBased/>
  <w15:docId w15:val="{EE1DFAAE-A9C9-4E80-99D7-9534E5412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2024-01-12T13:56:00Z</cp:lastPrinted>
  <dcterms:created xsi:type="dcterms:W3CDTF">2024-01-12T13:56:00Z</dcterms:created>
  <dcterms:modified xsi:type="dcterms:W3CDTF">2024-01-12T13:56:00Z</dcterms:modified>
</cp:coreProperties>
</file>