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E4520" w14:textId="77777777" w:rsidR="00FB7F50" w:rsidRPr="002245BE" w:rsidRDefault="002627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6270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6270D">
        <w:rPr>
          <w:sz w:val="22"/>
          <w:szCs w:val="22"/>
        </w:rPr>
        <w:t>2024-01-11</w:t>
      </w:r>
    </w:p>
    <w:p w14:paraId="45DEC40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E130D7F" w14:textId="77777777" w:rsidR="0026270D" w:rsidRPr="0026270D" w:rsidRDefault="0026270D" w:rsidP="00FB7F50">
      <w:pPr>
        <w:spacing w:after="40"/>
        <w:rPr>
          <w:b/>
          <w:bCs/>
          <w:sz w:val="22"/>
          <w:szCs w:val="22"/>
        </w:rPr>
      </w:pPr>
      <w:r w:rsidRPr="0026270D">
        <w:rPr>
          <w:b/>
          <w:bCs/>
          <w:sz w:val="22"/>
          <w:szCs w:val="22"/>
        </w:rPr>
        <w:t>Akademia Górniczo - Hutnicza</w:t>
      </w:r>
    </w:p>
    <w:p w14:paraId="0BF98985" w14:textId="77777777" w:rsidR="0026270D" w:rsidRPr="0026270D" w:rsidRDefault="0026270D" w:rsidP="00FB7F50">
      <w:pPr>
        <w:spacing w:after="40"/>
        <w:rPr>
          <w:b/>
          <w:bCs/>
          <w:sz w:val="22"/>
          <w:szCs w:val="22"/>
        </w:rPr>
      </w:pPr>
      <w:r w:rsidRPr="0026270D">
        <w:rPr>
          <w:b/>
          <w:bCs/>
          <w:sz w:val="22"/>
          <w:szCs w:val="22"/>
        </w:rPr>
        <w:t>im. Stanisława Staszica w Krakowie</w:t>
      </w:r>
    </w:p>
    <w:p w14:paraId="7F1D789F" w14:textId="77777777" w:rsidR="00FB7F50" w:rsidRPr="002245BE" w:rsidRDefault="0026270D" w:rsidP="00FB7F50">
      <w:pPr>
        <w:spacing w:after="40"/>
        <w:rPr>
          <w:b/>
          <w:bCs/>
          <w:sz w:val="22"/>
          <w:szCs w:val="22"/>
        </w:rPr>
      </w:pPr>
      <w:r w:rsidRPr="0026270D">
        <w:rPr>
          <w:b/>
          <w:bCs/>
          <w:sz w:val="22"/>
          <w:szCs w:val="22"/>
        </w:rPr>
        <w:t>Dział Zamówień Publicznych</w:t>
      </w:r>
    </w:p>
    <w:p w14:paraId="28A96CA4" w14:textId="77777777" w:rsidR="00FB7F50" w:rsidRPr="002245BE" w:rsidRDefault="0026270D" w:rsidP="00FB7F50">
      <w:pPr>
        <w:rPr>
          <w:sz w:val="22"/>
          <w:szCs w:val="22"/>
        </w:rPr>
      </w:pPr>
      <w:r w:rsidRPr="0026270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6270D">
        <w:rPr>
          <w:sz w:val="22"/>
          <w:szCs w:val="22"/>
        </w:rPr>
        <w:t>30</w:t>
      </w:r>
    </w:p>
    <w:p w14:paraId="06B9933E" w14:textId="77777777" w:rsidR="00FB7F50" w:rsidRPr="002245BE" w:rsidRDefault="0026270D" w:rsidP="00FB7F50">
      <w:pPr>
        <w:rPr>
          <w:sz w:val="22"/>
          <w:szCs w:val="22"/>
        </w:rPr>
      </w:pPr>
      <w:r w:rsidRPr="0026270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6270D">
        <w:rPr>
          <w:sz w:val="22"/>
          <w:szCs w:val="22"/>
        </w:rPr>
        <w:t>Kraków</w:t>
      </w:r>
    </w:p>
    <w:p w14:paraId="185265D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C19214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6270D" w:rsidRPr="00607F9B" w14:paraId="0B2504C3" w14:textId="77777777" w:rsidTr="00F910F7">
        <w:trPr>
          <w:trHeight w:val="638"/>
        </w:trPr>
        <w:tc>
          <w:tcPr>
            <w:tcW w:w="1023" w:type="dxa"/>
            <w:shd w:val="clear" w:color="auto" w:fill="auto"/>
          </w:tcPr>
          <w:p w14:paraId="5B1D66AB" w14:textId="77777777" w:rsidR="0026270D" w:rsidRPr="00607F9B" w:rsidRDefault="0026270D" w:rsidP="00CE35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F8A6D5" w14:textId="789A382A" w:rsidR="0026270D" w:rsidRPr="00607F9B" w:rsidRDefault="0026270D" w:rsidP="00CE35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6270D">
              <w:rPr>
                <w:sz w:val="22"/>
                <w:szCs w:val="22"/>
              </w:rPr>
              <w:t>podstawowy</w:t>
            </w:r>
            <w:r w:rsidR="001C3522">
              <w:rPr>
                <w:sz w:val="22"/>
                <w:szCs w:val="22"/>
              </w:rPr>
              <w:t>m</w:t>
            </w:r>
            <w:r w:rsidRPr="0026270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6270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270D">
              <w:rPr>
                <w:b/>
                <w:bCs/>
                <w:sz w:val="22"/>
                <w:szCs w:val="22"/>
              </w:rPr>
              <w:t xml:space="preserve">Sukcesywne dostawy w okresie 24 miesięcy ciekłego azotu do zbiorników posiadanych przez Zamawiającego w ilości 30 000 litrów na potrzeby </w:t>
            </w:r>
            <w:proofErr w:type="spellStart"/>
            <w:r w:rsidRPr="0026270D">
              <w:rPr>
                <w:b/>
                <w:bCs/>
                <w:sz w:val="22"/>
                <w:szCs w:val="22"/>
              </w:rPr>
              <w:t>ACMiN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270D">
              <w:rPr>
                <w:b/>
                <w:sz w:val="22"/>
                <w:szCs w:val="22"/>
              </w:rPr>
              <w:t>KC-zp.272-729/23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6C4247FC" w14:textId="77777777" w:rsidR="00F910F7" w:rsidRDefault="00F910F7" w:rsidP="00F910F7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910F7" w14:paraId="7D98DBB0" w14:textId="77777777" w:rsidTr="00CE350E">
        <w:trPr>
          <w:cantSplit/>
        </w:trPr>
        <w:tc>
          <w:tcPr>
            <w:tcW w:w="10150" w:type="dxa"/>
          </w:tcPr>
          <w:p w14:paraId="45D08E73" w14:textId="77777777" w:rsidR="00F910F7" w:rsidRPr="00D26ED6" w:rsidRDefault="00F910F7" w:rsidP="00CE35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0590D">
              <w:rPr>
                <w:b/>
                <w:sz w:val="22"/>
                <w:szCs w:val="22"/>
              </w:rPr>
              <w:t>GOMI Mirosław Opiela</w:t>
            </w:r>
          </w:p>
          <w:p w14:paraId="6CF5AE03" w14:textId="77777777" w:rsidR="00F910F7" w:rsidRPr="009F0E5C" w:rsidRDefault="00F910F7" w:rsidP="00CE350E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0590D">
              <w:rPr>
                <w:bCs/>
                <w:sz w:val="22"/>
                <w:szCs w:val="22"/>
              </w:rPr>
              <w:t>Jabłoniecka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90D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2199EF" w14:textId="77777777" w:rsidR="00F910F7" w:rsidRPr="009F0E5C" w:rsidRDefault="00F910F7" w:rsidP="00CE350E">
            <w:pPr>
              <w:jc w:val="both"/>
              <w:rPr>
                <w:bCs/>
                <w:sz w:val="22"/>
                <w:szCs w:val="22"/>
              </w:rPr>
            </w:pPr>
            <w:r w:rsidRPr="0080590D">
              <w:rPr>
                <w:bCs/>
                <w:sz w:val="22"/>
                <w:szCs w:val="22"/>
              </w:rPr>
              <w:t>34-600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90D">
              <w:rPr>
                <w:bCs/>
                <w:sz w:val="22"/>
                <w:szCs w:val="22"/>
              </w:rPr>
              <w:t>Limanowa</w:t>
            </w:r>
          </w:p>
          <w:p w14:paraId="2C1B2E95" w14:textId="77777777" w:rsidR="00F910F7" w:rsidRPr="00D26ED6" w:rsidRDefault="00F910F7" w:rsidP="00CE35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D6CBEB" w14:textId="77777777" w:rsidR="00F910F7" w:rsidRPr="00D26ED6" w:rsidRDefault="00F910F7" w:rsidP="00CE350E">
            <w:pPr>
              <w:jc w:val="both"/>
              <w:rPr>
                <w:b/>
                <w:sz w:val="22"/>
                <w:szCs w:val="22"/>
              </w:rPr>
            </w:pPr>
            <w:r w:rsidRPr="0080590D">
              <w:rPr>
                <w:sz w:val="22"/>
                <w:szCs w:val="22"/>
              </w:rPr>
              <w:t xml:space="preserve">Sukcesywne dostawy w okresie 24 miesięcy ciekłego azotu do zbiorników posiadanych przez Zamawiającego w ilości 30 000 litrów na potrzeby </w:t>
            </w:r>
            <w:proofErr w:type="spellStart"/>
            <w:r w:rsidRPr="0080590D">
              <w:rPr>
                <w:sz w:val="22"/>
                <w:szCs w:val="22"/>
              </w:rPr>
              <w:t>ACMiN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0590D">
              <w:rPr>
                <w:b/>
                <w:sz w:val="22"/>
                <w:szCs w:val="22"/>
              </w:rPr>
              <w:t>89 100.00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059BC48" w14:textId="77777777" w:rsidR="00F910F7" w:rsidRDefault="00F910F7" w:rsidP="00CE350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C30DE5A" w14:textId="77777777" w:rsidR="00F910F7" w:rsidRPr="00756CDA" w:rsidRDefault="00F910F7" w:rsidP="00F910F7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F910F7" w:rsidRPr="008567C7" w14:paraId="585F5D80" w14:textId="77777777" w:rsidTr="00CE350E">
        <w:trPr>
          <w:trHeight w:val="510"/>
        </w:trPr>
        <w:tc>
          <w:tcPr>
            <w:tcW w:w="709" w:type="dxa"/>
            <w:vAlign w:val="center"/>
          </w:tcPr>
          <w:p w14:paraId="29CF26CC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B101C94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42523A6" w14:textId="77777777" w:rsidR="00F910F7" w:rsidRPr="008567C7" w:rsidRDefault="00F910F7" w:rsidP="00CE350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FD54E87" w14:textId="77777777" w:rsidR="00F910F7" w:rsidRPr="008567C7" w:rsidRDefault="00F910F7" w:rsidP="00CE350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w sytuacji awaryjnej zgłoszenia do godz. 11:00</w:t>
            </w:r>
          </w:p>
        </w:tc>
        <w:tc>
          <w:tcPr>
            <w:tcW w:w="1134" w:type="dxa"/>
            <w:vAlign w:val="center"/>
          </w:tcPr>
          <w:p w14:paraId="553265DC" w14:textId="77777777" w:rsidR="00F910F7" w:rsidRPr="008567C7" w:rsidRDefault="00F910F7" w:rsidP="00CE350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w sytuacji awaryjnej zgłoszenia po godz. 11:00</w:t>
            </w:r>
          </w:p>
        </w:tc>
        <w:tc>
          <w:tcPr>
            <w:tcW w:w="1134" w:type="dxa"/>
            <w:vAlign w:val="center"/>
          </w:tcPr>
          <w:p w14:paraId="097A9A71" w14:textId="77777777" w:rsidR="00F910F7" w:rsidRPr="008567C7" w:rsidRDefault="00F910F7" w:rsidP="00CE350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839BA5" w14:textId="77777777" w:rsidR="00F910F7" w:rsidRPr="008567C7" w:rsidRDefault="00F910F7" w:rsidP="00CE350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6F6E46E" w14:textId="77777777" w:rsidR="00F910F7" w:rsidRPr="008567C7" w:rsidRDefault="00F910F7" w:rsidP="00CE350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A6217C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910F7" w:rsidRPr="008567C7" w14:paraId="72B9A8EC" w14:textId="77777777" w:rsidTr="00CE350E">
        <w:tc>
          <w:tcPr>
            <w:tcW w:w="709" w:type="dxa"/>
            <w:vAlign w:val="center"/>
          </w:tcPr>
          <w:p w14:paraId="5D92CDF7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3F46E18" w14:textId="77777777" w:rsidR="00F910F7" w:rsidRPr="002B6761" w:rsidRDefault="00F910F7" w:rsidP="00CE35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b/>
                <w:sz w:val="18"/>
                <w:szCs w:val="18"/>
              </w:rPr>
              <w:t>GOMI Mirosław Opiela</w:t>
            </w:r>
          </w:p>
          <w:p w14:paraId="3330881B" w14:textId="77777777" w:rsidR="00F910F7" w:rsidRPr="008567C7" w:rsidRDefault="00F910F7" w:rsidP="00CE35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Jabłoniecka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7E2312C" w14:textId="77777777" w:rsidR="00F910F7" w:rsidRPr="001B7815" w:rsidRDefault="00F910F7" w:rsidP="00CE35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</w:tc>
        <w:tc>
          <w:tcPr>
            <w:tcW w:w="1134" w:type="dxa"/>
            <w:vAlign w:val="center"/>
          </w:tcPr>
          <w:p w14:paraId="6B855C1E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sz w:val="18"/>
                <w:szCs w:val="18"/>
              </w:rPr>
              <w:t xml:space="preserve">  40,17</w:t>
            </w:r>
          </w:p>
        </w:tc>
        <w:tc>
          <w:tcPr>
            <w:tcW w:w="1134" w:type="dxa"/>
            <w:vAlign w:val="center"/>
          </w:tcPr>
          <w:p w14:paraId="762BE3C1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0CCD62DF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E56ACF3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E35B900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E06FCDC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D1F3ED1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sz w:val="18"/>
                <w:szCs w:val="18"/>
              </w:rPr>
              <w:t xml:space="preserve">  90,17</w:t>
            </w:r>
          </w:p>
        </w:tc>
      </w:tr>
      <w:tr w:rsidR="00F910F7" w:rsidRPr="008567C7" w14:paraId="4D3A7B06" w14:textId="77777777" w:rsidTr="00CE350E">
        <w:tc>
          <w:tcPr>
            <w:tcW w:w="709" w:type="dxa"/>
            <w:vAlign w:val="center"/>
          </w:tcPr>
          <w:p w14:paraId="57924D22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2A604AB" w14:textId="77777777" w:rsidR="00F910F7" w:rsidRPr="00EF10FB" w:rsidRDefault="00F910F7" w:rsidP="00CE35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EF10F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Air Products Sp. z </w:t>
            </w:r>
            <w:proofErr w:type="spellStart"/>
            <w:r w:rsidRPr="00EF10F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560DDC80" w14:textId="77777777" w:rsidR="00F910F7" w:rsidRPr="008567C7" w:rsidRDefault="00F910F7" w:rsidP="00CE35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Komitetu Obrony Robotników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CD1062B" w14:textId="77777777" w:rsidR="00F910F7" w:rsidRPr="001B7815" w:rsidRDefault="00F910F7" w:rsidP="00CE35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02-146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90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9E6A080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134" w:type="dxa"/>
            <w:vAlign w:val="center"/>
          </w:tcPr>
          <w:p w14:paraId="0FA8122A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DCD898F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123048D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724149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53F3981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58DD53E" w14:textId="77777777" w:rsidR="00F910F7" w:rsidRPr="008567C7" w:rsidRDefault="00F910F7" w:rsidP="00CE35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90D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</w:tbl>
    <w:p w14:paraId="578E644E" w14:textId="77777777" w:rsidR="00F910F7" w:rsidRDefault="00F910F7" w:rsidP="00F910F7">
      <w:pPr>
        <w:spacing w:before="120"/>
        <w:ind w:firstLine="709"/>
        <w:jc w:val="both"/>
        <w:rPr>
          <w:color w:val="000000"/>
        </w:rPr>
      </w:pPr>
    </w:p>
    <w:p w14:paraId="0CAAD6FC" w14:textId="77777777" w:rsidR="00F910F7" w:rsidRPr="00B464D3" w:rsidRDefault="00F910F7" w:rsidP="00F910F7">
      <w:pPr>
        <w:spacing w:after="120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259CAEEF" w14:textId="77777777" w:rsidR="00F960D7" w:rsidRDefault="00F960D7" w:rsidP="001C352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7403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A5F27" w14:textId="77777777" w:rsidR="0074035C" w:rsidRDefault="0074035C">
      <w:r>
        <w:separator/>
      </w:r>
    </w:p>
  </w:endnote>
  <w:endnote w:type="continuationSeparator" w:id="0">
    <w:p w14:paraId="1B6615E3" w14:textId="77777777" w:rsidR="0074035C" w:rsidRDefault="0074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CF8E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AB2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FBF38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BA09B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65C6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63F93" w14:textId="77777777" w:rsidR="0074035C" w:rsidRDefault="0074035C">
      <w:r>
        <w:separator/>
      </w:r>
    </w:p>
  </w:footnote>
  <w:footnote w:type="continuationSeparator" w:id="0">
    <w:p w14:paraId="61DADF67" w14:textId="77777777" w:rsidR="0074035C" w:rsidRDefault="0074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365B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D64D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EC94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035C"/>
    <w:rsid w:val="00005838"/>
    <w:rsid w:val="00022322"/>
    <w:rsid w:val="00042497"/>
    <w:rsid w:val="000C1E6F"/>
    <w:rsid w:val="000E4E56"/>
    <w:rsid w:val="001A1468"/>
    <w:rsid w:val="001B7815"/>
    <w:rsid w:val="001C31ED"/>
    <w:rsid w:val="001C3522"/>
    <w:rsid w:val="0026270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4035C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10F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94E698"/>
  <w15:chartTrackingRefBased/>
  <w15:docId w15:val="{DAEAC4F2-FAFA-4135-A671-765819E2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910F7"/>
    <w:rPr>
      <w:sz w:val="24"/>
      <w:szCs w:val="24"/>
    </w:rPr>
  </w:style>
  <w:style w:type="character" w:customStyle="1" w:styleId="ZwykytekstZnak">
    <w:name w:val="Zwykły tekst Znak"/>
    <w:link w:val="Zwykytekst"/>
    <w:rsid w:val="00F910F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2024-01-11T11:48:00Z</cp:lastPrinted>
  <dcterms:created xsi:type="dcterms:W3CDTF">2024-01-11T11:49:00Z</dcterms:created>
  <dcterms:modified xsi:type="dcterms:W3CDTF">2024-01-11T11:49:00Z</dcterms:modified>
</cp:coreProperties>
</file>