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C36B" w14:textId="77777777" w:rsidR="00FB7F50" w:rsidRPr="002245BE" w:rsidRDefault="00D8759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8759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87593">
        <w:rPr>
          <w:sz w:val="22"/>
          <w:szCs w:val="22"/>
        </w:rPr>
        <w:t>2024-01-11</w:t>
      </w:r>
    </w:p>
    <w:p w14:paraId="5631D8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4BB7C9" w14:textId="77777777" w:rsidR="00D87593" w:rsidRPr="00D87593" w:rsidRDefault="00D87593" w:rsidP="00FB7F50">
      <w:pPr>
        <w:spacing w:after="40"/>
        <w:rPr>
          <w:b/>
          <w:bCs/>
          <w:sz w:val="22"/>
          <w:szCs w:val="22"/>
        </w:rPr>
      </w:pPr>
      <w:r w:rsidRPr="00D87593">
        <w:rPr>
          <w:b/>
          <w:bCs/>
          <w:sz w:val="22"/>
          <w:szCs w:val="22"/>
        </w:rPr>
        <w:t>Akademia Górniczo - Hutnicza</w:t>
      </w:r>
    </w:p>
    <w:p w14:paraId="60D67B93" w14:textId="77777777" w:rsidR="00D87593" w:rsidRPr="00D87593" w:rsidRDefault="00D87593" w:rsidP="00FB7F50">
      <w:pPr>
        <w:spacing w:after="40"/>
        <w:rPr>
          <w:b/>
          <w:bCs/>
          <w:sz w:val="22"/>
          <w:szCs w:val="22"/>
        </w:rPr>
      </w:pPr>
      <w:r w:rsidRPr="00D87593">
        <w:rPr>
          <w:b/>
          <w:bCs/>
          <w:sz w:val="22"/>
          <w:szCs w:val="22"/>
        </w:rPr>
        <w:t>im. Stanisława Staszica w Krakowie</w:t>
      </w:r>
    </w:p>
    <w:p w14:paraId="1F4FA347" w14:textId="77777777" w:rsidR="00FB7F50" w:rsidRPr="002245BE" w:rsidRDefault="00D87593" w:rsidP="00FB7F50">
      <w:pPr>
        <w:spacing w:after="40"/>
        <w:rPr>
          <w:b/>
          <w:bCs/>
          <w:sz w:val="22"/>
          <w:szCs w:val="22"/>
        </w:rPr>
      </w:pPr>
      <w:r w:rsidRPr="00D87593">
        <w:rPr>
          <w:b/>
          <w:bCs/>
          <w:sz w:val="22"/>
          <w:szCs w:val="22"/>
        </w:rPr>
        <w:t>Dział Zamówień Publicznych</w:t>
      </w:r>
    </w:p>
    <w:p w14:paraId="4D378B59" w14:textId="77777777" w:rsidR="00FB7F50" w:rsidRPr="002245BE" w:rsidRDefault="00D87593" w:rsidP="00FB7F50">
      <w:pPr>
        <w:rPr>
          <w:sz w:val="22"/>
          <w:szCs w:val="22"/>
        </w:rPr>
      </w:pPr>
      <w:r w:rsidRPr="00D8759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87593">
        <w:rPr>
          <w:sz w:val="22"/>
          <w:szCs w:val="22"/>
        </w:rPr>
        <w:t>30</w:t>
      </w:r>
    </w:p>
    <w:p w14:paraId="66E9A3C8" w14:textId="77777777" w:rsidR="00FB7F50" w:rsidRPr="002245BE" w:rsidRDefault="00D87593" w:rsidP="00FB7F50">
      <w:pPr>
        <w:rPr>
          <w:sz w:val="22"/>
          <w:szCs w:val="22"/>
        </w:rPr>
      </w:pPr>
      <w:r w:rsidRPr="00D8759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87593">
        <w:rPr>
          <w:sz w:val="22"/>
          <w:szCs w:val="22"/>
        </w:rPr>
        <w:t>Kraków</w:t>
      </w:r>
    </w:p>
    <w:p w14:paraId="2C3D105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DA7B30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87593" w:rsidRPr="00607F9B" w14:paraId="7F87B6F5" w14:textId="77777777" w:rsidTr="00A53882">
        <w:trPr>
          <w:trHeight w:val="638"/>
        </w:trPr>
        <w:tc>
          <w:tcPr>
            <w:tcW w:w="1023" w:type="dxa"/>
            <w:shd w:val="clear" w:color="auto" w:fill="auto"/>
          </w:tcPr>
          <w:p w14:paraId="658C68A3" w14:textId="77777777" w:rsidR="00D87593" w:rsidRPr="00607F9B" w:rsidRDefault="00D87593" w:rsidP="009E7E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972588" w14:textId="3D0F55D1" w:rsidR="00D87593" w:rsidRPr="00607F9B" w:rsidRDefault="00D87593" w:rsidP="009E7E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87593">
              <w:rPr>
                <w:sz w:val="22"/>
                <w:szCs w:val="22"/>
              </w:rPr>
              <w:t>podstawowy</w:t>
            </w:r>
            <w:r w:rsidR="001105BB">
              <w:rPr>
                <w:sz w:val="22"/>
                <w:szCs w:val="22"/>
              </w:rPr>
              <w:t>m</w:t>
            </w:r>
            <w:r w:rsidRPr="00D87593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8759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7593">
              <w:rPr>
                <w:b/>
                <w:bCs/>
                <w:sz w:val="22"/>
                <w:szCs w:val="22"/>
              </w:rPr>
              <w:t>Dostaw</w:t>
            </w:r>
            <w:r w:rsidR="00A53882">
              <w:rPr>
                <w:b/>
                <w:bCs/>
                <w:sz w:val="22"/>
                <w:szCs w:val="22"/>
              </w:rPr>
              <w:t>ę</w:t>
            </w:r>
            <w:r w:rsidRPr="00D87593">
              <w:rPr>
                <w:b/>
                <w:bCs/>
                <w:sz w:val="22"/>
                <w:szCs w:val="22"/>
              </w:rPr>
              <w:t xml:space="preserve"> piezoelektrycznego czujnika </w:t>
            </w:r>
            <w:r w:rsidR="001105BB" w:rsidRPr="00D87593">
              <w:rPr>
                <w:b/>
                <w:bCs/>
                <w:sz w:val="22"/>
                <w:szCs w:val="22"/>
              </w:rPr>
              <w:t>ciśnienia</w:t>
            </w:r>
            <w:r w:rsidRPr="00D87593">
              <w:rPr>
                <w:b/>
                <w:bCs/>
                <w:sz w:val="22"/>
                <w:szCs w:val="22"/>
              </w:rPr>
              <w:t xml:space="preserve"> na potrzeby </w:t>
            </w:r>
            <w:proofErr w:type="spellStart"/>
            <w:r w:rsidRPr="00D87593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7593">
              <w:rPr>
                <w:b/>
                <w:sz w:val="22"/>
                <w:szCs w:val="22"/>
              </w:rPr>
              <w:t>KC-zp.272-709/23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7375E03A" w14:textId="77777777" w:rsidR="00A53882" w:rsidRDefault="00A53882" w:rsidP="00A5388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53882" w14:paraId="02B20454" w14:textId="77777777" w:rsidTr="009E7EE6">
        <w:trPr>
          <w:cantSplit/>
        </w:trPr>
        <w:tc>
          <w:tcPr>
            <w:tcW w:w="10150" w:type="dxa"/>
          </w:tcPr>
          <w:p w14:paraId="0C281433" w14:textId="77777777" w:rsidR="00A53882" w:rsidRPr="00D26ED6" w:rsidRDefault="00A53882" w:rsidP="009E7EE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9508A">
              <w:rPr>
                <w:b/>
                <w:sz w:val="22"/>
                <w:szCs w:val="22"/>
              </w:rPr>
              <w:t>Helmar</w:t>
            </w:r>
            <w:proofErr w:type="spellEnd"/>
            <w:r w:rsidRPr="00C9508A">
              <w:rPr>
                <w:b/>
                <w:sz w:val="22"/>
                <w:szCs w:val="22"/>
              </w:rPr>
              <w:t xml:space="preserve"> Jacek A. </w:t>
            </w:r>
            <w:proofErr w:type="spellStart"/>
            <w:r w:rsidRPr="00C9508A">
              <w:rPr>
                <w:b/>
                <w:sz w:val="22"/>
                <w:szCs w:val="22"/>
              </w:rPr>
              <w:t>Dobrowiecki</w:t>
            </w:r>
            <w:proofErr w:type="spellEnd"/>
          </w:p>
          <w:p w14:paraId="789B9734" w14:textId="77777777" w:rsidR="00A53882" w:rsidRPr="009F0E5C" w:rsidRDefault="00A53882" w:rsidP="009E7EE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9508A">
              <w:rPr>
                <w:bCs/>
                <w:sz w:val="22"/>
                <w:szCs w:val="22"/>
              </w:rPr>
              <w:t>ul.Karmelicka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508A">
              <w:rPr>
                <w:bCs/>
                <w:sz w:val="22"/>
                <w:szCs w:val="22"/>
              </w:rPr>
              <w:t>4b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9508A">
              <w:rPr>
                <w:bCs/>
                <w:sz w:val="22"/>
                <w:szCs w:val="22"/>
              </w:rPr>
              <w:t>/8</w:t>
            </w:r>
          </w:p>
          <w:p w14:paraId="0404AC51" w14:textId="77777777" w:rsidR="00A53882" w:rsidRPr="009F0E5C" w:rsidRDefault="00A53882" w:rsidP="009E7EE6">
            <w:pPr>
              <w:jc w:val="both"/>
              <w:rPr>
                <w:bCs/>
                <w:sz w:val="22"/>
                <w:szCs w:val="22"/>
              </w:rPr>
            </w:pPr>
            <w:r w:rsidRPr="00C9508A">
              <w:rPr>
                <w:bCs/>
                <w:sz w:val="22"/>
                <w:szCs w:val="22"/>
              </w:rPr>
              <w:t>00-149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508A">
              <w:rPr>
                <w:bCs/>
                <w:sz w:val="22"/>
                <w:szCs w:val="22"/>
              </w:rPr>
              <w:t>Warszawa</w:t>
            </w:r>
          </w:p>
          <w:p w14:paraId="42534DCE" w14:textId="77777777" w:rsidR="00A53882" w:rsidRPr="00D26ED6" w:rsidRDefault="00A53882" w:rsidP="009E7E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DCC263" w14:textId="77777777" w:rsidR="00A53882" w:rsidRPr="00D26ED6" w:rsidRDefault="00A53882" w:rsidP="009E7EE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9508A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C9508A">
              <w:rPr>
                <w:sz w:val="22"/>
                <w:szCs w:val="22"/>
              </w:rPr>
              <w:t xml:space="preserve"> piezoelektrycznego czujnika ciśnienia na potrzeby </w:t>
            </w:r>
            <w:proofErr w:type="spellStart"/>
            <w:r w:rsidRPr="00C9508A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9508A">
              <w:rPr>
                <w:b/>
                <w:sz w:val="22"/>
                <w:szCs w:val="22"/>
              </w:rPr>
              <w:t>25 406.88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01A0EAF" w14:textId="77777777" w:rsidR="00A53882" w:rsidRDefault="00A53882" w:rsidP="009E7EE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25CB934" w14:textId="77777777" w:rsidR="00A53882" w:rsidRPr="00756CDA" w:rsidRDefault="00A53882" w:rsidP="00A5388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A53882" w:rsidRPr="008567C7" w14:paraId="328BB278" w14:textId="77777777" w:rsidTr="009E7EE6">
        <w:trPr>
          <w:trHeight w:val="510"/>
        </w:trPr>
        <w:tc>
          <w:tcPr>
            <w:tcW w:w="709" w:type="dxa"/>
            <w:vAlign w:val="center"/>
          </w:tcPr>
          <w:p w14:paraId="3A39A199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FF93A7E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745D615" w14:textId="77777777" w:rsidR="00A53882" w:rsidRPr="008567C7" w:rsidRDefault="00A53882" w:rsidP="009E7E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D32A318" w14:textId="77777777" w:rsidR="00A53882" w:rsidRPr="008567C7" w:rsidRDefault="00A53882" w:rsidP="009E7E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AA7A3C9" w14:textId="77777777" w:rsidR="00A53882" w:rsidRPr="008567C7" w:rsidRDefault="00A53882" w:rsidP="009E7E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434E94" w14:textId="77777777" w:rsidR="00A53882" w:rsidRPr="008567C7" w:rsidRDefault="00A53882" w:rsidP="009E7E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2A6791" w14:textId="77777777" w:rsidR="00A53882" w:rsidRPr="008567C7" w:rsidRDefault="00A53882" w:rsidP="009E7E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ED423C9" w14:textId="77777777" w:rsidR="00A53882" w:rsidRPr="008567C7" w:rsidRDefault="00A53882" w:rsidP="009E7E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6D7E1A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53882" w:rsidRPr="008567C7" w14:paraId="05BA0110" w14:textId="77777777" w:rsidTr="009E7EE6">
        <w:tc>
          <w:tcPr>
            <w:tcW w:w="709" w:type="dxa"/>
            <w:vAlign w:val="center"/>
          </w:tcPr>
          <w:p w14:paraId="344A655C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51F4401" w14:textId="77777777" w:rsidR="00A53882" w:rsidRPr="002B6761" w:rsidRDefault="00A53882" w:rsidP="009E7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9508A">
              <w:rPr>
                <w:rFonts w:ascii="Times New Roman" w:hAnsi="Times New Roman" w:cs="Times New Roman"/>
                <w:b/>
                <w:sz w:val="18"/>
                <w:szCs w:val="18"/>
              </w:rPr>
              <w:t>Helmar</w:t>
            </w:r>
            <w:proofErr w:type="spellEnd"/>
            <w:r w:rsidRPr="00C9508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Jacek A. </w:t>
            </w:r>
            <w:proofErr w:type="spellStart"/>
            <w:r w:rsidRPr="00C9508A">
              <w:rPr>
                <w:rFonts w:ascii="Times New Roman" w:hAnsi="Times New Roman" w:cs="Times New Roman"/>
                <w:b/>
                <w:sz w:val="18"/>
                <w:szCs w:val="18"/>
              </w:rPr>
              <w:t>Dobrowiecki</w:t>
            </w:r>
            <w:proofErr w:type="spellEnd"/>
          </w:p>
          <w:p w14:paraId="3B809C13" w14:textId="77777777" w:rsidR="00A53882" w:rsidRPr="008567C7" w:rsidRDefault="00A53882" w:rsidP="009E7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ul.Karmelicka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4b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14:paraId="4FF06A34" w14:textId="77777777" w:rsidR="00A53882" w:rsidRPr="001B7815" w:rsidRDefault="00A53882" w:rsidP="009E7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00-149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5273CE8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sz w:val="18"/>
                <w:szCs w:val="18"/>
              </w:rPr>
              <w:t xml:space="preserve">  29,02</w:t>
            </w:r>
          </w:p>
        </w:tc>
        <w:tc>
          <w:tcPr>
            <w:tcW w:w="1134" w:type="dxa"/>
            <w:vAlign w:val="center"/>
          </w:tcPr>
          <w:p w14:paraId="5D587F53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7197456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90D146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B92F97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763806E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F42EE3A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sz w:val="18"/>
                <w:szCs w:val="18"/>
              </w:rPr>
              <w:t xml:space="preserve">  69,02</w:t>
            </w:r>
          </w:p>
        </w:tc>
      </w:tr>
      <w:tr w:rsidR="00A53882" w:rsidRPr="008567C7" w14:paraId="03EC0035" w14:textId="77777777" w:rsidTr="009E7EE6">
        <w:tc>
          <w:tcPr>
            <w:tcW w:w="709" w:type="dxa"/>
            <w:vAlign w:val="center"/>
          </w:tcPr>
          <w:p w14:paraId="4BC77C0F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EEF1C99" w14:textId="77777777" w:rsidR="00A53882" w:rsidRPr="00F15AC3" w:rsidRDefault="00A53882" w:rsidP="009E7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15AC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EC TEST SYSTEMS SP. z </w:t>
            </w:r>
            <w:proofErr w:type="spellStart"/>
            <w:r w:rsidRPr="00F15AC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7628E88E" w14:textId="77777777" w:rsidR="00A53882" w:rsidRPr="008567C7" w:rsidRDefault="00A53882" w:rsidP="009E7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A6E7AA9" w14:textId="77777777" w:rsidR="00A53882" w:rsidRPr="001B7815" w:rsidRDefault="00A53882" w:rsidP="009E7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508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B646E9A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6F3CF2D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25FEB43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D10AD5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996EA3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3364B37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4F05B51" w14:textId="77777777" w:rsidR="00A53882" w:rsidRPr="008567C7" w:rsidRDefault="00A53882" w:rsidP="009E7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50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0FD09333" w14:textId="77777777" w:rsidR="00A53882" w:rsidRDefault="00A53882" w:rsidP="00A53882">
      <w:pPr>
        <w:spacing w:before="120"/>
        <w:ind w:firstLine="709"/>
        <w:jc w:val="both"/>
        <w:rPr>
          <w:color w:val="000000"/>
        </w:rPr>
      </w:pPr>
    </w:p>
    <w:p w14:paraId="4FABC9DE" w14:textId="77777777" w:rsidR="00A53882" w:rsidRPr="00B464D3" w:rsidRDefault="00A53882" w:rsidP="00A53882">
      <w:pPr>
        <w:spacing w:after="120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3BA2AF5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7745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8372E" w14:textId="77777777" w:rsidR="0077457D" w:rsidRDefault="0077457D">
      <w:r>
        <w:separator/>
      </w:r>
    </w:p>
  </w:endnote>
  <w:endnote w:type="continuationSeparator" w:id="0">
    <w:p w14:paraId="1BF2F2F6" w14:textId="77777777" w:rsidR="0077457D" w:rsidRDefault="0077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DD98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2664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EB9D3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FA5F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5454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47512" w14:textId="77777777" w:rsidR="0077457D" w:rsidRDefault="0077457D">
      <w:r>
        <w:separator/>
      </w:r>
    </w:p>
  </w:footnote>
  <w:footnote w:type="continuationSeparator" w:id="0">
    <w:p w14:paraId="523F0AA8" w14:textId="77777777" w:rsidR="0077457D" w:rsidRDefault="00774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6AF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40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5A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57D"/>
    <w:rsid w:val="00005838"/>
    <w:rsid w:val="00022322"/>
    <w:rsid w:val="00042497"/>
    <w:rsid w:val="000C1E6F"/>
    <w:rsid w:val="000E4E56"/>
    <w:rsid w:val="001105BB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457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3882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87593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0C810"/>
  <w15:chartTrackingRefBased/>
  <w15:docId w15:val="{C2401B3C-8260-49F9-BD44-DB51163B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53882"/>
    <w:rPr>
      <w:sz w:val="24"/>
      <w:szCs w:val="24"/>
    </w:rPr>
  </w:style>
  <w:style w:type="character" w:customStyle="1" w:styleId="ZwykytekstZnak">
    <w:name w:val="Zwykły tekst Znak"/>
    <w:link w:val="Zwykytekst"/>
    <w:rsid w:val="00A5388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2024-01-11T11:19:00Z</cp:lastPrinted>
  <dcterms:created xsi:type="dcterms:W3CDTF">2024-01-11T11:20:00Z</dcterms:created>
  <dcterms:modified xsi:type="dcterms:W3CDTF">2024-01-11T11:20:00Z</dcterms:modified>
</cp:coreProperties>
</file>