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76171B" w:rsidRDefault="008D2AB8" w:rsidP="008D2AB8">
      <w:pPr>
        <w:ind w:firstLine="3969"/>
        <w:rPr>
          <w:b/>
          <w:sz w:val="22"/>
          <w:szCs w:val="22"/>
        </w:rPr>
      </w:pPr>
    </w:p>
    <w:p w14:paraId="229ED590" w14:textId="0A5AA214" w:rsidR="005D2404" w:rsidRPr="0076171B" w:rsidRDefault="008D2AB8" w:rsidP="00EE4EDE">
      <w:pPr>
        <w:jc w:val="both"/>
        <w:rPr>
          <w:b/>
          <w:bCs/>
          <w:sz w:val="22"/>
          <w:szCs w:val="22"/>
        </w:rPr>
      </w:pPr>
      <w:r w:rsidRPr="0076171B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76171B">
        <w:rPr>
          <w:b/>
          <w:bCs/>
          <w:sz w:val="22"/>
          <w:szCs w:val="22"/>
        </w:rPr>
        <w:t xml:space="preserve"> </w:t>
      </w:r>
      <w:bookmarkEnd w:id="0"/>
      <w:r w:rsidR="008437A6" w:rsidRPr="008437A6">
        <w:rPr>
          <w:b/>
          <w:bCs/>
          <w:sz w:val="22"/>
          <w:szCs w:val="22"/>
        </w:rPr>
        <w:t>Wykonanie naprawy wzbudnika drgań V</w:t>
      </w:r>
      <w:bookmarkStart w:id="1" w:name="_GoBack"/>
      <w:bookmarkEnd w:id="1"/>
      <w:r w:rsidR="008437A6" w:rsidRPr="008437A6">
        <w:rPr>
          <w:b/>
          <w:bCs/>
          <w:sz w:val="22"/>
          <w:szCs w:val="22"/>
        </w:rPr>
        <w:t xml:space="preserve">650 w ramach likwidacji szkody ubezpieczeniowej </w:t>
      </w:r>
      <w:r w:rsidR="008437A6" w:rsidRPr="00EA7BAE">
        <w:rPr>
          <w:b/>
          <w:bCs/>
          <w:sz w:val="22"/>
          <w:szCs w:val="22"/>
        </w:rPr>
        <w:t xml:space="preserve">- </w:t>
      </w:r>
      <w:r w:rsidR="00EA7BAE" w:rsidRPr="00EA7BAE">
        <w:rPr>
          <w:rFonts w:cs="Calibri"/>
          <w:b/>
          <w:sz w:val="22"/>
          <w:szCs w:val="22"/>
        </w:rPr>
        <w:t>DE-dzp.272-16/24</w:t>
      </w:r>
      <w:r w:rsidRPr="00EA7BAE">
        <w:rPr>
          <w:sz w:val="22"/>
          <w:szCs w:val="22"/>
        </w:rPr>
        <w:t>,</w:t>
      </w:r>
      <w:r w:rsidRPr="0076171B">
        <w:rPr>
          <w:b/>
          <w:sz w:val="22"/>
          <w:szCs w:val="22"/>
        </w:rPr>
        <w:t xml:space="preserve"> </w:t>
      </w:r>
      <w:r w:rsidRPr="0076171B">
        <w:rPr>
          <w:sz w:val="22"/>
          <w:szCs w:val="22"/>
        </w:rPr>
        <w:t>oferuję r</w:t>
      </w:r>
      <w:r w:rsidR="0073659D" w:rsidRPr="0076171B">
        <w:rPr>
          <w:sz w:val="22"/>
          <w:szCs w:val="22"/>
        </w:rPr>
        <w:t xml:space="preserve">ealizację przedmiotu zamówienia, </w:t>
      </w:r>
      <w:r w:rsidRPr="0076171B">
        <w:rPr>
          <w:sz w:val="22"/>
          <w:szCs w:val="22"/>
        </w:rPr>
        <w:t>zgodnie z</w:t>
      </w:r>
      <w:r w:rsidR="006D107A" w:rsidRPr="0076171B">
        <w:rPr>
          <w:sz w:val="22"/>
          <w:szCs w:val="22"/>
        </w:rPr>
        <w:t xml:space="preserve"> </w:t>
      </w:r>
      <w:r w:rsidRPr="0076171B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76171B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1D35674C" w14:textId="6605C0C4" w:rsidR="00DA7900" w:rsidRPr="0076171B" w:rsidRDefault="00DA7900" w:rsidP="00DA79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6171B">
        <w:rPr>
          <w:b/>
          <w:sz w:val="22"/>
          <w:szCs w:val="22"/>
        </w:rPr>
        <w:t>Cena brutto</w:t>
      </w:r>
      <w:r w:rsidR="0076171B" w:rsidRPr="0076171B">
        <w:rPr>
          <w:b/>
          <w:sz w:val="22"/>
          <w:szCs w:val="22"/>
        </w:rPr>
        <w:t xml:space="preserve"> </w:t>
      </w:r>
      <w:r w:rsidRPr="0076171B">
        <w:rPr>
          <w:b/>
          <w:sz w:val="22"/>
          <w:szCs w:val="22"/>
        </w:rPr>
        <w:t xml:space="preserve"> </w:t>
      </w:r>
      <w:bookmarkStart w:id="2" w:name="_Hlk106195535"/>
      <w:r w:rsidRPr="0076171B">
        <w:rPr>
          <w:b/>
          <w:sz w:val="22"/>
          <w:szCs w:val="22"/>
        </w:rPr>
        <w:t xml:space="preserve">za </w:t>
      </w:r>
      <w:r w:rsidR="00AD68EB" w:rsidRPr="0076171B">
        <w:rPr>
          <w:b/>
          <w:sz w:val="22"/>
          <w:szCs w:val="22"/>
        </w:rPr>
        <w:t>całość przedmiotu zamówienia</w:t>
      </w:r>
      <w:bookmarkEnd w:id="2"/>
      <w:r w:rsidRPr="0076171B">
        <w:rPr>
          <w:b/>
          <w:sz w:val="22"/>
          <w:szCs w:val="22"/>
        </w:rPr>
        <w:t>: .........................................................................PLN</w:t>
      </w:r>
    </w:p>
    <w:p w14:paraId="685F2447" w14:textId="5A9724B4" w:rsidR="00DA7900" w:rsidRPr="0076171B" w:rsidRDefault="00DA7900" w:rsidP="00DA790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6171B">
        <w:rPr>
          <w:sz w:val="22"/>
          <w:szCs w:val="22"/>
        </w:rPr>
        <w:t>Słownie brutto:</w:t>
      </w:r>
      <w:r w:rsidR="0076171B" w:rsidRPr="0076171B">
        <w:rPr>
          <w:sz w:val="22"/>
          <w:szCs w:val="22"/>
        </w:rPr>
        <w:t xml:space="preserve"> </w:t>
      </w:r>
      <w:r w:rsidRPr="0076171B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2B1E7E06" w14:textId="41EA23B5" w:rsidR="00287A3A" w:rsidRPr="0076171B" w:rsidRDefault="00784AF8" w:rsidP="00287A3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kwota zawiera właściwą stawkę podatku VAT.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5529"/>
        <w:gridCol w:w="2976"/>
      </w:tblGrid>
      <w:tr w:rsidR="0037326E" w14:paraId="79C4C08F" w14:textId="77777777" w:rsidTr="0037326E">
        <w:tc>
          <w:tcPr>
            <w:tcW w:w="562" w:type="dxa"/>
          </w:tcPr>
          <w:p w14:paraId="01E11542" w14:textId="422E5438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37326E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5529" w:type="dxa"/>
          </w:tcPr>
          <w:p w14:paraId="32F9372E" w14:textId="33B78433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37326E">
              <w:rPr>
                <w:b/>
                <w:sz w:val="22"/>
                <w:szCs w:val="22"/>
              </w:rPr>
              <w:t>Nazwa części</w:t>
            </w:r>
          </w:p>
        </w:tc>
        <w:tc>
          <w:tcPr>
            <w:tcW w:w="2976" w:type="dxa"/>
          </w:tcPr>
          <w:p w14:paraId="1DC6AE04" w14:textId="00400EB5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37326E">
              <w:rPr>
                <w:b/>
                <w:sz w:val="22"/>
                <w:szCs w:val="22"/>
              </w:rPr>
              <w:t>Producent, model</w:t>
            </w:r>
          </w:p>
        </w:tc>
      </w:tr>
      <w:tr w:rsidR="0037326E" w14:paraId="6350393E" w14:textId="77777777" w:rsidTr="0037326E">
        <w:trPr>
          <w:trHeight w:val="387"/>
        </w:trPr>
        <w:tc>
          <w:tcPr>
            <w:tcW w:w="562" w:type="dxa"/>
          </w:tcPr>
          <w:p w14:paraId="0C1C253D" w14:textId="6CB4639C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29" w:type="dxa"/>
          </w:tcPr>
          <w:p w14:paraId="2ECD4F3B" w14:textId="1D2F6CCA" w:rsidR="0037326E" w:rsidRPr="0037326E" w:rsidRDefault="0037326E" w:rsidP="0037326E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 w:rsidRPr="0037326E">
              <w:rPr>
                <w:sz w:val="22"/>
                <w:szCs w:val="22"/>
              </w:rPr>
              <w:t>konwerter sygnału czułość 1mV/PC</w:t>
            </w:r>
          </w:p>
        </w:tc>
        <w:tc>
          <w:tcPr>
            <w:tcW w:w="2976" w:type="dxa"/>
          </w:tcPr>
          <w:p w14:paraId="15655B82" w14:textId="77777777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37326E" w14:paraId="0A376763" w14:textId="77777777" w:rsidTr="0037326E">
        <w:tc>
          <w:tcPr>
            <w:tcW w:w="562" w:type="dxa"/>
          </w:tcPr>
          <w:p w14:paraId="17B0E7AD" w14:textId="5F5E3CAC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29" w:type="dxa"/>
          </w:tcPr>
          <w:p w14:paraId="78B49DC1" w14:textId="5E037B3C" w:rsidR="0037326E" w:rsidRPr="0037326E" w:rsidRDefault="00D50BFA" w:rsidP="0037326E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akwizycji danych</w:t>
            </w:r>
          </w:p>
        </w:tc>
        <w:tc>
          <w:tcPr>
            <w:tcW w:w="2976" w:type="dxa"/>
          </w:tcPr>
          <w:p w14:paraId="4414E103" w14:textId="77777777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37326E" w14:paraId="5AABFD63" w14:textId="77777777" w:rsidTr="0037326E">
        <w:tc>
          <w:tcPr>
            <w:tcW w:w="562" w:type="dxa"/>
          </w:tcPr>
          <w:p w14:paraId="5F88FEB7" w14:textId="3D4A8CFE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529" w:type="dxa"/>
          </w:tcPr>
          <w:p w14:paraId="25A09B4F" w14:textId="469BA535" w:rsidR="0037326E" w:rsidRPr="0037326E" w:rsidRDefault="0037326E" w:rsidP="0037326E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 w:rsidRPr="0037326E">
              <w:rPr>
                <w:sz w:val="22"/>
                <w:szCs w:val="22"/>
              </w:rPr>
              <w:t xml:space="preserve">akcelerometr 3 osiowy </w:t>
            </w:r>
          </w:p>
        </w:tc>
        <w:tc>
          <w:tcPr>
            <w:tcW w:w="2976" w:type="dxa"/>
          </w:tcPr>
          <w:p w14:paraId="1D72DD99" w14:textId="77777777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37326E" w14:paraId="6EB940B2" w14:textId="77777777" w:rsidTr="0037326E">
        <w:tc>
          <w:tcPr>
            <w:tcW w:w="562" w:type="dxa"/>
          </w:tcPr>
          <w:p w14:paraId="0A85EF93" w14:textId="700FC56F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529" w:type="dxa"/>
          </w:tcPr>
          <w:p w14:paraId="4F448D21" w14:textId="5C1DB81F" w:rsidR="0037326E" w:rsidRPr="0037326E" w:rsidRDefault="0037326E" w:rsidP="0037326E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 w:rsidRPr="0037326E">
              <w:rPr>
                <w:sz w:val="22"/>
                <w:szCs w:val="22"/>
              </w:rPr>
              <w:t>akcelerometr</w:t>
            </w:r>
          </w:p>
        </w:tc>
        <w:tc>
          <w:tcPr>
            <w:tcW w:w="2976" w:type="dxa"/>
          </w:tcPr>
          <w:p w14:paraId="13E703B5" w14:textId="77777777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37326E" w14:paraId="2A02443B" w14:textId="77777777" w:rsidTr="0037326E">
        <w:tc>
          <w:tcPr>
            <w:tcW w:w="562" w:type="dxa"/>
          </w:tcPr>
          <w:p w14:paraId="31537B26" w14:textId="2816395F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529" w:type="dxa"/>
          </w:tcPr>
          <w:p w14:paraId="6AA82DC1" w14:textId="2CAFBB62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  <w:r w:rsidRPr="0037326E">
              <w:rPr>
                <w:sz w:val="22"/>
                <w:szCs w:val="22"/>
              </w:rPr>
              <w:t>wskaźnik ciśnienia</w:t>
            </w:r>
          </w:p>
        </w:tc>
        <w:tc>
          <w:tcPr>
            <w:tcW w:w="2976" w:type="dxa"/>
          </w:tcPr>
          <w:p w14:paraId="50F033DB" w14:textId="77777777" w:rsidR="0037326E" w:rsidRPr="0037326E" w:rsidRDefault="0037326E" w:rsidP="00AD68EB">
            <w:pPr>
              <w:widowControl w:val="0"/>
              <w:spacing w:line="264" w:lineRule="auto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6C55C0C4" w14:textId="77777777" w:rsidR="00AD68EB" w:rsidRPr="0076171B" w:rsidRDefault="00AD68EB" w:rsidP="00AD68EB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</w:p>
    <w:p w14:paraId="52B075B4" w14:textId="5459956B" w:rsidR="00DA7900" w:rsidRPr="0076171B" w:rsidRDefault="0076171B" w:rsidP="00DA7900">
      <w:pPr>
        <w:widowControl w:val="0"/>
        <w:spacing w:line="264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76171B">
        <w:rPr>
          <w:b/>
          <w:color w:val="FF0000"/>
          <w:sz w:val="22"/>
          <w:szCs w:val="22"/>
          <w:u w:val="single"/>
        </w:rPr>
        <w:t>kryterium oceny ofert</w:t>
      </w:r>
    </w:p>
    <w:p w14:paraId="56A052E1" w14:textId="43495B76" w:rsidR="00DA7900" w:rsidRPr="0076171B" w:rsidRDefault="007C6B31" w:rsidP="00DA79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gwarancji</w:t>
      </w:r>
      <w:r w:rsidR="00DA7900" w:rsidRPr="0076171B">
        <w:rPr>
          <w:b/>
          <w:sz w:val="22"/>
          <w:szCs w:val="22"/>
        </w:rPr>
        <w:t xml:space="preserve">: </w:t>
      </w:r>
      <w:r w:rsidR="0076171B" w:rsidRPr="007C6B31">
        <w:rPr>
          <w:b/>
          <w:sz w:val="22"/>
          <w:szCs w:val="22"/>
          <w:highlight w:val="yellow"/>
        </w:rPr>
        <w:t>…….</w:t>
      </w:r>
      <w:r w:rsidR="0076171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miesięcy</w:t>
      </w:r>
    </w:p>
    <w:p w14:paraId="1B07AA06" w14:textId="3F4BA7C7" w:rsidR="00D14E04" w:rsidRPr="007C6B31" w:rsidRDefault="00AD68EB" w:rsidP="007C6B31">
      <w:pPr>
        <w:tabs>
          <w:tab w:val="left" w:pos="426"/>
        </w:tabs>
        <w:jc w:val="both"/>
        <w:rPr>
          <w:sz w:val="22"/>
          <w:szCs w:val="22"/>
        </w:rPr>
      </w:pPr>
      <w:r w:rsidRPr="0076171B">
        <w:rPr>
          <w:b/>
          <w:sz w:val="22"/>
          <w:szCs w:val="22"/>
        </w:rPr>
        <w:t xml:space="preserve">Termin płatności: </w:t>
      </w:r>
      <w:r w:rsidRPr="007617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906D84A" w14:textId="3A0E241D" w:rsidR="00784AF8" w:rsidRPr="00B11538" w:rsidRDefault="00784AF8" w:rsidP="00784AF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784AF8">
        <w:rPr>
          <w:sz w:val="22"/>
          <w:szCs w:val="22"/>
        </w:rPr>
        <w:t xml:space="preserve">Oświadczenie, w przypadku </w:t>
      </w:r>
      <w:r w:rsidRPr="00784AF8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84AF8" w:rsidRPr="00B11538" w14:paraId="60FF684D" w14:textId="77777777" w:rsidTr="00C97B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A46041" w14:textId="77777777" w:rsidR="00784AF8" w:rsidRPr="00B11538" w:rsidRDefault="00784AF8" w:rsidP="00C97B0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B0D817E" w14:textId="77777777" w:rsidR="00784AF8" w:rsidRPr="00B11538" w:rsidRDefault="00784AF8" w:rsidP="00C97B0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D9D7C" w14:textId="77777777" w:rsidR="00784AF8" w:rsidRPr="00B11538" w:rsidRDefault="00784AF8" w:rsidP="00C97B0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784AF8" w:rsidRPr="00B11538" w14:paraId="6D528745" w14:textId="77777777" w:rsidTr="00C97B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512C09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33BD8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BC0DC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784AF8" w:rsidRPr="00B11538" w14:paraId="37D9D005" w14:textId="77777777" w:rsidTr="00C97B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1C499F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410D6F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D4FC3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3D2FA4F" w14:textId="77777777" w:rsidR="00784AF8" w:rsidRDefault="00784AF8" w:rsidP="00784AF8">
      <w:pPr>
        <w:ind w:left="360"/>
        <w:jc w:val="both"/>
        <w:rPr>
          <w:sz w:val="20"/>
          <w:szCs w:val="20"/>
        </w:rPr>
      </w:pPr>
    </w:p>
    <w:p w14:paraId="3D1AE694" w14:textId="60AA6434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11557B02" w14:textId="77777777" w:rsidR="00784AF8" w:rsidRDefault="00784AF8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i/>
          <w:color w:val="FF0000"/>
          <w:sz w:val="20"/>
          <w:szCs w:val="20"/>
          <w:lang w:eastAsia="zh-CN"/>
        </w:rPr>
      </w:pPr>
    </w:p>
    <w:p w14:paraId="5BCB17C4" w14:textId="77777777" w:rsidR="00784AF8" w:rsidRDefault="00784AF8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i/>
          <w:color w:val="FF0000"/>
          <w:sz w:val="20"/>
          <w:szCs w:val="20"/>
          <w:lang w:eastAsia="zh-CN"/>
        </w:rPr>
      </w:pPr>
    </w:p>
    <w:p w14:paraId="33FB666B" w14:textId="175CBCFE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195B9C96" w:rsidR="00FC7F27" w:rsidRDefault="00FC7F27" w:rsidP="00FC7F27">
      <w:pPr>
        <w:rPr>
          <w:sz w:val="20"/>
          <w:szCs w:val="20"/>
        </w:rPr>
      </w:pPr>
    </w:p>
    <w:p w14:paraId="6A92ECEC" w14:textId="2198100C" w:rsidR="00784AF8" w:rsidRDefault="00784AF8" w:rsidP="00FC7F27">
      <w:pPr>
        <w:rPr>
          <w:sz w:val="20"/>
          <w:szCs w:val="20"/>
        </w:rPr>
      </w:pPr>
    </w:p>
    <w:p w14:paraId="61AC6EEE" w14:textId="77777777" w:rsidR="00784AF8" w:rsidRPr="00FC7F27" w:rsidRDefault="00784AF8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9EF2D" w14:textId="77777777" w:rsidR="00C90794" w:rsidRDefault="00C90794">
      <w:r>
        <w:separator/>
      </w:r>
    </w:p>
  </w:endnote>
  <w:endnote w:type="continuationSeparator" w:id="0">
    <w:p w14:paraId="28E07320" w14:textId="77777777" w:rsidR="00C90794" w:rsidRDefault="00C9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B60F96" w14:textId="77777777" w:rsidR="00C90794" w:rsidRDefault="00C90794">
      <w:r>
        <w:separator/>
      </w:r>
    </w:p>
  </w:footnote>
  <w:footnote w:type="continuationSeparator" w:id="0">
    <w:p w14:paraId="64B0AAEF" w14:textId="77777777" w:rsidR="00C90794" w:rsidRDefault="00C90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2718C2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9716B760"/>
    <w:lvl w:ilvl="0" w:tplc="94CE2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E7656"/>
    <w:rsid w:val="000F6589"/>
    <w:rsid w:val="00106636"/>
    <w:rsid w:val="00116EC6"/>
    <w:rsid w:val="0013406B"/>
    <w:rsid w:val="00143F97"/>
    <w:rsid w:val="001459C3"/>
    <w:rsid w:val="00165A31"/>
    <w:rsid w:val="001801DD"/>
    <w:rsid w:val="0018681D"/>
    <w:rsid w:val="001D4612"/>
    <w:rsid w:val="001E68C3"/>
    <w:rsid w:val="00207E98"/>
    <w:rsid w:val="002100ED"/>
    <w:rsid w:val="002331CB"/>
    <w:rsid w:val="00266FA8"/>
    <w:rsid w:val="002723B0"/>
    <w:rsid w:val="00287A3A"/>
    <w:rsid w:val="002A48B7"/>
    <w:rsid w:val="002D3B2E"/>
    <w:rsid w:val="003049BF"/>
    <w:rsid w:val="00310C3A"/>
    <w:rsid w:val="00315A4A"/>
    <w:rsid w:val="00317C81"/>
    <w:rsid w:val="00332F01"/>
    <w:rsid w:val="00363710"/>
    <w:rsid w:val="00371FF4"/>
    <w:rsid w:val="0037234E"/>
    <w:rsid w:val="0037326E"/>
    <w:rsid w:val="0039189B"/>
    <w:rsid w:val="003A226C"/>
    <w:rsid w:val="003B40D8"/>
    <w:rsid w:val="003D0AA6"/>
    <w:rsid w:val="003D212A"/>
    <w:rsid w:val="004244A9"/>
    <w:rsid w:val="00433715"/>
    <w:rsid w:val="00437572"/>
    <w:rsid w:val="0044055D"/>
    <w:rsid w:val="004602E4"/>
    <w:rsid w:val="00486653"/>
    <w:rsid w:val="00493393"/>
    <w:rsid w:val="004B7300"/>
    <w:rsid w:val="004C6753"/>
    <w:rsid w:val="004E40D9"/>
    <w:rsid w:val="004F2474"/>
    <w:rsid w:val="00543BD2"/>
    <w:rsid w:val="00562324"/>
    <w:rsid w:val="00564A82"/>
    <w:rsid w:val="0057219C"/>
    <w:rsid w:val="00595C87"/>
    <w:rsid w:val="005C6956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6171B"/>
    <w:rsid w:val="007725AA"/>
    <w:rsid w:val="007748F0"/>
    <w:rsid w:val="00784AF8"/>
    <w:rsid w:val="007A4321"/>
    <w:rsid w:val="007C304C"/>
    <w:rsid w:val="007C6B31"/>
    <w:rsid w:val="007C7422"/>
    <w:rsid w:val="007E0E8D"/>
    <w:rsid w:val="00833933"/>
    <w:rsid w:val="008423B0"/>
    <w:rsid w:val="008437A6"/>
    <w:rsid w:val="00852481"/>
    <w:rsid w:val="00853083"/>
    <w:rsid w:val="00873C62"/>
    <w:rsid w:val="00881FA8"/>
    <w:rsid w:val="0088416B"/>
    <w:rsid w:val="008B2F0C"/>
    <w:rsid w:val="008B4928"/>
    <w:rsid w:val="008C4BAD"/>
    <w:rsid w:val="008C6A42"/>
    <w:rsid w:val="008C7DC4"/>
    <w:rsid w:val="008D2AB8"/>
    <w:rsid w:val="008F1C66"/>
    <w:rsid w:val="00960965"/>
    <w:rsid w:val="00962D25"/>
    <w:rsid w:val="00966299"/>
    <w:rsid w:val="00970FE4"/>
    <w:rsid w:val="009D651F"/>
    <w:rsid w:val="00A0022B"/>
    <w:rsid w:val="00A203D3"/>
    <w:rsid w:val="00A346FE"/>
    <w:rsid w:val="00A377D3"/>
    <w:rsid w:val="00A47B4D"/>
    <w:rsid w:val="00A83018"/>
    <w:rsid w:val="00AA0898"/>
    <w:rsid w:val="00AA2081"/>
    <w:rsid w:val="00AA33D0"/>
    <w:rsid w:val="00AB7D71"/>
    <w:rsid w:val="00AD68EB"/>
    <w:rsid w:val="00B04FA9"/>
    <w:rsid w:val="00B10396"/>
    <w:rsid w:val="00B476AA"/>
    <w:rsid w:val="00B620F9"/>
    <w:rsid w:val="00B774DC"/>
    <w:rsid w:val="00BA79C6"/>
    <w:rsid w:val="00BD5096"/>
    <w:rsid w:val="00BE0FB6"/>
    <w:rsid w:val="00BE2CF7"/>
    <w:rsid w:val="00BF6F0A"/>
    <w:rsid w:val="00C1016D"/>
    <w:rsid w:val="00C14699"/>
    <w:rsid w:val="00C81224"/>
    <w:rsid w:val="00C90794"/>
    <w:rsid w:val="00C969A6"/>
    <w:rsid w:val="00CA7D36"/>
    <w:rsid w:val="00D03055"/>
    <w:rsid w:val="00D12C5C"/>
    <w:rsid w:val="00D14E04"/>
    <w:rsid w:val="00D223B9"/>
    <w:rsid w:val="00D24208"/>
    <w:rsid w:val="00D3569B"/>
    <w:rsid w:val="00D413C8"/>
    <w:rsid w:val="00D50BFA"/>
    <w:rsid w:val="00D537A2"/>
    <w:rsid w:val="00D53BA8"/>
    <w:rsid w:val="00D572B5"/>
    <w:rsid w:val="00D60C38"/>
    <w:rsid w:val="00D66893"/>
    <w:rsid w:val="00D715BF"/>
    <w:rsid w:val="00D90ACB"/>
    <w:rsid w:val="00DA7900"/>
    <w:rsid w:val="00DC1500"/>
    <w:rsid w:val="00DC2418"/>
    <w:rsid w:val="00E41344"/>
    <w:rsid w:val="00E44371"/>
    <w:rsid w:val="00E85B62"/>
    <w:rsid w:val="00E949B0"/>
    <w:rsid w:val="00EA7BAE"/>
    <w:rsid w:val="00EB3E67"/>
    <w:rsid w:val="00EC28E2"/>
    <w:rsid w:val="00EC4B9A"/>
    <w:rsid w:val="00EE3FB1"/>
    <w:rsid w:val="00EE4EDE"/>
    <w:rsid w:val="00F00591"/>
    <w:rsid w:val="00F13020"/>
    <w:rsid w:val="00F324D7"/>
    <w:rsid w:val="00F51688"/>
    <w:rsid w:val="00F53146"/>
    <w:rsid w:val="00F612C0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373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FEF23-030D-4D6D-94DC-464A61E75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501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6</cp:revision>
  <cp:lastPrinted>2023-12-11T11:53:00Z</cp:lastPrinted>
  <dcterms:created xsi:type="dcterms:W3CDTF">2023-12-20T07:35:00Z</dcterms:created>
  <dcterms:modified xsi:type="dcterms:W3CDTF">2024-01-08T13:41:00Z</dcterms:modified>
</cp:coreProperties>
</file>