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9A735" w14:textId="6D7556A3" w:rsidR="00A7215B" w:rsidRPr="00E162F2" w:rsidRDefault="00A7215B" w:rsidP="00A7215B">
      <w:pPr>
        <w:jc w:val="center"/>
        <w:rPr>
          <w:b/>
          <w:bCs/>
          <w:sz w:val="24"/>
          <w:szCs w:val="24"/>
        </w:rPr>
      </w:pPr>
      <w:r w:rsidRPr="00E162F2">
        <w:rPr>
          <w:b/>
          <w:bCs/>
          <w:sz w:val="24"/>
          <w:szCs w:val="24"/>
        </w:rPr>
        <w:t xml:space="preserve">Wzór umowy – zad. nr </w:t>
      </w:r>
      <w:r w:rsidR="00F9643C">
        <w:rPr>
          <w:b/>
          <w:bCs/>
          <w:sz w:val="24"/>
          <w:szCs w:val="24"/>
        </w:rPr>
        <w:t>1</w:t>
      </w:r>
    </w:p>
    <w:p w14:paraId="6150563F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62099F5A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26333230" w14:textId="16F5FDE5"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</w:t>
      </w:r>
      <w:r w:rsidR="00E111DD">
        <w:rPr>
          <w:bCs/>
          <w:sz w:val="24"/>
          <w:szCs w:val="24"/>
        </w:rPr>
        <w:t>przetargu nieograniczonego</w:t>
      </w:r>
      <w:r w:rsidR="00A7215B" w:rsidRPr="00FC28FD">
        <w:rPr>
          <w:bCs/>
          <w:sz w:val="24"/>
          <w:szCs w:val="24"/>
        </w:rPr>
        <w:t xml:space="preserve"> pomiędzy:  </w:t>
      </w:r>
    </w:p>
    <w:p w14:paraId="151923E5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14:paraId="0082D479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14:paraId="361DD5FD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14:paraId="31A70EF3" w14:textId="77777777" w:rsidR="00A7215B" w:rsidRPr="00FC28FD" w:rsidRDefault="00A7215B" w:rsidP="00E111DD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0B1F95A8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</w:t>
      </w:r>
      <w:r w:rsidRPr="00E162F2">
        <w:rPr>
          <w:b/>
          <w:sz w:val="24"/>
          <w:szCs w:val="24"/>
        </w:rPr>
        <w:t>Zamawiającym</w:t>
      </w:r>
      <w:r w:rsidRPr="00FC28FD">
        <w:rPr>
          <w:bCs/>
          <w:sz w:val="24"/>
          <w:szCs w:val="24"/>
        </w:rPr>
        <w:t>"</w:t>
      </w:r>
    </w:p>
    <w:p w14:paraId="55BD11B1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14:paraId="515C8DF7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BF0E53" w14:textId="7777777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14:paraId="4A957EF0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14:paraId="64338F88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</w:t>
      </w:r>
      <w:r w:rsidRPr="00E162F2">
        <w:rPr>
          <w:b/>
          <w:sz w:val="24"/>
          <w:szCs w:val="24"/>
        </w:rPr>
        <w:t>Dostawcą</w:t>
      </w:r>
      <w:r w:rsidRPr="00FC28FD">
        <w:rPr>
          <w:bCs/>
          <w:sz w:val="24"/>
          <w:szCs w:val="24"/>
        </w:rPr>
        <w:t>"</w:t>
      </w:r>
    </w:p>
    <w:p w14:paraId="29164626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568DEF4D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1E22527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14:paraId="25C24B84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14:paraId="29D7C7D8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14:paraId="561A687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14:paraId="4E272DAB" w14:textId="5B804DA3" w:rsidR="00A7215B" w:rsidRPr="00FC28FD" w:rsidRDefault="00E162F2" w:rsidP="00A7215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215B"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…………………………do 31 grudnia 202</w:t>
      </w:r>
      <w:r w:rsidR="00E111DD">
        <w:rPr>
          <w:sz w:val="24"/>
          <w:szCs w:val="24"/>
        </w:rPr>
        <w:t>4</w:t>
      </w:r>
      <w:r w:rsidR="00A7215B" w:rsidRPr="00FC28FD">
        <w:rPr>
          <w:sz w:val="24"/>
          <w:szCs w:val="24"/>
        </w:rPr>
        <w:t xml:space="preserve"> r.</w:t>
      </w:r>
    </w:p>
    <w:p w14:paraId="500FE40B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0CAC5B8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14:paraId="4B411D18" w14:textId="4ADCD6A1" w:rsidR="00A7215B" w:rsidRPr="00FC28FD" w:rsidRDefault="00A7215B" w:rsidP="00E162F2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</w:t>
      </w:r>
      <w:r w:rsidR="00C64D46">
        <w:rPr>
          <w:b/>
          <w:bCs/>
          <w:sz w:val="24"/>
          <w:szCs w:val="24"/>
        </w:rPr>
        <w:t>a</w:t>
      </w:r>
      <w:r w:rsidRPr="00FC28FD">
        <w:rPr>
          <w:b/>
          <w:bCs/>
          <w:sz w:val="24"/>
          <w:szCs w:val="24"/>
        </w:rPr>
        <w:t xml:space="preserve">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…………………. </w:t>
      </w:r>
      <w:r w:rsidR="00E111DD">
        <w:rPr>
          <w:sz w:val="24"/>
          <w:szCs w:val="24"/>
        </w:rPr>
        <w:t>PLN</w:t>
      </w:r>
      <w:r w:rsidR="00F47456">
        <w:rPr>
          <w:sz w:val="24"/>
          <w:szCs w:val="24"/>
        </w:rPr>
        <w:t xml:space="preserve">/ </w:t>
      </w:r>
      <w:r w:rsidRPr="00FC28FD">
        <w:rPr>
          <w:bCs/>
          <w:sz w:val="24"/>
          <w:szCs w:val="24"/>
        </w:rPr>
        <w:t>słownie: ………………………………../</w:t>
      </w:r>
    </w:p>
    <w:p w14:paraId="1C05F8A3" w14:textId="2CC2E023" w:rsidR="00A7215B" w:rsidRPr="00FC28FD" w:rsidRDefault="00A7215B" w:rsidP="00E162F2">
      <w:pPr>
        <w:ind w:left="284" w:right="-37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</w:t>
      </w:r>
      <w:r w:rsidR="00C64D46">
        <w:rPr>
          <w:b/>
          <w:sz w:val="24"/>
          <w:szCs w:val="24"/>
        </w:rPr>
        <w:t>a</w:t>
      </w:r>
      <w:r w:rsidRPr="00FC28FD">
        <w:rPr>
          <w:b/>
          <w:sz w:val="24"/>
          <w:szCs w:val="24"/>
        </w:rPr>
        <w:t xml:space="preserve"> brutto</w:t>
      </w:r>
      <w:r w:rsidRPr="00FC28FD">
        <w:rPr>
          <w:sz w:val="24"/>
          <w:szCs w:val="24"/>
        </w:rPr>
        <w:t xml:space="preserve"> za przedmiot umowy szczegółowo określony w § 1 </w:t>
      </w:r>
      <w:r w:rsidR="00C64D46">
        <w:rPr>
          <w:sz w:val="24"/>
          <w:szCs w:val="24"/>
        </w:rPr>
        <w:t>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………………. </w:t>
      </w:r>
      <w:r w:rsidR="00E111DD">
        <w:rPr>
          <w:bCs/>
          <w:sz w:val="24"/>
          <w:szCs w:val="24"/>
        </w:rPr>
        <w:t>PLN</w:t>
      </w:r>
      <w:r w:rsidRPr="00FC28FD">
        <w:rPr>
          <w:sz w:val="24"/>
          <w:szCs w:val="24"/>
        </w:rPr>
        <w:t xml:space="preserve"> /słownie: ………………………/</w:t>
      </w:r>
    </w:p>
    <w:p w14:paraId="6F36816A" w14:textId="6ED71E5E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</w:t>
      </w:r>
      <w:r w:rsidR="00E162F2">
        <w:rPr>
          <w:bCs/>
          <w:sz w:val="24"/>
          <w:szCs w:val="24"/>
        </w:rPr>
        <w:t xml:space="preserve"> </w:t>
      </w:r>
      <w:r w:rsidRPr="00FC28FD">
        <w:rPr>
          <w:bCs/>
          <w:sz w:val="24"/>
          <w:szCs w:val="24"/>
        </w:rPr>
        <w:t>Wszelkie opłaty związane z dostarczeniem przedmiotu umowy ponosi Dostawca.</w:t>
      </w:r>
    </w:p>
    <w:p w14:paraId="190FA57D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</w:p>
    <w:p w14:paraId="084C68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14:paraId="76438AE8" w14:textId="5CCA9BD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zobowiązuje się aktualizować na bieżąco bazę ………………………………...</w:t>
      </w:r>
    </w:p>
    <w:p w14:paraId="1834ED14" w14:textId="578444C9"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Dostawca daje dostęp w sieci uczelnianej dla </w:t>
      </w:r>
      <w:r w:rsidR="00FA0DFB">
        <w:rPr>
          <w:sz w:val="24"/>
          <w:szCs w:val="24"/>
        </w:rPr>
        <w:t>nieograniczonej liczby jednoczesnych użytkowników.</w:t>
      </w:r>
      <w:r w:rsidRPr="00FC28FD">
        <w:rPr>
          <w:sz w:val="24"/>
          <w:szCs w:val="24"/>
        </w:rPr>
        <w:t xml:space="preserve"> Dostęp do bazy będzie się odbywał poprzez sieć uczelni.</w:t>
      </w:r>
    </w:p>
    <w:p w14:paraId="4177E96A" w14:textId="77777777"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3042567C" w14:textId="3FA754F1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zapewni i użytkownicy będą uprawnieni do:</w:t>
      </w:r>
    </w:p>
    <w:p w14:paraId="7BFC97C1" w14:textId="77777777" w:rsidR="00A7215B" w:rsidRPr="00FC28FD" w:rsidRDefault="00A7215B" w:rsidP="00E162F2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14:paraId="2456B69C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14:paraId="2DA83CF0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14:paraId="2A369ADB" w14:textId="335F403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14:paraId="0BDF8AF8" w14:textId="7777777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9E3038B" w14:textId="77777777" w:rsidR="00A7215B" w:rsidRPr="00FC28FD" w:rsidRDefault="00A7215B" w:rsidP="00A7215B">
      <w:pPr>
        <w:rPr>
          <w:sz w:val="24"/>
          <w:szCs w:val="24"/>
        </w:rPr>
      </w:pPr>
    </w:p>
    <w:p w14:paraId="350BAED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lastRenderedPageBreak/>
        <w:t>§ 5</w:t>
      </w:r>
    </w:p>
    <w:p w14:paraId="1C3FECB7" w14:textId="79EE2BD8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5B68E432" w14:textId="395805D0" w:rsidR="00A7215B" w:rsidRPr="008F4456" w:rsidRDefault="008F4456" w:rsidP="008F4456">
      <w:pPr>
        <w:pStyle w:val="Akapitzlist"/>
        <w:numPr>
          <w:ilvl w:val="0"/>
          <w:numId w:val="9"/>
        </w:numPr>
        <w:tabs>
          <w:tab w:val="clear" w:pos="780"/>
          <w:tab w:val="num" w:pos="284"/>
        </w:tabs>
        <w:ind w:left="284" w:hanging="284"/>
        <w:rPr>
          <w:sz w:val="24"/>
          <w:szCs w:val="24"/>
        </w:rPr>
      </w:pPr>
      <w:r w:rsidRPr="008F4456">
        <w:rPr>
          <w:sz w:val="24"/>
          <w:szCs w:val="24"/>
        </w:rPr>
        <w:t>Strony uzgodniły, że zapłata należności będzie dokonana w formie przelewu w terminie do 21 dni od daty otrzymania faktury przez Zamawiającego na rachunek Dostawcy zawarty na dzień zlecenia przelewu w wykazie podmiotów, o których mowa w art. 96b ust. 1) Ustawy o podatku od towarów i usług</w:t>
      </w:r>
      <w:r>
        <w:rPr>
          <w:sz w:val="24"/>
          <w:szCs w:val="24"/>
        </w:rPr>
        <w:t>.</w:t>
      </w:r>
    </w:p>
    <w:p w14:paraId="62074973" w14:textId="4DB4DB9B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4C99A136" w14:textId="571648BE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3CCA65B1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3BABFF4F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14:paraId="506E4287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14:paraId="30FB242A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14:paraId="2DA7210C" w14:textId="432BAF7E" w:rsidR="00A7215B" w:rsidRPr="00FC28FD" w:rsidRDefault="00A7215B" w:rsidP="00E162F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a/ z tytułu odstąpienia od umowy z </w:t>
      </w:r>
      <w:r w:rsidR="00C64D46">
        <w:rPr>
          <w:sz w:val="24"/>
          <w:szCs w:val="24"/>
        </w:rPr>
        <w:t>winy</w:t>
      </w:r>
      <w:r w:rsidRPr="00FC28FD">
        <w:rPr>
          <w:sz w:val="24"/>
          <w:szCs w:val="24"/>
        </w:rPr>
        <w:t xml:space="preserve"> Dostawcy w wysokości 10% wynagrodzenia określonego w § 3 pkt.1.</w:t>
      </w:r>
    </w:p>
    <w:p w14:paraId="7FAB8F44" w14:textId="41DA6BE9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zapłaci Dostawcy  karę umowną za odstąpienie od umowy </w:t>
      </w:r>
      <w:r w:rsidR="00C64D46">
        <w:rPr>
          <w:sz w:val="24"/>
          <w:szCs w:val="24"/>
        </w:rPr>
        <w:t>z winy Zamawiającego w</w:t>
      </w:r>
      <w:r w:rsidRPr="00FC28FD">
        <w:rPr>
          <w:sz w:val="24"/>
          <w:szCs w:val="24"/>
        </w:rPr>
        <w:t xml:space="preserve"> wysokości 10% wynagrodzenia określonego w § 3 pkt.1</w:t>
      </w:r>
    </w:p>
    <w:p w14:paraId="31D783C2" w14:textId="77777777" w:rsidR="00E162F2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BD05D36" w14:textId="0108F93C" w:rsidR="00E162F2" w:rsidRPr="00E162F2" w:rsidRDefault="00E162F2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62F2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77F74FFF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14:paraId="65C4EDB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14:paraId="4EE12820" w14:textId="77777777" w:rsidR="00A7215B" w:rsidRPr="00FC28FD" w:rsidRDefault="00A7215B" w:rsidP="00E162F2">
      <w:pPr>
        <w:ind w:left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ECD43D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14:paraId="13B1793D" w14:textId="5AEAFB19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A84C79E" w14:textId="1EFE1CC1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2EAC38C" w14:textId="3955788A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Wykonawca zobowiązuje się do wykorzystania uzyskanych, powyższych informacji jedynie w celu wykonania przedmiotu umowy. </w:t>
      </w:r>
    </w:p>
    <w:p w14:paraId="6595B2E4" w14:textId="524E4C55" w:rsidR="00E162F2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Dostawca</w:t>
      </w:r>
      <w:r w:rsidRPr="00FC28FD">
        <w:rPr>
          <w:sz w:val="24"/>
          <w:szCs w:val="24"/>
        </w:rPr>
        <w:t xml:space="preserve"> zobowiązuje się ujawnić powyższe informacje tylko tym pracownikom </w:t>
      </w:r>
      <w:r w:rsidR="00E162F2">
        <w:rPr>
          <w:sz w:val="24"/>
          <w:szCs w:val="24"/>
        </w:rPr>
        <w:t>Dosta</w:t>
      </w:r>
      <w:r w:rsidR="008F4456">
        <w:rPr>
          <w:sz w:val="24"/>
          <w:szCs w:val="24"/>
        </w:rPr>
        <w:t>w</w:t>
      </w:r>
      <w:r w:rsidR="00E162F2">
        <w:rPr>
          <w:sz w:val="24"/>
          <w:szCs w:val="24"/>
        </w:rPr>
        <w:t>cy</w:t>
      </w:r>
      <w:r w:rsidRPr="00FC28FD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335CD92E" w14:textId="62A95EDE" w:rsidR="00A7215B" w:rsidRPr="00FC28FD" w:rsidRDefault="00A7215B" w:rsidP="008F4456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5. </w:t>
      </w:r>
      <w:r w:rsidR="008F4456">
        <w:rPr>
          <w:sz w:val="24"/>
          <w:szCs w:val="24"/>
        </w:rPr>
        <w:tab/>
      </w:r>
      <w:r w:rsidRPr="00FC28FD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76A6E1B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0C04955A" w14:textId="16A9441E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14:paraId="56A2B0AA" w14:textId="633FB5B8" w:rsidR="00A7215B" w:rsidRPr="00FC28FD" w:rsidRDefault="00585DE7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="008F4456" w:rsidRPr="008F4456">
        <w:rPr>
          <w:color w:val="000000"/>
          <w:kern w:val="2"/>
          <w:sz w:val="24"/>
          <w:szCs w:val="24"/>
        </w:rPr>
        <w:t xml:space="preserve">.  Dopuszcza się następujące zmiany umowy w przypadku: </w:t>
      </w:r>
      <w:r w:rsidR="00A7215B"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A7215B" w:rsidRPr="00FC28FD">
        <w:rPr>
          <w:color w:val="000000"/>
          <w:kern w:val="2"/>
          <w:sz w:val="24"/>
          <w:szCs w:val="24"/>
        </w:rPr>
        <w:t>:</w:t>
      </w:r>
    </w:p>
    <w:p w14:paraId="3A60604C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E5B04B9" w14:textId="7D5F7211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lastRenderedPageBreak/>
        <w:t xml:space="preserve"> następstwem okoliczności leżących po stronie </w:t>
      </w:r>
      <w:r w:rsidR="008F4456">
        <w:rPr>
          <w:color w:val="000000"/>
          <w:kern w:val="2"/>
          <w:sz w:val="24"/>
          <w:szCs w:val="24"/>
        </w:rPr>
        <w:t>Zamawiającego</w:t>
      </w:r>
      <w:r w:rsidRPr="00FC28FD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8F4456">
        <w:rPr>
          <w:color w:val="000000"/>
          <w:kern w:val="2"/>
          <w:sz w:val="24"/>
          <w:szCs w:val="24"/>
        </w:rPr>
        <w:t>Zamawiającemu</w:t>
      </w:r>
      <w:r w:rsidRPr="00FC28FD">
        <w:rPr>
          <w:color w:val="000000"/>
          <w:kern w:val="2"/>
          <w:sz w:val="24"/>
          <w:szCs w:val="24"/>
        </w:rPr>
        <w:t xml:space="preserve">, </w:t>
      </w:r>
    </w:p>
    <w:p w14:paraId="24D10121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01251341" w14:textId="77777777"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14:paraId="066043F0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361AFED1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44AE78D7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14:paraId="745EB3AF" w14:textId="7B532F6C" w:rsidR="00A7215B" w:rsidRPr="00FC28FD" w:rsidRDefault="00585DE7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A7215B" w:rsidRPr="00FC28FD">
        <w:rPr>
          <w:color w:val="000000"/>
          <w:kern w:val="2"/>
          <w:sz w:val="24"/>
          <w:szCs w:val="24"/>
        </w:rPr>
        <w:t xml:space="preserve">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="00A7215B" w:rsidRPr="00FC28FD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8F4456">
        <w:rPr>
          <w:color w:val="000000"/>
          <w:kern w:val="2"/>
          <w:sz w:val="24"/>
          <w:szCs w:val="24"/>
        </w:rPr>
        <w:t>Dostawcy</w:t>
      </w:r>
      <w:r w:rsidR="00A7215B" w:rsidRPr="00FC28FD">
        <w:rPr>
          <w:color w:val="000000"/>
          <w:kern w:val="2"/>
          <w:sz w:val="24"/>
          <w:szCs w:val="24"/>
        </w:rPr>
        <w:t>.</w:t>
      </w:r>
    </w:p>
    <w:p w14:paraId="40997956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702029C5" w14:textId="22344C9A" w:rsidR="00A7215B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14:paraId="7C8D5B8D" w14:textId="1C1E722C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Pr="00FC28FD">
        <w:rPr>
          <w:color w:val="000000"/>
          <w:kern w:val="2"/>
          <w:sz w:val="24"/>
          <w:szCs w:val="24"/>
        </w:rPr>
        <w:t>.</w:t>
      </w:r>
      <w:r>
        <w:rPr>
          <w:color w:val="000000"/>
          <w:kern w:val="2"/>
          <w:sz w:val="24"/>
          <w:szCs w:val="24"/>
        </w:rPr>
        <w:t xml:space="preserve"> </w:t>
      </w:r>
      <w:r w:rsidRPr="00B51242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</w:t>
      </w:r>
      <w:r w:rsidRPr="00FC28FD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ust. 2</w:t>
      </w:r>
      <w:r w:rsidRPr="00B51242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55FE2B8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a)</w:t>
      </w:r>
      <w:r w:rsidRPr="00B51242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12D9BFD4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b)</w:t>
      </w:r>
      <w:r w:rsidRPr="00B51242">
        <w:rPr>
          <w:color w:val="000000"/>
          <w:kern w:val="2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6A0E84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c)</w:t>
      </w:r>
      <w:r w:rsidRPr="00B51242">
        <w:rPr>
          <w:color w:val="000000"/>
          <w:kern w:val="2"/>
          <w:sz w:val="24"/>
          <w:szCs w:val="24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25FCCC55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d)</w:t>
      </w:r>
      <w:r w:rsidRPr="00B51242">
        <w:rPr>
          <w:color w:val="000000"/>
          <w:kern w:val="2"/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6E37A41B" w14:textId="2DAF8F96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e)</w:t>
      </w:r>
      <w:r w:rsidRPr="00B51242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 w:rsidRPr="00FC28FD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ust. 2</w:t>
      </w:r>
      <w:r w:rsidRPr="00B51242">
        <w:rPr>
          <w:color w:val="000000"/>
          <w:kern w:val="2"/>
          <w:sz w:val="24"/>
          <w:szCs w:val="24"/>
        </w:rPr>
        <w:t xml:space="preserve"> Umowy. </w:t>
      </w:r>
    </w:p>
    <w:p w14:paraId="679F87BB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6E270EBC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2.</w:t>
      </w:r>
      <w:r w:rsidRPr="00B51242">
        <w:rPr>
          <w:color w:val="000000"/>
          <w:kern w:val="2"/>
          <w:sz w:val="24"/>
          <w:szCs w:val="24"/>
        </w:rPr>
        <w:tab/>
        <w:t>Zmiana wynagrodzenia, może zostać wprowadzona na wniosek Stron, zgodnie z poniższymi zasadami:</w:t>
      </w:r>
    </w:p>
    <w:p w14:paraId="6B6D4186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a)</w:t>
      </w:r>
      <w:r w:rsidRPr="00B51242">
        <w:rPr>
          <w:color w:val="000000"/>
          <w:kern w:val="2"/>
          <w:sz w:val="24"/>
          <w:szCs w:val="24"/>
        </w:rPr>
        <w:tab/>
        <w:t xml:space="preserve">waloryzacja wynagrodzenia Wykonawcy będzie dotyczyła tylko niezrealizowanej części zamówienia, </w:t>
      </w:r>
    </w:p>
    <w:p w14:paraId="59779C00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b)</w:t>
      </w:r>
      <w:r w:rsidRPr="00B51242">
        <w:rPr>
          <w:color w:val="000000"/>
          <w:kern w:val="2"/>
          <w:sz w:val="24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CA8A29C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c)</w:t>
      </w:r>
      <w:r w:rsidRPr="00B51242"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4C73291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d)</w:t>
      </w:r>
      <w:r w:rsidRPr="00B51242"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78FD33B2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lastRenderedPageBreak/>
        <w:t>e)</w:t>
      </w:r>
      <w:r w:rsidRPr="00B51242">
        <w:rPr>
          <w:color w:val="000000"/>
          <w:kern w:val="2"/>
          <w:sz w:val="24"/>
          <w:szCs w:val="24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24B51EAA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f)</w:t>
      </w:r>
      <w:r w:rsidRPr="00B51242">
        <w:rPr>
          <w:color w:val="000000"/>
          <w:kern w:val="2"/>
          <w:sz w:val="24"/>
          <w:szCs w:val="24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536621EB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10301D20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20DA058E" w14:textId="5C486B1B" w:rsidR="00585DE7" w:rsidRPr="00C64D46" w:rsidRDefault="00585DE7" w:rsidP="00C64D46">
      <w:pPr>
        <w:pStyle w:val="Akapitzlist"/>
        <w:numPr>
          <w:ilvl w:val="0"/>
          <w:numId w:val="7"/>
        </w:num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C64D46">
        <w:rPr>
          <w:color w:val="000000"/>
          <w:kern w:val="2"/>
          <w:sz w:val="24"/>
          <w:szCs w:val="24"/>
        </w:rPr>
        <w:t>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713E383" w14:textId="293FCD0A" w:rsidR="00585DE7" w:rsidRPr="00C64D46" w:rsidRDefault="00585DE7" w:rsidP="00C64D46">
      <w:pPr>
        <w:pStyle w:val="Akapitzlist"/>
        <w:numPr>
          <w:ilvl w:val="0"/>
          <w:numId w:val="7"/>
        </w:num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C64D46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677120BE" w14:textId="7A0207FD" w:rsidR="00585DE7" w:rsidRDefault="00585DE7" w:rsidP="00A7215B">
      <w:pPr>
        <w:jc w:val="center"/>
        <w:rPr>
          <w:b/>
          <w:sz w:val="24"/>
          <w:szCs w:val="24"/>
        </w:rPr>
      </w:pPr>
    </w:p>
    <w:p w14:paraId="2F5FCB38" w14:textId="77777777" w:rsidR="00585DE7" w:rsidRPr="00FC28FD" w:rsidRDefault="00585DE7" w:rsidP="00585DE7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14:paraId="3AF9757D" w14:textId="77777777" w:rsidR="00585DE7" w:rsidRPr="00FC28FD" w:rsidRDefault="00585DE7" w:rsidP="00A7215B">
      <w:pPr>
        <w:jc w:val="center"/>
        <w:rPr>
          <w:b/>
          <w:sz w:val="24"/>
          <w:szCs w:val="24"/>
        </w:rPr>
      </w:pPr>
    </w:p>
    <w:p w14:paraId="1CEF6BAC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1427177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280257C3" w14:textId="78CFC8D9" w:rsidR="00A7215B" w:rsidRPr="00FC28FD" w:rsidRDefault="00A7215B" w:rsidP="00A7215B">
      <w:pPr>
        <w:jc w:val="center"/>
        <w:rPr>
          <w:b/>
          <w:sz w:val="24"/>
          <w:szCs w:val="24"/>
        </w:rPr>
      </w:pPr>
      <w:bookmarkStart w:id="0" w:name="_Hlk122504841"/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2</w:t>
      </w:r>
    </w:p>
    <w:bookmarkEnd w:id="0"/>
    <w:p w14:paraId="7CEDA91B" w14:textId="77777777"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447D65C6" w14:textId="33A360BA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3</w:t>
      </w:r>
    </w:p>
    <w:p w14:paraId="19B6253D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14:paraId="7BBF537F" w14:textId="77777777" w:rsidR="00A7215B" w:rsidRPr="00FC28FD" w:rsidRDefault="00A7215B" w:rsidP="00A7215B">
      <w:pPr>
        <w:rPr>
          <w:sz w:val="24"/>
          <w:szCs w:val="24"/>
        </w:rPr>
      </w:pPr>
    </w:p>
    <w:p w14:paraId="75F33422" w14:textId="4D9E01A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4</w:t>
      </w:r>
    </w:p>
    <w:p w14:paraId="0E23E614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14:paraId="123E4C22" w14:textId="77777777" w:rsidR="00A7215B" w:rsidRPr="00FC28FD" w:rsidRDefault="00A7215B" w:rsidP="00A7215B">
      <w:pPr>
        <w:rPr>
          <w:sz w:val="24"/>
          <w:szCs w:val="24"/>
        </w:rPr>
      </w:pPr>
    </w:p>
    <w:p w14:paraId="7AFB7709" w14:textId="77777777" w:rsidR="00A7215B" w:rsidRPr="00FC28FD" w:rsidRDefault="00A7215B" w:rsidP="00A7215B">
      <w:pPr>
        <w:rPr>
          <w:sz w:val="24"/>
          <w:szCs w:val="24"/>
        </w:rPr>
      </w:pPr>
    </w:p>
    <w:p w14:paraId="1C128770" w14:textId="77777777" w:rsidR="00A7215B" w:rsidRPr="00FC28FD" w:rsidRDefault="00A7215B" w:rsidP="00A7215B">
      <w:pPr>
        <w:rPr>
          <w:sz w:val="24"/>
          <w:szCs w:val="24"/>
        </w:rPr>
      </w:pPr>
    </w:p>
    <w:p w14:paraId="0DE28E36" w14:textId="4F7247FF"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</w:t>
      </w:r>
      <w:r w:rsidR="00B51242">
        <w:rPr>
          <w:b/>
          <w:bCs/>
          <w:sz w:val="24"/>
          <w:szCs w:val="24"/>
        </w:rPr>
        <w:t xml:space="preserve">                  </w:t>
      </w:r>
      <w:r w:rsidR="00FC28FD">
        <w:rPr>
          <w:b/>
          <w:bCs/>
          <w:sz w:val="24"/>
          <w:szCs w:val="24"/>
        </w:rPr>
        <w:t xml:space="preserve">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14:paraId="6E40DF5F" w14:textId="77777777" w:rsidR="00B51242" w:rsidRDefault="00B51242" w:rsidP="00A7215B">
      <w:pPr>
        <w:rPr>
          <w:b/>
          <w:bCs/>
          <w:sz w:val="24"/>
          <w:szCs w:val="24"/>
        </w:rPr>
      </w:pPr>
    </w:p>
    <w:p w14:paraId="47765BC6" w14:textId="77777777" w:rsidR="00FC28FD" w:rsidRDefault="00FC28FD" w:rsidP="00A7215B">
      <w:pPr>
        <w:rPr>
          <w:b/>
          <w:bCs/>
          <w:sz w:val="24"/>
          <w:szCs w:val="24"/>
        </w:rPr>
      </w:pPr>
    </w:p>
    <w:p w14:paraId="22AB9093" w14:textId="03ABDE54"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…</w:t>
      </w:r>
      <w:r w:rsidR="00B51242">
        <w:rPr>
          <w:b/>
          <w:bCs/>
          <w:sz w:val="24"/>
          <w:szCs w:val="24"/>
        </w:rPr>
        <w:t>…………..</w:t>
      </w:r>
      <w:r>
        <w:rPr>
          <w:b/>
          <w:bCs/>
          <w:sz w:val="24"/>
          <w:szCs w:val="24"/>
        </w:rPr>
        <w:t>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</w:p>
    <w:p w14:paraId="2AD6227B" w14:textId="1FE516A3" w:rsidR="00A7215B" w:rsidRPr="00FC28FD" w:rsidRDefault="00B51242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C28FD">
        <w:rPr>
          <w:rFonts w:ascii="Times New Roman" w:hAnsi="Times New Roman" w:cs="Times New Roman"/>
          <w:sz w:val="24"/>
          <w:szCs w:val="24"/>
        </w:rPr>
        <w:t>(data i podpis)</w:t>
      </w:r>
      <w:r w:rsidR="00FC28FD">
        <w:rPr>
          <w:rFonts w:ascii="Times New Roman" w:hAnsi="Times New Roman" w:cs="Times New Roman"/>
          <w:sz w:val="24"/>
          <w:szCs w:val="24"/>
        </w:rPr>
        <w:tab/>
        <w:t>(data i podpis)</w:t>
      </w:r>
    </w:p>
    <w:p w14:paraId="73F5A2AB" w14:textId="415A2D29" w:rsidR="00B62F32" w:rsidRDefault="00B62F32" w:rsidP="00705498">
      <w:pPr>
        <w:rPr>
          <w:sz w:val="24"/>
          <w:szCs w:val="24"/>
        </w:rPr>
      </w:pPr>
    </w:p>
    <w:p w14:paraId="511D7420" w14:textId="1E48DF2B" w:rsidR="00B51242" w:rsidRP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6CA646F7" w14:textId="77777777" w:rsid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1D2489EB" w14:textId="77777777" w:rsidR="00E111DD" w:rsidRPr="00FC28FD" w:rsidRDefault="00E111DD" w:rsidP="00E111DD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1DCBBE03" w14:textId="17BB692A" w:rsidR="00E111DD" w:rsidRPr="00FC28FD" w:rsidRDefault="00E111DD" w:rsidP="00E111DD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0D0E2646" w14:textId="77777777" w:rsidR="00B51242" w:rsidRDefault="00B5124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C2E3DAB" w14:textId="71FCDF44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 :</w:t>
      </w:r>
    </w:p>
    <w:p w14:paraId="7500B6BD" w14:textId="77777777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376F66E6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7CB514F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DFB0FAD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39540BC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FE11A75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48C35A4" w14:textId="77777777" w:rsidR="00D041D2" w:rsidRDefault="00D041D2" w:rsidP="00D041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1F28641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01555DD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D8BC87E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6974F02" w14:textId="77777777" w:rsidR="00D041D2" w:rsidRPr="001A7899" w:rsidRDefault="00D041D2" w:rsidP="00D041D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65BED345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4BBEC36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1861ADE9" w14:textId="77777777" w:rsidR="00D041D2" w:rsidRPr="001A7899" w:rsidRDefault="00D041D2" w:rsidP="00D041D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7659726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869A14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6D1E82E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DC4EA4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5D71A6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9DDD9C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3EF967E9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11438B4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FD009CF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6B1541C9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9899D81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6C1D7B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1B3B354" w14:textId="77777777" w:rsidR="00D041D2" w:rsidRPr="001A7899" w:rsidRDefault="00D041D2" w:rsidP="00D041D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5F36779" w14:textId="77777777" w:rsidR="00D041D2" w:rsidRPr="001A7899" w:rsidRDefault="00D041D2" w:rsidP="00D041D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55D54B2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0C180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1FC3D65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CC02C4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041D2" w:rsidRPr="001A7899" w14:paraId="03B55179" w14:textId="77777777" w:rsidTr="001877BA">
        <w:tc>
          <w:tcPr>
            <w:tcW w:w="4105" w:type="dxa"/>
            <w:shd w:val="clear" w:color="auto" w:fill="auto"/>
          </w:tcPr>
          <w:p w14:paraId="6192E016" w14:textId="77777777" w:rsidR="00D041D2" w:rsidRPr="001A7899" w:rsidRDefault="00D041D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AAB9664" w14:textId="77777777" w:rsidR="00D041D2" w:rsidRPr="001A7899" w:rsidRDefault="00D041D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5E034BF2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B8346E0" w14:textId="77777777" w:rsidR="00D041D2" w:rsidRPr="00FC28FD" w:rsidRDefault="00D041D2" w:rsidP="00D041D2">
      <w:pPr>
        <w:rPr>
          <w:sz w:val="24"/>
          <w:szCs w:val="24"/>
        </w:rPr>
      </w:pPr>
    </w:p>
    <w:sectPr w:rsidR="00D041D2" w:rsidRPr="00FC2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429D8" w14:textId="77777777" w:rsidR="002A2EBA" w:rsidRDefault="002A2EBA">
      <w:r>
        <w:separator/>
      </w:r>
    </w:p>
  </w:endnote>
  <w:endnote w:type="continuationSeparator" w:id="0">
    <w:p w14:paraId="039A4508" w14:textId="77777777" w:rsidR="002A2EBA" w:rsidRDefault="002A2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3B0BA" w14:textId="77777777" w:rsidR="00F9643C" w:rsidRDefault="00F96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24B9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467B8" w14:textId="77777777" w:rsidR="00F9643C" w:rsidRDefault="00F96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EDC27" w14:textId="77777777" w:rsidR="002A2EBA" w:rsidRDefault="002A2EBA">
      <w:r>
        <w:separator/>
      </w:r>
    </w:p>
  </w:footnote>
  <w:footnote w:type="continuationSeparator" w:id="0">
    <w:p w14:paraId="541CEC24" w14:textId="77777777" w:rsidR="002A2EBA" w:rsidRDefault="002A2EBA">
      <w:r>
        <w:continuationSeparator/>
      </w:r>
    </w:p>
  </w:footnote>
  <w:footnote w:id="1">
    <w:p w14:paraId="3F857D92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F2F312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D0985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30C41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5A0AC2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5B7297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47FAF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30BEC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C9D6028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7ECF73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93E6D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0CB8A8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14F5CC" w14:textId="77777777" w:rsidR="00D041D2" w:rsidRPr="005F4BFA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267B30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F509F60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2FF15E4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EF7BAF3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0CBBE11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475816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30B0987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9794918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CF621BE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97951F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4E4A1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0CA0F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7703899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737FB75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9B681FB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A56926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9BFD761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612C" w14:textId="77777777" w:rsidR="00F9643C" w:rsidRDefault="00F9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45EF2" w14:textId="514F6FDF" w:rsidR="00D46839" w:rsidRPr="00D46839" w:rsidRDefault="00D46839" w:rsidP="009375FA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D46839">
      <w:rPr>
        <w:sz w:val="22"/>
        <w:szCs w:val="22"/>
      </w:rPr>
      <w:t xml:space="preserve">Załącznik </w:t>
    </w:r>
    <w:r w:rsidR="009375FA">
      <w:rPr>
        <w:sz w:val="22"/>
        <w:szCs w:val="22"/>
      </w:rPr>
      <w:t>nr 3</w:t>
    </w:r>
    <w:r w:rsidR="00F9643C">
      <w:rPr>
        <w:sz w:val="22"/>
        <w:szCs w:val="22"/>
      </w:rPr>
      <w:t>a</w:t>
    </w:r>
  </w:p>
  <w:p w14:paraId="23CB37FE" w14:textId="77777777" w:rsidR="002D3DCB" w:rsidRDefault="002D3DCB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ACF96" w14:textId="77777777" w:rsidR="00F9643C" w:rsidRDefault="00F96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D05CF14E"/>
    <w:lvl w:ilvl="0" w:tplc="D44C241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56708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4414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4177597">
    <w:abstractNumId w:val="6"/>
  </w:num>
  <w:num w:numId="4" w16cid:durableId="1151486176">
    <w:abstractNumId w:val="5"/>
  </w:num>
  <w:num w:numId="5" w16cid:durableId="1978487250">
    <w:abstractNumId w:val="13"/>
  </w:num>
  <w:num w:numId="6" w16cid:durableId="8669902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6349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8964733">
    <w:abstractNumId w:val="2"/>
  </w:num>
  <w:num w:numId="9" w16cid:durableId="16921490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358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8509984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1550901">
    <w:abstractNumId w:val="10"/>
  </w:num>
  <w:num w:numId="13" w16cid:durableId="1311330551">
    <w:abstractNumId w:val="4"/>
  </w:num>
  <w:num w:numId="14" w16cid:durableId="1105926173">
    <w:abstractNumId w:val="0"/>
  </w:num>
  <w:num w:numId="15" w16cid:durableId="765542362">
    <w:abstractNumId w:val="3"/>
  </w:num>
  <w:num w:numId="16" w16cid:durableId="234102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F1"/>
    <w:rsid w:val="00021DB8"/>
    <w:rsid w:val="00036968"/>
    <w:rsid w:val="0004196C"/>
    <w:rsid w:val="00113376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A2EBA"/>
    <w:rsid w:val="002C6E15"/>
    <w:rsid w:val="002D3DCB"/>
    <w:rsid w:val="0031733C"/>
    <w:rsid w:val="00387AB0"/>
    <w:rsid w:val="003B6F09"/>
    <w:rsid w:val="003E32D7"/>
    <w:rsid w:val="00402985"/>
    <w:rsid w:val="00406A50"/>
    <w:rsid w:val="00420B6C"/>
    <w:rsid w:val="00526126"/>
    <w:rsid w:val="00581B5E"/>
    <w:rsid w:val="00585DE7"/>
    <w:rsid w:val="006108F3"/>
    <w:rsid w:val="0064044B"/>
    <w:rsid w:val="006503A9"/>
    <w:rsid w:val="006D17FC"/>
    <w:rsid w:val="00705498"/>
    <w:rsid w:val="007301DA"/>
    <w:rsid w:val="00730EFE"/>
    <w:rsid w:val="00751124"/>
    <w:rsid w:val="008422CC"/>
    <w:rsid w:val="008D7A6D"/>
    <w:rsid w:val="008F4456"/>
    <w:rsid w:val="009375FA"/>
    <w:rsid w:val="00973E29"/>
    <w:rsid w:val="00A01521"/>
    <w:rsid w:val="00A22355"/>
    <w:rsid w:val="00A7215B"/>
    <w:rsid w:val="00AE20E8"/>
    <w:rsid w:val="00B41BC8"/>
    <w:rsid w:val="00B445A3"/>
    <w:rsid w:val="00B51242"/>
    <w:rsid w:val="00B62F32"/>
    <w:rsid w:val="00B72947"/>
    <w:rsid w:val="00BE226E"/>
    <w:rsid w:val="00C64D46"/>
    <w:rsid w:val="00C85B56"/>
    <w:rsid w:val="00CB2A93"/>
    <w:rsid w:val="00CE6162"/>
    <w:rsid w:val="00D041D2"/>
    <w:rsid w:val="00D46839"/>
    <w:rsid w:val="00D91D60"/>
    <w:rsid w:val="00DD32CA"/>
    <w:rsid w:val="00DF5237"/>
    <w:rsid w:val="00E111DD"/>
    <w:rsid w:val="00E162F2"/>
    <w:rsid w:val="00E26D19"/>
    <w:rsid w:val="00E80580"/>
    <w:rsid w:val="00E96AFC"/>
    <w:rsid w:val="00EB6647"/>
    <w:rsid w:val="00EC7AB0"/>
    <w:rsid w:val="00EE0720"/>
    <w:rsid w:val="00EF3EFF"/>
    <w:rsid w:val="00F47456"/>
    <w:rsid w:val="00F94EB3"/>
    <w:rsid w:val="00F9643C"/>
    <w:rsid w:val="00FA0DFB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9DD8"/>
  <w15:docId w15:val="{5A66A35F-F411-4B8A-A665-63C2F84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D3DCB"/>
  </w:style>
  <w:style w:type="character" w:styleId="Odwoanieprzypisudolnego">
    <w:name w:val="footnote reference"/>
    <w:uiPriority w:val="99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162F2"/>
    <w:pPr>
      <w:ind w:left="720"/>
      <w:contextualSpacing/>
    </w:pPr>
  </w:style>
  <w:style w:type="paragraph" w:customStyle="1" w:styleId="paragraph">
    <w:name w:val="paragraph"/>
    <w:basedOn w:val="Normalny"/>
    <w:rsid w:val="00D041D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D041D2"/>
  </w:style>
  <w:style w:type="character" w:customStyle="1" w:styleId="eop">
    <w:name w:val="eop"/>
    <w:basedOn w:val="Domylnaczcionkaakapitu"/>
    <w:rsid w:val="00D0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7FCB-37A6-427E-BF95-38B4D63A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1530</Words>
  <Characters>10266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Jurowska</cp:lastModifiedBy>
  <cp:revision>3</cp:revision>
  <cp:lastPrinted>1900-12-31T23:00:00Z</cp:lastPrinted>
  <dcterms:created xsi:type="dcterms:W3CDTF">2024-01-05T07:33:00Z</dcterms:created>
  <dcterms:modified xsi:type="dcterms:W3CDTF">2024-01-09T11:37:00Z</dcterms:modified>
</cp:coreProperties>
</file>