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8B1A9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DE44F8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CBAB2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730C4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ABEB33" w14:textId="77777777" w:rsidR="00CD2D89" w:rsidRDefault="00CD2D89" w:rsidP="00CD2D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86AB55B" w14:textId="77777777" w:rsidR="00CD2D89" w:rsidRDefault="00CD2D89" w:rsidP="00CD2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0BC4C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DE58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F0AE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073B9">
        <w:rPr>
          <w:sz w:val="22"/>
        </w:rPr>
        <w:t>……………………………………………………………………………………………..</w:t>
      </w:r>
    </w:p>
    <w:p w14:paraId="2A66C9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073B9">
        <w:rPr>
          <w:sz w:val="22"/>
        </w:rPr>
        <w:t>…………………………………………………………………………………………….</w:t>
      </w:r>
    </w:p>
    <w:p w14:paraId="4452A3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4E70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3412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BA53E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3149A5" w14:textId="77777777"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Akademia Górniczo - Hutnicza</w:t>
      </w:r>
    </w:p>
    <w:p w14:paraId="7DE2DD0F" w14:textId="77777777"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im. Stanisława Staszica w Krakowie</w:t>
      </w:r>
    </w:p>
    <w:p w14:paraId="03478968" w14:textId="77777777" w:rsidR="008D2AB8" w:rsidRDefault="00C55876" w:rsidP="008D2AB8">
      <w:pPr>
        <w:ind w:right="-110"/>
        <w:rPr>
          <w:b/>
        </w:rPr>
      </w:pPr>
      <w:r w:rsidRPr="00C5587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A6F0D81" w14:textId="77777777" w:rsidR="008D2AB8" w:rsidRDefault="00C55876" w:rsidP="008D2AB8">
      <w:pPr>
        <w:ind w:right="-110"/>
        <w:rPr>
          <w:b/>
        </w:rPr>
      </w:pPr>
      <w:r w:rsidRPr="00C55876">
        <w:rPr>
          <w:b/>
        </w:rPr>
        <w:t>Al. Mickiewicza</w:t>
      </w:r>
      <w:r w:rsidR="008D2AB8">
        <w:rPr>
          <w:b/>
        </w:rPr>
        <w:t xml:space="preserve"> </w:t>
      </w:r>
      <w:r w:rsidRPr="00C55876">
        <w:rPr>
          <w:b/>
        </w:rPr>
        <w:t>30</w:t>
      </w:r>
      <w:r w:rsidR="008D2AB8">
        <w:rPr>
          <w:b/>
        </w:rPr>
        <w:t xml:space="preserve"> </w:t>
      </w:r>
    </w:p>
    <w:p w14:paraId="41660CF2" w14:textId="77777777" w:rsidR="008D2AB8" w:rsidRDefault="00C55876" w:rsidP="008D2AB8">
      <w:pPr>
        <w:rPr>
          <w:b/>
        </w:rPr>
      </w:pPr>
      <w:r w:rsidRPr="00C55876">
        <w:rPr>
          <w:b/>
        </w:rPr>
        <w:t>30-059</w:t>
      </w:r>
      <w:r w:rsidR="008D2AB8">
        <w:rPr>
          <w:b/>
        </w:rPr>
        <w:t xml:space="preserve"> </w:t>
      </w:r>
      <w:r w:rsidRPr="00C55876">
        <w:rPr>
          <w:b/>
        </w:rPr>
        <w:t>Kraków</w:t>
      </w:r>
      <w:r w:rsidR="008D2AB8">
        <w:rPr>
          <w:b/>
        </w:rPr>
        <w:t xml:space="preserve">,  </w:t>
      </w:r>
    </w:p>
    <w:p w14:paraId="030B6CCB" w14:textId="77777777" w:rsidR="008D2AB8" w:rsidRDefault="008D2AB8" w:rsidP="008D2AB8">
      <w:pPr>
        <w:ind w:firstLine="3969"/>
        <w:rPr>
          <w:b/>
        </w:rPr>
      </w:pPr>
    </w:p>
    <w:p w14:paraId="68596928" w14:textId="19C6B7A1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2073B9">
        <w:t>:</w:t>
      </w:r>
      <w:r>
        <w:t xml:space="preserve"> </w:t>
      </w:r>
      <w:r w:rsidR="002073B9" w:rsidRPr="002073B9">
        <w:rPr>
          <w:b/>
        </w:rPr>
        <w:t xml:space="preserve">Dostęp online do bazy organizacji normalizacyjnej ASTM International na platformie ASTM Compass oraz dostęp do elektronicznych wersji czasopism zagranicznych wydawnictwa Trans Tech Publications dla BG - </w:t>
      </w:r>
      <w:r w:rsidR="00E14203">
        <w:rPr>
          <w:b/>
        </w:rPr>
        <w:t>DE</w:t>
      </w:r>
      <w:r w:rsidR="002073B9" w:rsidRPr="002073B9">
        <w:rPr>
          <w:b/>
        </w:rPr>
        <w:t>-</w:t>
      </w:r>
      <w:r w:rsidR="00E14203">
        <w:rPr>
          <w:b/>
        </w:rPr>
        <w:t>d</w:t>
      </w:r>
      <w:r w:rsidR="002073B9" w:rsidRPr="002073B9">
        <w:rPr>
          <w:b/>
        </w:rPr>
        <w:t>zp.272-15/24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9"/>
        <w:gridCol w:w="3144"/>
        <w:gridCol w:w="2977"/>
      </w:tblGrid>
      <w:tr w:rsidR="00CD2D89" w14:paraId="2FE92E4D" w14:textId="77777777" w:rsidTr="006B75B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1354" w14:textId="77777777"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484C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49B9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</w:tr>
      <w:tr w:rsidR="00CD2D89" w14:paraId="5E67A116" w14:textId="77777777" w:rsidTr="006B75BC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20FA0" w14:textId="77777777"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23D3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200F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D2D89" w14:paraId="7520CB43" w14:textId="77777777" w:rsidTr="006B75B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A754" w14:textId="77777777" w:rsidR="00CD2D89" w:rsidRDefault="00CD2D89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0F4B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DAA788D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</w:t>
            </w:r>
            <w:r w:rsidR="002073B9">
              <w:rPr>
                <w:b/>
                <w:sz w:val="20"/>
                <w:szCs w:val="20"/>
              </w:rPr>
              <w:t>PLN</w:t>
            </w:r>
          </w:p>
          <w:p w14:paraId="4FDF9DED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6BBB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1AC3CE96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</w:t>
            </w:r>
            <w:r w:rsidR="002073B9">
              <w:rPr>
                <w:b/>
                <w:sz w:val="20"/>
                <w:szCs w:val="20"/>
              </w:rPr>
              <w:t>PLN</w:t>
            </w:r>
          </w:p>
          <w:p w14:paraId="64D90850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D2D89" w14:paraId="78D4669B" w14:textId="77777777" w:rsidTr="006B75B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C041" w14:textId="77777777" w:rsidR="00CD2D89" w:rsidRDefault="00CD2D89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7E363B47" w14:textId="77777777"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FF71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19305437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</w:t>
            </w:r>
            <w:r w:rsidR="002073B9">
              <w:rPr>
                <w:b/>
                <w:sz w:val="20"/>
                <w:szCs w:val="20"/>
              </w:rPr>
              <w:t>PLN</w:t>
            </w:r>
          </w:p>
          <w:p w14:paraId="6E1B845E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ECF1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4DBB33E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</w:t>
            </w:r>
            <w:r w:rsidR="002073B9">
              <w:rPr>
                <w:b/>
                <w:sz w:val="20"/>
                <w:szCs w:val="20"/>
              </w:rPr>
              <w:t>PLN</w:t>
            </w:r>
          </w:p>
          <w:p w14:paraId="6B781542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D2D89" w14:paraId="261F8E56" w14:textId="77777777" w:rsidTr="006B75B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3C3A" w14:textId="77777777" w:rsidR="00CD2D89" w:rsidRDefault="00CD2D89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1E20308C" w14:textId="77777777"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3C88" w14:textId="77777777"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06CC" w14:textId="77777777"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CD2D89" w14:paraId="738F5CF6" w14:textId="77777777" w:rsidTr="006B75B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44FF" w14:textId="77777777"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B69D" w14:textId="77777777"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85EC" w14:textId="77777777"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CD2D89" w14:paraId="5B00F4B5" w14:textId="77777777" w:rsidTr="00CD2D89">
        <w:trPr>
          <w:gridAfter w:val="2"/>
          <w:wAfter w:w="3378" w:type="pct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73D8C" w14:textId="77777777" w:rsidR="00CD2D89" w:rsidRDefault="00CD2D89">
            <w:pPr>
              <w:rPr>
                <w:b/>
                <w:sz w:val="20"/>
                <w:szCs w:val="20"/>
              </w:rPr>
            </w:pPr>
          </w:p>
        </w:tc>
      </w:tr>
      <w:tr w:rsidR="00CD2D89" w14:paraId="7468A242" w14:textId="77777777" w:rsidTr="006B75B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9D38" w14:textId="77777777"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14:paraId="1B74428A" w14:textId="77777777" w:rsidR="00CD2D89" w:rsidRDefault="00CD2D8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Polski interfejs:    </w:t>
            </w:r>
          </w:p>
          <w:p w14:paraId="56296FC3" w14:textId="77777777" w:rsidR="00CD2D89" w:rsidRDefault="00CD2D89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7E8F" w14:textId="77777777" w:rsidR="00CD2D89" w:rsidRDefault="00CD2D89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4A50EAF2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2C32" w14:textId="77777777" w:rsidR="00CD2D89" w:rsidRDefault="00CD2D89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74762B50" w14:textId="77777777"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</w:tr>
    </w:tbl>
    <w:p w14:paraId="6D25A41A" w14:textId="77777777" w:rsidR="00A96FD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96FDC">
        <w:rPr>
          <w:b/>
        </w:rPr>
        <w:t>od daty podpisania umowy do 31/12/202</w:t>
      </w:r>
      <w:r w:rsidR="002073B9">
        <w:rPr>
          <w:b/>
        </w:rPr>
        <w:t>4</w:t>
      </w:r>
      <w:r w:rsidR="00A96FDC">
        <w:rPr>
          <w:b/>
        </w:rPr>
        <w:t>r.</w:t>
      </w:r>
    </w:p>
    <w:p w14:paraId="58156976" w14:textId="77777777" w:rsidR="00A96FDC" w:rsidRPr="002D6504" w:rsidRDefault="00A96FDC" w:rsidP="00A96FDC">
      <w:pPr>
        <w:tabs>
          <w:tab w:val="left" w:pos="426"/>
        </w:tabs>
        <w:jc w:val="both"/>
        <w:rPr>
          <w:b/>
          <w:sz w:val="22"/>
          <w:szCs w:val="22"/>
        </w:rPr>
      </w:pPr>
      <w:r w:rsidRPr="002D6504">
        <w:rPr>
          <w:sz w:val="22"/>
          <w:szCs w:val="22"/>
        </w:rPr>
        <w:lastRenderedPageBreak/>
        <w:t>Oświadczamy, że zgodnie z ustawą z dnia 2 lipca 2004r. o swobodzie działalności gospodarczej należymy do małych lub średnich przedsiębiorców:</w:t>
      </w:r>
      <w:r w:rsidRPr="002D6504">
        <w:rPr>
          <w:b/>
          <w:sz w:val="22"/>
          <w:szCs w:val="22"/>
        </w:rPr>
        <w:t xml:space="preserve"> TAK/NIE</w:t>
      </w:r>
    </w:p>
    <w:p w14:paraId="487BC2FC" w14:textId="77777777" w:rsidR="00A96FDC" w:rsidRDefault="00A96FDC" w:rsidP="00A96FDC">
      <w:pPr>
        <w:tabs>
          <w:tab w:val="left" w:pos="426"/>
        </w:tabs>
        <w:jc w:val="both"/>
        <w:rPr>
          <w:sz w:val="22"/>
          <w:szCs w:val="22"/>
        </w:rPr>
      </w:pPr>
      <w:r w:rsidRPr="002D6504">
        <w:rPr>
          <w:b/>
          <w:sz w:val="22"/>
          <w:szCs w:val="22"/>
        </w:rPr>
        <w:t xml:space="preserve">Termin płatności: </w:t>
      </w:r>
      <w:r w:rsidRPr="002D65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F425B2" w14:textId="77777777"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75709F0" w14:textId="77777777"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12501B9" w14:textId="77777777"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3BFDF42" w14:textId="77777777"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E4EB01" w14:textId="77777777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183AF0" w14:textId="77777777" w:rsidR="00A96FDC" w:rsidRDefault="00A96FDC" w:rsidP="00A96F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99DE29" w14:textId="77777777" w:rsidR="00A96FDC" w:rsidRDefault="00A96FDC" w:rsidP="00A96F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C7DA0" w14:textId="77777777" w:rsidR="00A96FDC" w:rsidRPr="00800B88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 w:rsidRPr="00800B88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5B9C157A" w14:textId="77777777" w:rsidR="00A96FDC" w:rsidRDefault="00A96FDC" w:rsidP="00A96F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FDC" w14:paraId="06240DFB" w14:textId="77777777" w:rsidTr="000B36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0C58F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7C96D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9574991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19E3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96FDC" w14:paraId="32FDD2BE" w14:textId="77777777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1AF8" w14:textId="77777777"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C6C32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F744F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96FDC" w14:paraId="093E2882" w14:textId="77777777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A86E8" w14:textId="77777777"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661DA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4AD6D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80EE0B7" w14:textId="3E61F9D8" w:rsidR="00A52430" w:rsidRDefault="00A52430" w:rsidP="00A5243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12</w:t>
      </w:r>
      <w:r w:rsidR="00FD6F7B">
        <w:rPr>
          <w:sz w:val="22"/>
          <w:szCs w:val="22"/>
        </w:rPr>
        <w:t>.3</w:t>
      </w:r>
      <w:r>
        <w:rPr>
          <w:sz w:val="22"/>
          <w:szCs w:val="22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52430" w14:paraId="2CE9862B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CF93DA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67D961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B2725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Usługa (zakres), który wykonają poszczególni wykonawcy </w:t>
            </w:r>
          </w:p>
        </w:tc>
      </w:tr>
      <w:tr w:rsidR="00A52430" w14:paraId="323E7EBE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CCDD4A" w14:textId="77777777" w:rsidR="00A52430" w:rsidRDefault="00A52430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2262A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F01A2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  <w:tr w:rsidR="00A52430" w14:paraId="4D56EA5E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90FF2A" w14:textId="77777777" w:rsidR="00A52430" w:rsidRDefault="00A52430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99B451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5AE6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</w:tbl>
    <w:p w14:paraId="75927147" w14:textId="77777777" w:rsidR="00A52430" w:rsidRDefault="00A52430" w:rsidP="00A52430">
      <w:pPr>
        <w:jc w:val="both"/>
        <w:rPr>
          <w:sz w:val="22"/>
          <w:szCs w:val="22"/>
        </w:rPr>
      </w:pPr>
    </w:p>
    <w:p w14:paraId="30A4CB16" w14:textId="62A1D5C2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D0FC5E3" w14:textId="77777777" w:rsidR="00A96FDC" w:rsidRDefault="00A96FDC" w:rsidP="00A96FD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1276677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14:paraId="7F92A444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7B4B805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046046" w14:textId="77777777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1EE29B4" w14:textId="77777777" w:rsidR="00A96FDC" w:rsidRDefault="00A96FDC" w:rsidP="00A96F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C2DB26" w14:textId="77777777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65E04D7" w14:textId="77777777" w:rsidR="00A96FDC" w:rsidRDefault="00A96FDC" w:rsidP="00A96F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FEC833F" w14:textId="77777777" w:rsidR="00A96FDC" w:rsidRDefault="00A96FDC" w:rsidP="00A96F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3F73EB3E" w14:textId="77777777" w:rsidR="00A96FDC" w:rsidRDefault="00A96FDC" w:rsidP="00A96F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147DD1" w14:textId="77777777" w:rsidR="00A96FDC" w:rsidRDefault="00A96FDC" w:rsidP="00A96FDC">
      <w:pPr>
        <w:jc w:val="both"/>
        <w:rPr>
          <w:sz w:val="22"/>
          <w:szCs w:val="22"/>
        </w:rPr>
      </w:pPr>
    </w:p>
    <w:p w14:paraId="762BA206" w14:textId="77777777" w:rsidR="00A96FDC" w:rsidRDefault="00A96FDC" w:rsidP="00A96FD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 xml:space="preserve">Formularz oferty należy sporządzić pod rygorem nieważności, w postaci elektronicznej </w:t>
      </w:r>
      <w:r w:rsidR="002073B9">
        <w:rPr>
          <w:b/>
          <w:bCs/>
          <w:iCs/>
          <w:color w:val="FF0000"/>
          <w:sz w:val="22"/>
          <w:szCs w:val="22"/>
        </w:rPr>
        <w:br/>
      </w:r>
      <w:r>
        <w:rPr>
          <w:b/>
          <w:bCs/>
          <w:iCs/>
          <w:color w:val="FF0000"/>
          <w:sz w:val="22"/>
          <w:szCs w:val="22"/>
        </w:rPr>
        <w:t>i opatrzeć kwalifikowanym podpisem elektronicznym.</w:t>
      </w:r>
    </w:p>
    <w:sectPr w:rsidR="00A96F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27E87" w14:textId="77777777" w:rsidR="00F8237C" w:rsidRDefault="00F8237C">
      <w:r>
        <w:separator/>
      </w:r>
    </w:p>
  </w:endnote>
  <w:endnote w:type="continuationSeparator" w:id="0">
    <w:p w14:paraId="410668B4" w14:textId="77777777" w:rsidR="00F8237C" w:rsidRDefault="00F8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6F821" w14:textId="77777777" w:rsidR="00C55876" w:rsidRDefault="00C558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4419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BD8CA" w14:textId="77777777" w:rsidR="00C55876" w:rsidRDefault="00C558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C457C" w14:textId="77777777" w:rsidR="00F8237C" w:rsidRDefault="00F8237C">
      <w:r>
        <w:separator/>
      </w:r>
    </w:p>
  </w:footnote>
  <w:footnote w:type="continuationSeparator" w:id="0">
    <w:p w14:paraId="00BF07EC" w14:textId="77777777" w:rsidR="00F8237C" w:rsidRDefault="00F82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1FD56" w14:textId="77777777" w:rsidR="00C55876" w:rsidRDefault="00C55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335B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42BB0" w14:textId="77777777" w:rsidR="00C55876" w:rsidRDefault="00C55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3282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696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8603139">
    <w:abstractNumId w:val="0"/>
  </w:num>
  <w:num w:numId="4" w16cid:durableId="1441955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C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3B9"/>
    <w:rsid w:val="00207E98"/>
    <w:rsid w:val="002723B0"/>
    <w:rsid w:val="00315A4A"/>
    <w:rsid w:val="004B7300"/>
    <w:rsid w:val="004C6753"/>
    <w:rsid w:val="00503313"/>
    <w:rsid w:val="00595C87"/>
    <w:rsid w:val="005D2C65"/>
    <w:rsid w:val="005E6D94"/>
    <w:rsid w:val="0063384F"/>
    <w:rsid w:val="00643C6F"/>
    <w:rsid w:val="00646202"/>
    <w:rsid w:val="0065290F"/>
    <w:rsid w:val="006815F6"/>
    <w:rsid w:val="006B75BC"/>
    <w:rsid w:val="007748F0"/>
    <w:rsid w:val="007A4321"/>
    <w:rsid w:val="008119D9"/>
    <w:rsid w:val="00833933"/>
    <w:rsid w:val="00853083"/>
    <w:rsid w:val="008B2F0C"/>
    <w:rsid w:val="008B4928"/>
    <w:rsid w:val="008D2AB8"/>
    <w:rsid w:val="008F1C66"/>
    <w:rsid w:val="00935E4D"/>
    <w:rsid w:val="00970FE4"/>
    <w:rsid w:val="00A0022B"/>
    <w:rsid w:val="00A346FE"/>
    <w:rsid w:val="00A47B4D"/>
    <w:rsid w:val="00A52430"/>
    <w:rsid w:val="00A83018"/>
    <w:rsid w:val="00A96FDC"/>
    <w:rsid w:val="00B774DC"/>
    <w:rsid w:val="00C55876"/>
    <w:rsid w:val="00C969A6"/>
    <w:rsid w:val="00CA7D36"/>
    <w:rsid w:val="00CC4DCF"/>
    <w:rsid w:val="00CD2D89"/>
    <w:rsid w:val="00D24208"/>
    <w:rsid w:val="00D45279"/>
    <w:rsid w:val="00D60C38"/>
    <w:rsid w:val="00D66893"/>
    <w:rsid w:val="00D90ACB"/>
    <w:rsid w:val="00DC1500"/>
    <w:rsid w:val="00E14203"/>
    <w:rsid w:val="00E44371"/>
    <w:rsid w:val="00E949B0"/>
    <w:rsid w:val="00EA3FA9"/>
    <w:rsid w:val="00EC0BEA"/>
    <w:rsid w:val="00F00591"/>
    <w:rsid w:val="00F51688"/>
    <w:rsid w:val="00F53146"/>
    <w:rsid w:val="00F8237C"/>
    <w:rsid w:val="00F91018"/>
    <w:rsid w:val="00FA0F30"/>
    <w:rsid w:val="00FA51A4"/>
    <w:rsid w:val="00FD6F7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067D3"/>
  <w15:chartTrackingRefBased/>
  <w15:docId w15:val="{75FF7840-1127-416A-AC22-092C2957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BC167-7BA4-473D-8B2D-84BE49764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593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Bożena Jurowska</cp:lastModifiedBy>
  <cp:revision>6</cp:revision>
  <cp:lastPrinted>1899-12-31T23:00:00Z</cp:lastPrinted>
  <dcterms:created xsi:type="dcterms:W3CDTF">2024-01-05T07:30:00Z</dcterms:created>
  <dcterms:modified xsi:type="dcterms:W3CDTF">2024-01-10T07:38:00Z</dcterms:modified>
</cp:coreProperties>
</file>