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3E633" w14:textId="77777777" w:rsidR="00D820C2" w:rsidRPr="006716F9" w:rsidRDefault="00D820C2" w:rsidP="00D820C2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5163010D" w14:textId="77777777" w:rsidR="00D820C2" w:rsidRPr="006716F9" w:rsidRDefault="00D820C2" w:rsidP="00D820C2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5E2C3759" w14:textId="77777777" w:rsidR="00D820C2" w:rsidRPr="006716F9" w:rsidRDefault="00D820C2" w:rsidP="00D820C2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61543330" w14:textId="77777777" w:rsidR="00D820C2" w:rsidRPr="006716F9" w:rsidRDefault="00D820C2" w:rsidP="00D820C2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763C9AD1" w14:textId="77777777" w:rsidR="00D820C2" w:rsidRPr="006716F9" w:rsidRDefault="00D820C2" w:rsidP="00D820C2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0E0C30BA" w14:textId="77777777" w:rsidR="00D820C2" w:rsidRPr="006716F9" w:rsidRDefault="00D820C2" w:rsidP="00D820C2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04B5F929" w14:textId="77777777" w:rsidR="00D820C2" w:rsidRPr="006716F9" w:rsidRDefault="00D820C2" w:rsidP="00D820C2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5424461A" w14:textId="77777777" w:rsidR="00D820C2" w:rsidRPr="006716F9" w:rsidRDefault="00D820C2" w:rsidP="00D820C2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0EA233BB" w14:textId="77777777" w:rsidR="00D820C2" w:rsidRPr="006716F9" w:rsidRDefault="00D820C2" w:rsidP="00D820C2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KRS/CEiDG)</w:t>
      </w:r>
    </w:p>
    <w:p w14:paraId="7FA75011" w14:textId="77777777" w:rsidR="00D820C2" w:rsidRPr="006716F9" w:rsidRDefault="00D820C2" w:rsidP="00D820C2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50B792C9" w14:textId="77777777" w:rsidR="00D820C2" w:rsidRPr="006716F9" w:rsidRDefault="00D820C2" w:rsidP="00D820C2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D87178A" w14:textId="77777777" w:rsidR="00D820C2" w:rsidRPr="006716F9" w:rsidRDefault="00D820C2" w:rsidP="00D820C2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329EDFE7" w14:textId="77777777" w:rsidR="00D820C2" w:rsidRPr="006716F9" w:rsidRDefault="00D820C2" w:rsidP="00D820C2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1400616F" w14:textId="77777777" w:rsidR="00D820C2" w:rsidRPr="006716F9" w:rsidRDefault="00D820C2" w:rsidP="00D820C2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6DA6A1DC" w14:textId="77777777" w:rsidR="00D820C2" w:rsidRPr="006716F9" w:rsidRDefault="00D820C2" w:rsidP="00D820C2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C9C5A27" w14:textId="77777777" w:rsidR="00D820C2" w:rsidRPr="006716F9" w:rsidRDefault="00D820C2" w:rsidP="00D820C2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53B4CEF" w14:textId="176A6883" w:rsidR="00D820C2" w:rsidRPr="00A73E7E" w:rsidRDefault="00D820C2" w:rsidP="00A73E7E">
      <w:pPr>
        <w:spacing w:line="276" w:lineRule="auto"/>
        <w:jc w:val="both"/>
        <w:rPr>
          <w:b/>
          <w:bCs/>
        </w:rPr>
      </w:pPr>
      <w:r w:rsidRPr="006716F9">
        <w:rPr>
          <w:rFonts w:eastAsia="Times New Roman" w:cs="Calibri"/>
          <w:lang w:eastAsia="pl-PL"/>
        </w:rPr>
        <w:t>Na potrzeby postępowania o ud</w:t>
      </w:r>
      <w:r w:rsidR="00A73E7E">
        <w:rPr>
          <w:rFonts w:eastAsia="Times New Roman" w:cs="Calibri"/>
          <w:lang w:eastAsia="pl-PL"/>
        </w:rPr>
        <w:t xml:space="preserve">zielenie zamówienia publicznego  </w:t>
      </w:r>
      <w:r w:rsidRPr="006716F9">
        <w:rPr>
          <w:rFonts w:eastAsia="Times New Roman" w:cs="Calibri"/>
          <w:lang w:eastAsia="pl-PL"/>
        </w:rPr>
        <w:t>pn.</w:t>
      </w:r>
      <w:bookmarkStart w:id="0" w:name="_Hlk150495458"/>
      <w:r w:rsidR="00A73E7E" w:rsidRPr="00A73E7E">
        <w:rPr>
          <w:b/>
          <w:bCs/>
        </w:rPr>
        <w:t xml:space="preserve"> </w:t>
      </w:r>
      <w:r w:rsidR="00A73E7E" w:rsidRPr="00D45CED">
        <w:rPr>
          <w:b/>
          <w:bCs/>
        </w:rPr>
        <w:t xml:space="preserve">Dostawa i montaż 12szt rolet do pokoi 120,120a,121,122 w pawilonie B2 WIMiR - </w:t>
      </w:r>
      <w:r w:rsidR="00E0673D">
        <w:rPr>
          <w:b/>
          <w:bCs/>
        </w:rPr>
        <w:t>DE</w:t>
      </w:r>
      <w:r w:rsidR="00A73E7E" w:rsidRPr="00D45CED">
        <w:rPr>
          <w:b/>
          <w:bCs/>
        </w:rPr>
        <w:t>-</w:t>
      </w:r>
      <w:r w:rsidR="00E0673D">
        <w:rPr>
          <w:b/>
          <w:bCs/>
        </w:rPr>
        <w:t>d</w:t>
      </w:r>
      <w:r w:rsidR="00A73E7E" w:rsidRPr="00D45CED">
        <w:rPr>
          <w:b/>
          <w:bCs/>
        </w:rPr>
        <w:t>zp.272-</w:t>
      </w:r>
      <w:bookmarkEnd w:id="0"/>
      <w:r w:rsidR="00C62237">
        <w:rPr>
          <w:b/>
          <w:bCs/>
        </w:rPr>
        <w:t>18/24</w:t>
      </w:r>
      <w:r w:rsidR="00A73E7E">
        <w:rPr>
          <w:b/>
          <w:bCs/>
        </w:rPr>
        <w:t xml:space="preserve">,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F031A3B" w14:textId="77777777" w:rsidR="00D820C2" w:rsidRPr="006716F9" w:rsidRDefault="00D820C2" w:rsidP="00D820C2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4512261F" w14:textId="77777777" w:rsidR="00D820C2" w:rsidRPr="006716F9" w:rsidRDefault="00D820C2" w:rsidP="00D820C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644D412F" w14:textId="77777777" w:rsidR="00D820C2" w:rsidRPr="006716F9" w:rsidRDefault="00D820C2" w:rsidP="00D820C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>ustawy Pzp.</w:t>
      </w:r>
    </w:p>
    <w:p w14:paraId="02CAA4AF" w14:textId="77777777" w:rsidR="00D820C2" w:rsidRPr="006716F9" w:rsidRDefault="00D820C2" w:rsidP="00D820C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331C83AC" w14:textId="77777777" w:rsidR="00D820C2" w:rsidRPr="006716F9" w:rsidRDefault="00D820C2" w:rsidP="00D820C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7F43CDE" w14:textId="77777777" w:rsidR="00D820C2" w:rsidRPr="006716F9" w:rsidRDefault="00D820C2" w:rsidP="00D820C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lastRenderedPageBreak/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FD00A42" w14:textId="77777777" w:rsidR="00D820C2" w:rsidRPr="006716F9" w:rsidRDefault="00D820C2" w:rsidP="00D820C2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0B265840" w14:textId="77777777" w:rsidR="00D820C2" w:rsidRPr="006716F9" w:rsidRDefault="00D820C2" w:rsidP="00D820C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91453A9" w14:textId="77777777" w:rsidR="00D820C2" w:rsidRPr="006716F9" w:rsidRDefault="00D820C2" w:rsidP="00D820C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BDA4E03" w14:textId="77777777" w:rsidR="00D820C2" w:rsidRPr="006716F9" w:rsidRDefault="00D820C2" w:rsidP="00D820C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0EFBE35" w14:textId="77777777" w:rsidR="00D820C2" w:rsidRPr="006716F9" w:rsidRDefault="00D820C2" w:rsidP="00D820C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860A723" w14:textId="77777777" w:rsidR="00D820C2" w:rsidRPr="006716F9" w:rsidRDefault="00D820C2" w:rsidP="00D820C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7EF89FD0" w14:textId="77777777" w:rsidR="00D820C2" w:rsidRPr="006716F9" w:rsidRDefault="00D820C2" w:rsidP="00D820C2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2317D973" w14:textId="77777777" w:rsidR="00D820C2" w:rsidRPr="006716F9" w:rsidRDefault="00D820C2" w:rsidP="00D820C2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4FDDBC7" w14:textId="77777777" w:rsidR="00D820C2" w:rsidRPr="006716F9" w:rsidRDefault="00D820C2" w:rsidP="00D820C2">
      <w:pPr>
        <w:spacing w:line="254" w:lineRule="auto"/>
        <w:rPr>
          <w:rFonts w:cs="Calibri"/>
        </w:rPr>
      </w:pPr>
    </w:p>
    <w:p w14:paraId="79E55AAC" w14:textId="77777777" w:rsidR="00D820C2" w:rsidRDefault="00D820C2" w:rsidP="00D820C2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6ED48293" w14:textId="77777777" w:rsidR="00D820C2" w:rsidRPr="009475A8" w:rsidRDefault="00D820C2" w:rsidP="00D820C2"/>
    <w:p w14:paraId="354F9144" w14:textId="77777777" w:rsidR="005103B9" w:rsidRPr="00D820C2" w:rsidRDefault="005103B9" w:rsidP="00D820C2"/>
    <w:sectPr w:rsidR="005103B9" w:rsidRPr="00D820C2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6BE20" w14:textId="77777777" w:rsidR="00D52865" w:rsidRDefault="00D52865" w:rsidP="0038231F">
      <w:pPr>
        <w:spacing w:after="0" w:line="240" w:lineRule="auto"/>
      </w:pPr>
      <w:r>
        <w:separator/>
      </w:r>
    </w:p>
  </w:endnote>
  <w:endnote w:type="continuationSeparator" w:id="0">
    <w:p w14:paraId="73BE72E8" w14:textId="77777777" w:rsidR="00D52865" w:rsidRDefault="00D5286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F7409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4F0ABCCD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73E7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73E7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8394D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9B50D" w14:textId="77777777" w:rsidR="00D52865" w:rsidRDefault="00D52865" w:rsidP="0038231F">
      <w:pPr>
        <w:spacing w:after="0" w:line="240" w:lineRule="auto"/>
      </w:pPr>
      <w:r>
        <w:separator/>
      </w:r>
    </w:p>
  </w:footnote>
  <w:footnote w:type="continuationSeparator" w:id="0">
    <w:p w14:paraId="1EA2A11D" w14:textId="77777777" w:rsidR="00D52865" w:rsidRDefault="00D52865" w:rsidP="0038231F">
      <w:pPr>
        <w:spacing w:after="0" w:line="240" w:lineRule="auto"/>
      </w:pPr>
      <w:r>
        <w:continuationSeparator/>
      </w:r>
    </w:p>
  </w:footnote>
  <w:footnote w:id="1">
    <w:p w14:paraId="69A2389C" w14:textId="77777777" w:rsidR="00D820C2" w:rsidRDefault="00D820C2" w:rsidP="00D820C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0F62B894" w14:textId="77777777" w:rsidR="00D820C2" w:rsidRDefault="00D820C2" w:rsidP="00D820C2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6267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0716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D4B5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1434845">
    <w:abstractNumId w:val="8"/>
  </w:num>
  <w:num w:numId="2" w16cid:durableId="672340806">
    <w:abstractNumId w:val="0"/>
  </w:num>
  <w:num w:numId="3" w16cid:durableId="1355963279">
    <w:abstractNumId w:val="7"/>
  </w:num>
  <w:num w:numId="4" w16cid:durableId="956647052">
    <w:abstractNumId w:val="10"/>
  </w:num>
  <w:num w:numId="5" w16cid:durableId="1123381384">
    <w:abstractNumId w:val="9"/>
  </w:num>
  <w:num w:numId="6" w16cid:durableId="1564096844">
    <w:abstractNumId w:val="6"/>
  </w:num>
  <w:num w:numId="7" w16cid:durableId="568659244">
    <w:abstractNumId w:val="1"/>
  </w:num>
  <w:num w:numId="8" w16cid:durableId="1616134845">
    <w:abstractNumId w:val="3"/>
  </w:num>
  <w:num w:numId="9" w16cid:durableId="764154504">
    <w:abstractNumId w:val="2"/>
  </w:num>
  <w:num w:numId="10" w16cid:durableId="1718511797">
    <w:abstractNumId w:val="5"/>
  </w:num>
  <w:num w:numId="11" w16cid:durableId="5345876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5213129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C6D89"/>
    <w:rsid w:val="000D6F17"/>
    <w:rsid w:val="000D73C4"/>
    <w:rsid w:val="000E4D37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73E7E"/>
    <w:rsid w:val="00AE6FF2"/>
    <w:rsid w:val="00B0088C"/>
    <w:rsid w:val="00B13A2A"/>
    <w:rsid w:val="00B15219"/>
    <w:rsid w:val="00B15FD3"/>
    <w:rsid w:val="00B16559"/>
    <w:rsid w:val="00B34079"/>
    <w:rsid w:val="00B8005E"/>
    <w:rsid w:val="00B90C33"/>
    <w:rsid w:val="00B90E42"/>
    <w:rsid w:val="00BB0C3C"/>
    <w:rsid w:val="00BD2AC2"/>
    <w:rsid w:val="00C014B5"/>
    <w:rsid w:val="00C113BF"/>
    <w:rsid w:val="00C24D97"/>
    <w:rsid w:val="00C4103F"/>
    <w:rsid w:val="00C57DEB"/>
    <w:rsid w:val="00C62237"/>
    <w:rsid w:val="00C737A7"/>
    <w:rsid w:val="00C81012"/>
    <w:rsid w:val="00CD0851"/>
    <w:rsid w:val="00D23F3D"/>
    <w:rsid w:val="00D34D9A"/>
    <w:rsid w:val="00D409DE"/>
    <w:rsid w:val="00D42C9B"/>
    <w:rsid w:val="00D52865"/>
    <w:rsid w:val="00D531D5"/>
    <w:rsid w:val="00D7532C"/>
    <w:rsid w:val="00D820C2"/>
    <w:rsid w:val="00D84AF0"/>
    <w:rsid w:val="00DA6EC7"/>
    <w:rsid w:val="00DD146A"/>
    <w:rsid w:val="00DD3E9D"/>
    <w:rsid w:val="00DE5B88"/>
    <w:rsid w:val="00E022A1"/>
    <w:rsid w:val="00E0673D"/>
    <w:rsid w:val="00E10926"/>
    <w:rsid w:val="00E10A7E"/>
    <w:rsid w:val="00E21B42"/>
    <w:rsid w:val="00E24546"/>
    <w:rsid w:val="00E309E9"/>
    <w:rsid w:val="00E31C06"/>
    <w:rsid w:val="00E33351"/>
    <w:rsid w:val="00E45BD7"/>
    <w:rsid w:val="00E60C28"/>
    <w:rsid w:val="00E64482"/>
    <w:rsid w:val="00E65685"/>
    <w:rsid w:val="00E73190"/>
    <w:rsid w:val="00E73CEB"/>
    <w:rsid w:val="00EB4BC1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B5084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BF0976-74C5-4B5C-9125-F9E78B14D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308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2016-07-26T10:32:00Z</cp:lastPrinted>
  <dcterms:created xsi:type="dcterms:W3CDTF">2024-01-05T08:59:00Z</dcterms:created>
  <dcterms:modified xsi:type="dcterms:W3CDTF">2024-01-08T15:36:00Z</dcterms:modified>
</cp:coreProperties>
</file>