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3E56940A" w:rsidR="008D2AB8" w:rsidRPr="00240E71" w:rsidRDefault="00E332C5" w:rsidP="00E332C5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2E4A11" w14:textId="1BCBD16F" w:rsidR="008D2AB8" w:rsidRDefault="008D2AB8" w:rsidP="00E332C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2FDF5D" w14:textId="77777777" w:rsidR="00E332C5" w:rsidRPr="00E332C5" w:rsidRDefault="00E332C5" w:rsidP="00E332C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D7B55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NAZWA WYKONAWCY:……………………………………………………………………..</w:t>
      </w:r>
    </w:p>
    <w:p w14:paraId="3A114CC3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4BAA95C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ADRES:………………………………………………………………………………………….</w:t>
      </w:r>
    </w:p>
    <w:p w14:paraId="48000411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Adres zamieszkania (dotyczy osób prowadzących działalność gospodarczą):…………………..</w:t>
      </w:r>
    </w:p>
    <w:p w14:paraId="43A8CB41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TEL.………………………………………………………………………………………………</w:t>
      </w:r>
    </w:p>
    <w:p w14:paraId="7F29318D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FAX ……………………………………………………………………………………………..</w:t>
      </w:r>
    </w:p>
    <w:p w14:paraId="6A5EE5BB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E-MAIL…………………………………………………………………………………………..</w:t>
      </w:r>
    </w:p>
    <w:p w14:paraId="55A02C58" w14:textId="77777777" w:rsidR="00DA17BB" w:rsidRPr="00E332C5" w:rsidRDefault="00DA17BB" w:rsidP="00DA17B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NIP…………………………………. REGON:……………………………………………….....</w:t>
      </w:r>
    </w:p>
    <w:p w14:paraId="7CD21E02" w14:textId="77777777" w:rsidR="00DA17BB" w:rsidRPr="00E332C5" w:rsidRDefault="00DA17BB" w:rsidP="00DA17BB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332C5">
        <w:rPr>
          <w:sz w:val="22"/>
          <w:szCs w:val="22"/>
        </w:rPr>
        <w:t>BANK/ NR KONTA …………………………………………………………………………….</w:t>
      </w:r>
    </w:p>
    <w:p w14:paraId="271C9632" w14:textId="77777777" w:rsidR="00AE44FA" w:rsidRPr="00E332C5" w:rsidRDefault="00AE44FA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4DC4146" w14:textId="77777777" w:rsidR="008D2AB8" w:rsidRPr="00E332C5" w:rsidRDefault="008D2AB8" w:rsidP="008D2AB8">
      <w:pPr>
        <w:spacing w:line="360" w:lineRule="auto"/>
        <w:rPr>
          <w:sz w:val="22"/>
          <w:szCs w:val="22"/>
        </w:rPr>
      </w:pPr>
      <w:r w:rsidRPr="00E332C5">
        <w:rPr>
          <w:sz w:val="22"/>
          <w:szCs w:val="22"/>
        </w:rPr>
        <w:t>Do: Nazwa i siedziba Zamawiającego:</w:t>
      </w:r>
    </w:p>
    <w:p w14:paraId="00C0DEC5" w14:textId="77777777" w:rsidR="003D203C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Akademia Górniczo - Hutnicza</w:t>
      </w:r>
    </w:p>
    <w:p w14:paraId="022ED1DC" w14:textId="77777777" w:rsidR="003D203C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im. Stanisława Staszica w Krakowie</w:t>
      </w:r>
    </w:p>
    <w:p w14:paraId="5935916E" w14:textId="77777777" w:rsidR="008D2AB8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Dział Zamówień Publicznych</w:t>
      </w:r>
      <w:r w:rsidR="008D2AB8" w:rsidRPr="00E332C5">
        <w:rPr>
          <w:b/>
          <w:sz w:val="22"/>
          <w:szCs w:val="22"/>
        </w:rPr>
        <w:t xml:space="preserve">  </w:t>
      </w:r>
    </w:p>
    <w:p w14:paraId="77190A40" w14:textId="77777777" w:rsidR="008D2AB8" w:rsidRPr="00E332C5" w:rsidRDefault="003D203C" w:rsidP="008D2AB8">
      <w:pPr>
        <w:ind w:right="-110"/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Al. Mickiewicza</w:t>
      </w:r>
      <w:r w:rsidR="008D2AB8" w:rsidRPr="00E332C5">
        <w:rPr>
          <w:b/>
          <w:sz w:val="22"/>
          <w:szCs w:val="22"/>
        </w:rPr>
        <w:t xml:space="preserve"> </w:t>
      </w:r>
      <w:r w:rsidRPr="00E332C5">
        <w:rPr>
          <w:b/>
          <w:sz w:val="22"/>
          <w:szCs w:val="22"/>
        </w:rPr>
        <w:t>30</w:t>
      </w:r>
      <w:r w:rsidR="008D2AB8" w:rsidRPr="00E332C5">
        <w:rPr>
          <w:b/>
          <w:sz w:val="22"/>
          <w:szCs w:val="22"/>
        </w:rPr>
        <w:t xml:space="preserve"> </w:t>
      </w:r>
    </w:p>
    <w:p w14:paraId="16AB3050" w14:textId="77777777" w:rsidR="008D2AB8" w:rsidRPr="00E332C5" w:rsidRDefault="003D203C" w:rsidP="008D2AB8">
      <w:pPr>
        <w:rPr>
          <w:b/>
          <w:sz w:val="22"/>
          <w:szCs w:val="22"/>
        </w:rPr>
      </w:pPr>
      <w:r w:rsidRPr="00E332C5">
        <w:rPr>
          <w:b/>
          <w:sz w:val="22"/>
          <w:szCs w:val="22"/>
        </w:rPr>
        <w:t>30-059</w:t>
      </w:r>
      <w:r w:rsidR="008D2AB8" w:rsidRPr="00E332C5">
        <w:rPr>
          <w:b/>
          <w:sz w:val="22"/>
          <w:szCs w:val="22"/>
        </w:rPr>
        <w:t xml:space="preserve"> </w:t>
      </w:r>
      <w:r w:rsidRPr="00E332C5">
        <w:rPr>
          <w:b/>
          <w:sz w:val="22"/>
          <w:szCs w:val="22"/>
        </w:rPr>
        <w:t>Kraków</w:t>
      </w:r>
      <w:r w:rsidR="008D2AB8" w:rsidRPr="00E332C5">
        <w:rPr>
          <w:b/>
          <w:sz w:val="22"/>
          <w:szCs w:val="22"/>
        </w:rPr>
        <w:t xml:space="preserve">,  </w:t>
      </w:r>
    </w:p>
    <w:p w14:paraId="406938AA" w14:textId="77777777" w:rsidR="008D2AB8" w:rsidRPr="00E332C5" w:rsidRDefault="008D2AB8" w:rsidP="008D2AB8">
      <w:pPr>
        <w:ind w:firstLine="3969"/>
        <w:rPr>
          <w:b/>
          <w:sz w:val="22"/>
          <w:szCs w:val="22"/>
        </w:rPr>
      </w:pPr>
    </w:p>
    <w:p w14:paraId="1FAFB62A" w14:textId="04A44D10" w:rsidR="008D2AB8" w:rsidRPr="00E332C5" w:rsidRDefault="008D2AB8" w:rsidP="00B02E8B">
      <w:pPr>
        <w:spacing w:line="276" w:lineRule="auto"/>
        <w:jc w:val="both"/>
        <w:rPr>
          <w:sz w:val="22"/>
          <w:szCs w:val="22"/>
        </w:rPr>
      </w:pPr>
      <w:r w:rsidRPr="00E332C5">
        <w:rPr>
          <w:sz w:val="22"/>
          <w:szCs w:val="22"/>
        </w:rPr>
        <w:t xml:space="preserve">Przystępując do postępowania o udzielenie zamówienia publicznego, którego przedmiotem jest </w:t>
      </w:r>
      <w:r w:rsidR="00B02E8B" w:rsidRPr="00E332C5">
        <w:rPr>
          <w:b/>
          <w:bCs/>
          <w:sz w:val="22"/>
          <w:szCs w:val="22"/>
        </w:rPr>
        <w:t>Dostawa i montaż 12szt rolet do pokoi 120,120a,121,122 w pawilonie B2  W</w:t>
      </w:r>
      <w:r w:rsidR="006B1AE2" w:rsidRPr="00E332C5">
        <w:rPr>
          <w:b/>
          <w:bCs/>
          <w:sz w:val="22"/>
          <w:szCs w:val="22"/>
        </w:rPr>
        <w:t>IMiR</w:t>
      </w:r>
      <w:r w:rsidR="00B02E8B" w:rsidRPr="00E332C5">
        <w:rPr>
          <w:b/>
          <w:bCs/>
          <w:sz w:val="22"/>
          <w:szCs w:val="22"/>
        </w:rPr>
        <w:t>-</w:t>
      </w:r>
      <w:r w:rsidR="008F5A29">
        <w:rPr>
          <w:b/>
          <w:bCs/>
          <w:sz w:val="22"/>
          <w:szCs w:val="22"/>
        </w:rPr>
        <w:t xml:space="preserve"> DE</w:t>
      </w:r>
      <w:r w:rsidR="006B1AE2" w:rsidRPr="00E332C5">
        <w:rPr>
          <w:b/>
          <w:bCs/>
          <w:sz w:val="22"/>
          <w:szCs w:val="22"/>
        </w:rPr>
        <w:t>.</w:t>
      </w:r>
      <w:r w:rsidR="008F5A29">
        <w:rPr>
          <w:b/>
          <w:bCs/>
          <w:sz w:val="22"/>
          <w:szCs w:val="22"/>
        </w:rPr>
        <w:t>d</w:t>
      </w:r>
      <w:r w:rsidR="00B02E8B" w:rsidRPr="00E332C5">
        <w:rPr>
          <w:b/>
          <w:bCs/>
          <w:sz w:val="22"/>
          <w:szCs w:val="22"/>
        </w:rPr>
        <w:t>zp.272-</w:t>
      </w:r>
      <w:r w:rsidR="00436A8F">
        <w:rPr>
          <w:b/>
          <w:bCs/>
          <w:sz w:val="22"/>
          <w:szCs w:val="22"/>
        </w:rPr>
        <w:t>18/24</w:t>
      </w:r>
      <w:r w:rsidRPr="00E332C5">
        <w:rPr>
          <w:b/>
          <w:sz w:val="22"/>
          <w:szCs w:val="22"/>
        </w:rPr>
        <w:t xml:space="preserve">, </w:t>
      </w:r>
      <w:r w:rsidRPr="00E332C5">
        <w:rPr>
          <w:sz w:val="22"/>
          <w:szCs w:val="22"/>
        </w:rPr>
        <w:t>oferuję realizację przedmiotu zamówienia, zgodnie z zasadami określonymi w specyfikacji</w:t>
      </w:r>
      <w:r w:rsidR="00AE44FA" w:rsidRPr="00E332C5">
        <w:rPr>
          <w:sz w:val="22"/>
          <w:szCs w:val="22"/>
        </w:rPr>
        <w:t xml:space="preserve"> </w:t>
      </w:r>
      <w:r w:rsidRPr="00E332C5">
        <w:rPr>
          <w:sz w:val="22"/>
          <w:szCs w:val="22"/>
        </w:rPr>
        <w:t>warunków zamówienia.</w:t>
      </w: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E12338" w:rsidRPr="006B1AE2" w14:paraId="49B03FDF" w14:textId="77777777" w:rsidTr="00E332C5">
        <w:trPr>
          <w:trHeight w:val="100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36DF2C" w14:textId="77777777" w:rsidR="00E12338" w:rsidRPr="006B1AE2" w:rsidRDefault="00E12338" w:rsidP="00654808">
            <w:pPr>
              <w:jc w:val="center"/>
              <w:rPr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C9736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E1F91C" w14:textId="1E7FB333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 xml:space="preserve">Nazwa producenta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EA92D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Ilość</w:t>
            </w:r>
          </w:p>
          <w:p w14:paraId="5E4CDC84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B4A47F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Wartość netto</w:t>
            </w:r>
          </w:p>
          <w:p w14:paraId="3E176F3C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31522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VAT</w:t>
            </w:r>
          </w:p>
          <w:p w14:paraId="0B1E8602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07A73C" w14:textId="55F7E15F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 xml:space="preserve">Wartość brutto </w:t>
            </w:r>
            <w:r w:rsidRPr="006B1AE2">
              <w:rPr>
                <w:sz w:val="20"/>
                <w:szCs w:val="20"/>
              </w:rPr>
              <w:t>[PLN]</w:t>
            </w:r>
            <w:r w:rsidRPr="006B1AE2">
              <w:rPr>
                <w:b/>
                <w:bCs/>
                <w:sz w:val="20"/>
                <w:szCs w:val="20"/>
              </w:rPr>
              <w:t>(</w:t>
            </w:r>
            <w:r w:rsidRPr="006B1AE2">
              <w:rPr>
                <w:sz w:val="20"/>
                <w:szCs w:val="20"/>
              </w:rPr>
              <w:t>z doliczonym</w:t>
            </w:r>
            <w:r w:rsidRPr="006B1AE2">
              <w:rPr>
                <w:b/>
                <w:bCs/>
                <w:sz w:val="20"/>
                <w:szCs w:val="20"/>
              </w:rPr>
              <w:t xml:space="preserve"> VAT)</w:t>
            </w:r>
          </w:p>
          <w:p w14:paraId="19A77E98" w14:textId="77777777" w:rsidR="00E12338" w:rsidRPr="006B1AE2" w:rsidRDefault="00E12338" w:rsidP="00654808">
            <w:pPr>
              <w:jc w:val="center"/>
              <w:rPr>
                <w:sz w:val="20"/>
                <w:szCs w:val="20"/>
              </w:rPr>
            </w:pPr>
          </w:p>
        </w:tc>
      </w:tr>
      <w:tr w:rsidR="00E12338" w:rsidRPr="006B1AE2" w14:paraId="7C5DC497" w14:textId="77777777" w:rsidTr="0065480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8F1FC3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C235D5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81CD8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977CF6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A1B1D3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2FB7EE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AFFBDA" w14:textId="77777777" w:rsidR="00E12338" w:rsidRPr="006B1AE2" w:rsidRDefault="00E12338" w:rsidP="00654808">
            <w:pPr>
              <w:jc w:val="center"/>
              <w:rPr>
                <w:b/>
                <w:bCs/>
                <w:sz w:val="20"/>
                <w:szCs w:val="20"/>
              </w:rPr>
            </w:pPr>
            <w:r w:rsidRPr="006B1AE2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758C3" w:rsidRPr="006B1AE2" w14:paraId="5A95F04F" w14:textId="77777777" w:rsidTr="00E332C5">
        <w:trPr>
          <w:trHeight w:val="68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6845D5" w14:textId="77777777" w:rsidR="00E332C5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66E99999" w14:textId="2AB68064" w:rsidR="00A758C3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1</w:t>
            </w:r>
          </w:p>
          <w:p w14:paraId="56A47FB8" w14:textId="136773BA" w:rsidR="00E332C5" w:rsidRPr="006B1AE2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4BF431" w14:textId="77777777" w:rsidR="00A758C3" w:rsidRPr="006B1AE2" w:rsidRDefault="00A758C3" w:rsidP="00A758C3">
            <w:pPr>
              <w:jc w:val="both"/>
              <w:rPr>
                <w:sz w:val="20"/>
                <w:szCs w:val="20"/>
              </w:rPr>
            </w:pPr>
          </w:p>
          <w:p w14:paraId="7FC49047" w14:textId="17E3D56B" w:rsidR="00A758C3" w:rsidRPr="006B1AE2" w:rsidRDefault="00A758C3" w:rsidP="00A758C3">
            <w:pPr>
              <w:jc w:val="both"/>
              <w:rPr>
                <w:sz w:val="20"/>
                <w:szCs w:val="20"/>
              </w:rPr>
            </w:pPr>
            <w:r w:rsidRPr="006B1AE2">
              <w:rPr>
                <w:sz w:val="20"/>
                <w:szCs w:val="20"/>
              </w:rPr>
              <w:t xml:space="preserve">Rolety materiałowe w kasecie aluminiowej 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DFFD36" w14:textId="77777777" w:rsidR="00A758C3" w:rsidRPr="006B1AE2" w:rsidRDefault="00A758C3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5660B5" w14:textId="77777777" w:rsidR="00E332C5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5601DF8D" w14:textId="5CA926EF" w:rsidR="00A758C3" w:rsidRPr="006B1AE2" w:rsidRDefault="00E332C5" w:rsidP="00A758C3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A758C3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A0362" w14:textId="77777777" w:rsidR="00A758C3" w:rsidRPr="006B1AE2" w:rsidRDefault="00A758C3" w:rsidP="00A758C3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90944D" w14:textId="77777777" w:rsidR="00A758C3" w:rsidRPr="006B1AE2" w:rsidRDefault="00A758C3" w:rsidP="00A758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9635AC" w14:textId="77777777" w:rsidR="00A758C3" w:rsidRPr="006B1AE2" w:rsidRDefault="00A758C3" w:rsidP="00A758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758C3" w14:paraId="7C9541DA" w14:textId="77777777" w:rsidTr="00E332C5">
        <w:trPr>
          <w:trHeight w:val="527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6615F33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08E0066" w14:textId="77777777" w:rsidR="00A758C3" w:rsidRDefault="00A758C3" w:rsidP="00A758C3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79EAB44" w14:textId="45C3BA9F" w:rsidR="00A758C3" w:rsidRDefault="00A758C3" w:rsidP="00E332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</w:t>
            </w:r>
            <w:r w:rsidR="00E332C5">
              <w:rPr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D1D1ADC" w14:textId="77777777" w:rsidR="00A758C3" w:rsidRDefault="00A758C3" w:rsidP="00A758C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9C2484" w14:textId="77777777" w:rsidR="00A758C3" w:rsidRDefault="00A758C3" w:rsidP="00A758C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31B770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B573B93" w14:textId="77777777" w:rsidR="00A758C3" w:rsidRDefault="00A758C3" w:rsidP="00A758C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758C3" w14:paraId="7D84AF40" w14:textId="77777777" w:rsidTr="00E332C5">
        <w:trPr>
          <w:trHeight w:val="442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0C4508" w14:textId="77777777" w:rsidR="00A758C3" w:rsidRDefault="00A758C3" w:rsidP="00A758C3">
            <w:pPr>
              <w:rPr>
                <w:sz w:val="18"/>
                <w:szCs w:val="18"/>
              </w:rPr>
            </w:pPr>
          </w:p>
          <w:p w14:paraId="42C0E8B2" w14:textId="77777777" w:rsidR="00A758C3" w:rsidRDefault="00A758C3" w:rsidP="00A758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7DABD59E" w14:textId="77777777" w:rsidR="00A758C3" w:rsidRDefault="00A758C3" w:rsidP="00A758C3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040" w14:textId="77777777" w:rsidR="00A758C3" w:rsidRDefault="00A758C3" w:rsidP="00A758C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8F38D8" w14:textId="77777777" w:rsidR="00A758C3" w:rsidRDefault="00A758C3" w:rsidP="00A758C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B66EB4B" w14:textId="77777777" w:rsidR="00A758C3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6B0094A2" w14:textId="7A201231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4E7295FC" w14:textId="5998D0E8" w:rsidR="008D2AB8" w:rsidRPr="00E332C5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1CF0C309" w14:textId="7E89A34B" w:rsidR="008D2AB8" w:rsidRDefault="008D2AB8" w:rsidP="008D2AB8">
      <w:pPr>
        <w:pStyle w:val="Tekstpodstawowy"/>
      </w:pPr>
      <w:r>
        <w:lastRenderedPageBreak/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3C789F0" w14:textId="77777777" w:rsidR="006B1AE2" w:rsidRDefault="006B1AE2" w:rsidP="006B1AE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rolety wynosi:</w:t>
      </w:r>
      <w:r w:rsidRPr="00FB1B4F">
        <w:t xml:space="preserve"> </w:t>
      </w:r>
      <w:r w:rsidRPr="00AE44FA">
        <w:rPr>
          <w:b/>
          <w:bCs/>
        </w:rPr>
        <w:t>………… miesięcy.</w:t>
      </w:r>
      <w:r w:rsidRPr="009A325D">
        <w:rPr>
          <w:highlight w:val="yellow"/>
        </w:rP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648CDA48" w14:textId="2644C3BF" w:rsidR="00A758C3" w:rsidRPr="00A758C3" w:rsidRDefault="008D2AB8" w:rsidP="00A758C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</w:t>
      </w:r>
      <w:r w:rsidR="00B02E8B">
        <w:rPr>
          <w:b/>
          <w:bCs/>
        </w:rPr>
        <w:t>28</w:t>
      </w:r>
      <w:r w:rsidR="002D0FEB">
        <w:rPr>
          <w:b/>
          <w:bCs/>
        </w:rPr>
        <w:t xml:space="preserve"> </w:t>
      </w:r>
      <w:r w:rsidR="00AE44FA" w:rsidRPr="00AE44FA">
        <w:rPr>
          <w:b/>
          <w:bCs/>
        </w:rPr>
        <w:t>dni od daty podpisania umowy</w:t>
      </w:r>
      <w:r w:rsidR="00B02E8B">
        <w:rPr>
          <w:b/>
          <w:bCs/>
        </w:rPr>
        <w:t>.</w:t>
      </w:r>
    </w:p>
    <w:p w14:paraId="4210FC4A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A758C3">
        <w:rPr>
          <w:b/>
          <w:bCs/>
          <w:sz w:val="22"/>
        </w:rPr>
        <w:t>TAK/NIE</w:t>
      </w:r>
    </w:p>
    <w:p w14:paraId="20AB82A5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b/>
          <w:bCs/>
          <w:sz w:val="22"/>
        </w:rPr>
        <w:t>Termin płatności</w:t>
      </w:r>
      <w:r w:rsidRPr="00A758C3">
        <w:rPr>
          <w:sz w:val="22"/>
        </w:rPr>
        <w:t>: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  <w:u w:val="single"/>
        </w:rPr>
      </w:pPr>
      <w:r w:rsidRPr="00A758C3">
        <w:rPr>
          <w:sz w:val="22"/>
          <w:u w:val="single"/>
        </w:rPr>
        <w:t>Jednocześnie oświadczamy, że:</w:t>
      </w:r>
    </w:p>
    <w:p w14:paraId="4A4FBC7D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1.</w:t>
      </w:r>
      <w:r w:rsidRPr="00A758C3">
        <w:rPr>
          <w:sz w:val="22"/>
        </w:rPr>
        <w:tab/>
        <w:t>Oświadczamy, że jesteśmy związani niniejszą ofertą przez okres wskazany w SWZ.</w:t>
      </w:r>
    </w:p>
    <w:p w14:paraId="6FFEF33B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2.</w:t>
      </w:r>
      <w:r w:rsidRPr="00A758C3">
        <w:rPr>
          <w:sz w:val="22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3.</w:t>
      </w:r>
      <w:r w:rsidRPr="00A758C3">
        <w:rPr>
          <w:sz w:val="22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4.</w:t>
      </w:r>
      <w:r w:rsidRPr="00A758C3">
        <w:rPr>
          <w:sz w:val="22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BC59C39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Default="00A758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758C3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758C3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Default="00A758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385C6C3" w14:textId="58EB69E0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ab/>
      </w:r>
    </w:p>
    <w:p w14:paraId="2E2706D3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5.</w:t>
      </w:r>
      <w:r w:rsidRPr="00A758C3">
        <w:rPr>
          <w:sz w:val="22"/>
        </w:rPr>
        <w:tab/>
        <w:t>Upoważnionymi do reprezentowania naszej firmy są następujące osoby:</w:t>
      </w:r>
    </w:p>
    <w:p w14:paraId="2A3D9A48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ab/>
        <w:t>Imię i Nazwisko</w:t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  <w:r w:rsidRPr="00A758C3">
        <w:rPr>
          <w:sz w:val="22"/>
        </w:rPr>
        <w:tab/>
      </w:r>
    </w:p>
    <w:p w14:paraId="7B53DF9F" w14:textId="79E4C8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.............................................................................................................. </w:t>
      </w:r>
      <w:r w:rsidRPr="00A758C3">
        <w:rPr>
          <w:sz w:val="22"/>
        </w:rPr>
        <w:tab/>
      </w:r>
      <w:r w:rsidRPr="00A758C3">
        <w:rPr>
          <w:sz w:val="22"/>
        </w:rPr>
        <w:tab/>
        <w:t xml:space="preserve"> </w:t>
      </w:r>
    </w:p>
    <w:p w14:paraId="5BB6DB02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 xml:space="preserve">.............................................................................................................. </w:t>
      </w:r>
      <w:r w:rsidRPr="00A758C3">
        <w:rPr>
          <w:sz w:val="22"/>
        </w:rPr>
        <w:tab/>
      </w:r>
      <w:r w:rsidRPr="00A758C3">
        <w:rPr>
          <w:sz w:val="22"/>
        </w:rPr>
        <w:tab/>
        <w:t xml:space="preserve"> </w:t>
      </w:r>
    </w:p>
    <w:p w14:paraId="10FCCC7F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6.</w:t>
      </w:r>
      <w:r w:rsidRPr="00A758C3">
        <w:rPr>
          <w:sz w:val="22"/>
        </w:rPr>
        <w:tab/>
        <w:t>upoważnienie dla powyżej wskazanych osób wynika z następującego (ych) dokumentu(ów)</w:t>
      </w:r>
    </w:p>
    <w:p w14:paraId="4D3DE5C6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……………………………………………………...........................……które dołączamy do oferty.</w:t>
      </w:r>
    </w:p>
    <w:p w14:paraId="5561C64E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0A0A6C6C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640C1595" w14:textId="77777777" w:rsidR="00E332C5" w:rsidRDefault="00E332C5" w:rsidP="00A758C3">
      <w:pPr>
        <w:tabs>
          <w:tab w:val="left" w:pos="426"/>
        </w:tabs>
        <w:spacing w:after="120"/>
        <w:jc w:val="both"/>
        <w:rPr>
          <w:sz w:val="22"/>
        </w:rPr>
      </w:pPr>
    </w:p>
    <w:p w14:paraId="5AA4BB43" w14:textId="3EA4EBE4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lastRenderedPageBreak/>
        <w:t>7.</w:t>
      </w:r>
      <w:r w:rsidRPr="00A758C3">
        <w:rPr>
          <w:sz w:val="22"/>
        </w:rPr>
        <w:tab/>
        <w:t>załącznikami do niniejszej oferty są:</w:t>
      </w:r>
    </w:p>
    <w:p w14:paraId="7CB0ED7A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1.</w:t>
      </w:r>
      <w:r w:rsidRPr="00A758C3">
        <w:rPr>
          <w:sz w:val="22"/>
        </w:rPr>
        <w:tab/>
        <w:t>………………………………………………………………………………………….</w:t>
      </w:r>
    </w:p>
    <w:p w14:paraId="2A934FFE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2.</w:t>
      </w:r>
      <w:r w:rsidRPr="00A758C3">
        <w:rPr>
          <w:sz w:val="22"/>
        </w:rPr>
        <w:tab/>
        <w:t>……………………………………………..……………………………………………</w:t>
      </w:r>
    </w:p>
    <w:p w14:paraId="707081B0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3.</w:t>
      </w:r>
      <w:r w:rsidRPr="00A758C3">
        <w:rPr>
          <w:sz w:val="22"/>
        </w:rPr>
        <w:tab/>
        <w:t>..........................................................................................................................................</w:t>
      </w:r>
    </w:p>
    <w:p w14:paraId="272C228B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4.</w:t>
      </w:r>
      <w:r w:rsidRPr="00A758C3">
        <w:rPr>
          <w:sz w:val="22"/>
        </w:rPr>
        <w:tab/>
        <w:t>………………………………………………………………………………………….</w:t>
      </w:r>
    </w:p>
    <w:p w14:paraId="6335EDA9" w14:textId="77777777" w:rsidR="00A758C3" w:rsidRPr="00A758C3" w:rsidRDefault="00A758C3" w:rsidP="00A758C3">
      <w:pPr>
        <w:tabs>
          <w:tab w:val="left" w:pos="426"/>
        </w:tabs>
        <w:spacing w:after="120"/>
        <w:jc w:val="both"/>
        <w:rPr>
          <w:sz w:val="22"/>
        </w:rPr>
      </w:pPr>
      <w:r w:rsidRPr="00A758C3">
        <w:rPr>
          <w:sz w:val="22"/>
        </w:rPr>
        <w:t>5.</w:t>
      </w:r>
      <w:r w:rsidRPr="00A758C3">
        <w:rPr>
          <w:sz w:val="22"/>
        </w:rPr>
        <w:tab/>
        <w:t>……………………………………………..……………………………………………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B8427" w14:textId="77777777" w:rsidR="00E678B5" w:rsidRDefault="00E678B5">
      <w:r>
        <w:separator/>
      </w:r>
    </w:p>
  </w:endnote>
  <w:endnote w:type="continuationSeparator" w:id="0">
    <w:p w14:paraId="318977AB" w14:textId="77777777" w:rsidR="00E678B5" w:rsidRDefault="00E6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DDCC0" w14:textId="77777777" w:rsidR="00E678B5" w:rsidRDefault="00E678B5">
      <w:r>
        <w:separator/>
      </w:r>
    </w:p>
  </w:footnote>
  <w:footnote w:type="continuationSeparator" w:id="0">
    <w:p w14:paraId="2A696058" w14:textId="77777777" w:rsidR="00E678B5" w:rsidRDefault="00E67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5"/>
  </w:num>
  <w:num w:numId="5" w16cid:durableId="1060059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2286"/>
    <w:rsid w:val="00061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119D"/>
    <w:rsid w:val="001D4612"/>
    <w:rsid w:val="001F7651"/>
    <w:rsid w:val="00207E98"/>
    <w:rsid w:val="002723B0"/>
    <w:rsid w:val="00272946"/>
    <w:rsid w:val="002D0FEB"/>
    <w:rsid w:val="00315A4A"/>
    <w:rsid w:val="0033526E"/>
    <w:rsid w:val="00367B41"/>
    <w:rsid w:val="003B3166"/>
    <w:rsid w:val="003D203C"/>
    <w:rsid w:val="00436A8F"/>
    <w:rsid w:val="0046264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1AE2"/>
    <w:rsid w:val="00736060"/>
    <w:rsid w:val="00737AA9"/>
    <w:rsid w:val="00764F48"/>
    <w:rsid w:val="007748F0"/>
    <w:rsid w:val="007A4321"/>
    <w:rsid w:val="0080627D"/>
    <w:rsid w:val="00821556"/>
    <w:rsid w:val="00833933"/>
    <w:rsid w:val="00853083"/>
    <w:rsid w:val="008B2F0C"/>
    <w:rsid w:val="008B4928"/>
    <w:rsid w:val="008D2AB8"/>
    <w:rsid w:val="008F1C66"/>
    <w:rsid w:val="008F5A29"/>
    <w:rsid w:val="00970FE4"/>
    <w:rsid w:val="00990E79"/>
    <w:rsid w:val="009A325D"/>
    <w:rsid w:val="00A0022B"/>
    <w:rsid w:val="00A346FE"/>
    <w:rsid w:val="00A47B4D"/>
    <w:rsid w:val="00A758C3"/>
    <w:rsid w:val="00A83018"/>
    <w:rsid w:val="00AE44FA"/>
    <w:rsid w:val="00B02E8B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12338"/>
    <w:rsid w:val="00E332C5"/>
    <w:rsid w:val="00E44371"/>
    <w:rsid w:val="00E678B5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0435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547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2023-11-15T14:54:00Z</cp:lastPrinted>
  <dcterms:created xsi:type="dcterms:W3CDTF">2024-01-05T08:58:00Z</dcterms:created>
  <dcterms:modified xsi:type="dcterms:W3CDTF">2024-01-08T15:34:00Z</dcterms:modified>
</cp:coreProperties>
</file>