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8F349" w14:textId="095F440D" w:rsidR="00FB7F50" w:rsidRPr="002245BE" w:rsidRDefault="003C609A" w:rsidP="009B0D42">
      <w:pPr>
        <w:spacing w:after="240"/>
        <w:jc w:val="right"/>
        <w:rPr>
          <w:sz w:val="22"/>
          <w:szCs w:val="22"/>
        </w:rPr>
      </w:pPr>
      <w:bookmarkStart w:id="0" w:name="_Hlk53520193"/>
      <w:r w:rsidRPr="003C609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E86943">
        <w:rPr>
          <w:sz w:val="22"/>
          <w:szCs w:val="22"/>
        </w:rPr>
        <w:t>10.01.2024r.</w:t>
      </w:r>
    </w:p>
    <w:p w14:paraId="4F4A0D29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66E7CF55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6609F03B" w14:textId="77777777" w:rsidR="002032C0" w:rsidRPr="002032C0" w:rsidRDefault="002032C0" w:rsidP="002032C0">
      <w:r w:rsidRPr="002032C0">
        <w:t>ul. Prądnicka 35-37</w:t>
      </w:r>
    </w:p>
    <w:p w14:paraId="2651E70B" w14:textId="77777777" w:rsidR="002032C0" w:rsidRPr="002032C0" w:rsidRDefault="002032C0" w:rsidP="002032C0">
      <w:r w:rsidRPr="002032C0">
        <w:t>31-202 Kraków</w:t>
      </w:r>
    </w:p>
    <w:p w14:paraId="2F196225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BD6F46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C609A" w:rsidRPr="00607F9B" w14:paraId="22F1EA7B" w14:textId="77777777" w:rsidTr="0035665B">
        <w:trPr>
          <w:trHeight w:val="638"/>
        </w:trPr>
        <w:tc>
          <w:tcPr>
            <w:tcW w:w="959" w:type="dxa"/>
            <w:shd w:val="clear" w:color="auto" w:fill="auto"/>
          </w:tcPr>
          <w:p w14:paraId="006B7196" w14:textId="77777777" w:rsidR="003C609A" w:rsidRPr="00607F9B" w:rsidRDefault="003C609A" w:rsidP="003566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F12A56" w14:textId="226AAC41" w:rsidR="003C609A" w:rsidRPr="00607F9B" w:rsidRDefault="003C609A" w:rsidP="003566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C609A">
              <w:rPr>
                <w:sz w:val="22"/>
                <w:szCs w:val="22"/>
              </w:rPr>
              <w:t>podstawowy</w:t>
            </w:r>
            <w:r w:rsidR="009B0D42">
              <w:rPr>
                <w:sz w:val="22"/>
                <w:szCs w:val="22"/>
              </w:rPr>
              <w:t>m</w:t>
            </w:r>
            <w:r w:rsidRPr="003C609A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C609A">
              <w:rPr>
                <w:b/>
                <w:bCs/>
                <w:sz w:val="22"/>
                <w:szCs w:val="22"/>
              </w:rPr>
              <w:t>Zakup i dostawa produktów antyseptycznych i dezynfekujących do skóry i błon śluzowych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C609A">
              <w:rPr>
                <w:b/>
                <w:sz w:val="22"/>
                <w:szCs w:val="22"/>
              </w:rPr>
              <w:t>ZP/47/2023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5BD295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3C609A" w14:paraId="39701D28" w14:textId="77777777" w:rsidTr="0035665B">
        <w:trPr>
          <w:cantSplit/>
        </w:trPr>
        <w:tc>
          <w:tcPr>
            <w:tcW w:w="9072" w:type="dxa"/>
          </w:tcPr>
          <w:p w14:paraId="34E8D194" w14:textId="77777777" w:rsidR="003C609A" w:rsidRPr="00D26ED6" w:rsidRDefault="003C609A" w:rsidP="003566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C609A">
              <w:rPr>
                <w:b/>
                <w:sz w:val="22"/>
                <w:szCs w:val="22"/>
              </w:rPr>
              <w:t>Euro Trade Technology Sp. z o. o.</w:t>
            </w:r>
          </w:p>
          <w:p w14:paraId="62BCF56D" w14:textId="5F19C78E" w:rsidR="003C609A" w:rsidRPr="009F0E5C" w:rsidRDefault="009B0D42" w:rsidP="0035665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C609A" w:rsidRPr="003C609A">
              <w:rPr>
                <w:bCs/>
                <w:sz w:val="22"/>
                <w:szCs w:val="22"/>
              </w:rPr>
              <w:t>Siemiradzkiego</w:t>
            </w:r>
            <w:r w:rsidR="003C609A" w:rsidRPr="009F0E5C">
              <w:rPr>
                <w:bCs/>
                <w:sz w:val="22"/>
                <w:szCs w:val="22"/>
              </w:rPr>
              <w:t xml:space="preserve"> </w:t>
            </w:r>
            <w:r w:rsidR="003C609A" w:rsidRPr="003C609A">
              <w:rPr>
                <w:bCs/>
                <w:sz w:val="22"/>
                <w:szCs w:val="22"/>
              </w:rPr>
              <w:t>19</w:t>
            </w:r>
            <w:r w:rsidR="003C609A">
              <w:rPr>
                <w:bCs/>
                <w:sz w:val="22"/>
                <w:szCs w:val="22"/>
              </w:rPr>
              <w:t xml:space="preserve"> </w:t>
            </w:r>
          </w:p>
          <w:p w14:paraId="06204E90" w14:textId="77777777" w:rsidR="003C609A" w:rsidRPr="009F0E5C" w:rsidRDefault="003C609A" w:rsidP="0035665B">
            <w:pPr>
              <w:jc w:val="both"/>
              <w:rPr>
                <w:bCs/>
                <w:sz w:val="22"/>
                <w:szCs w:val="22"/>
              </w:rPr>
            </w:pPr>
            <w:r w:rsidRPr="003C609A">
              <w:rPr>
                <w:bCs/>
                <w:sz w:val="22"/>
                <w:szCs w:val="22"/>
              </w:rPr>
              <w:t>64-920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609A">
              <w:rPr>
                <w:bCs/>
                <w:sz w:val="22"/>
                <w:szCs w:val="22"/>
              </w:rPr>
              <w:t>Piła</w:t>
            </w:r>
          </w:p>
          <w:p w14:paraId="66FF8CDB" w14:textId="7B097929" w:rsidR="003C609A" w:rsidRPr="00211A34" w:rsidRDefault="003C609A" w:rsidP="003566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C609A">
              <w:rPr>
                <w:sz w:val="22"/>
                <w:szCs w:val="22"/>
              </w:rPr>
              <w:t>Pakiet 1 - Chusteczki do dezynfekcji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2AB1C79" w14:textId="270987AE" w:rsidR="003C609A" w:rsidRPr="003C609A" w:rsidRDefault="003C609A" w:rsidP="009B0D4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B0D42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3C609A" w14:paraId="358C746E" w14:textId="77777777" w:rsidTr="0035665B">
        <w:trPr>
          <w:cantSplit/>
        </w:trPr>
        <w:tc>
          <w:tcPr>
            <w:tcW w:w="9072" w:type="dxa"/>
          </w:tcPr>
          <w:p w14:paraId="1D1B6126" w14:textId="77777777" w:rsidR="003C609A" w:rsidRPr="00D26ED6" w:rsidRDefault="003C609A" w:rsidP="003566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C609A">
              <w:rPr>
                <w:b/>
                <w:sz w:val="22"/>
                <w:szCs w:val="22"/>
              </w:rPr>
              <w:t>SKAMEX Spółka Akcyjna</w:t>
            </w:r>
          </w:p>
          <w:p w14:paraId="3E6AAB92" w14:textId="77777777" w:rsidR="003C609A" w:rsidRPr="009F0E5C" w:rsidRDefault="003C609A" w:rsidP="0035665B">
            <w:pPr>
              <w:jc w:val="both"/>
              <w:rPr>
                <w:bCs/>
                <w:sz w:val="22"/>
                <w:szCs w:val="22"/>
              </w:rPr>
            </w:pPr>
            <w:r w:rsidRPr="003C609A">
              <w:rPr>
                <w:bCs/>
                <w:sz w:val="22"/>
                <w:szCs w:val="22"/>
              </w:rPr>
              <w:t>ul. 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609A">
              <w:rPr>
                <w:bCs/>
                <w:sz w:val="22"/>
                <w:szCs w:val="22"/>
              </w:rPr>
              <w:t>38/52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D44E5CB" w14:textId="77777777" w:rsidR="003C609A" w:rsidRPr="009F0E5C" w:rsidRDefault="003C609A" w:rsidP="0035665B">
            <w:pPr>
              <w:jc w:val="both"/>
              <w:rPr>
                <w:bCs/>
                <w:sz w:val="22"/>
                <w:szCs w:val="22"/>
              </w:rPr>
            </w:pPr>
            <w:r w:rsidRPr="003C609A">
              <w:rPr>
                <w:bCs/>
                <w:sz w:val="22"/>
                <w:szCs w:val="22"/>
              </w:rPr>
              <w:t>93-121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609A">
              <w:rPr>
                <w:bCs/>
                <w:sz w:val="22"/>
                <w:szCs w:val="22"/>
              </w:rPr>
              <w:t>Łódź</w:t>
            </w:r>
          </w:p>
          <w:p w14:paraId="17598027" w14:textId="33A6E16C" w:rsidR="003C609A" w:rsidRPr="00211A34" w:rsidRDefault="003C609A" w:rsidP="003566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C609A">
              <w:rPr>
                <w:sz w:val="22"/>
                <w:szCs w:val="22"/>
              </w:rPr>
              <w:t>Pakiet 2 - Zestaw do toalety jamy ustnej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BB97A10" w14:textId="16022C1C" w:rsidR="003C609A" w:rsidRPr="003C609A" w:rsidRDefault="003C609A" w:rsidP="009B0D4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B0D42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3C609A" w14:paraId="74E0314C" w14:textId="77777777" w:rsidTr="0035665B">
        <w:trPr>
          <w:cantSplit/>
        </w:trPr>
        <w:tc>
          <w:tcPr>
            <w:tcW w:w="9072" w:type="dxa"/>
          </w:tcPr>
          <w:p w14:paraId="685B77C6" w14:textId="77777777" w:rsidR="003C609A" w:rsidRPr="00D26ED6" w:rsidRDefault="003C609A" w:rsidP="003566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C609A">
              <w:rPr>
                <w:b/>
                <w:sz w:val="22"/>
                <w:szCs w:val="22"/>
              </w:rPr>
              <w:t>Centrum Zaopatrzenia Medycznego "Cezal" SA Wrocław</w:t>
            </w:r>
          </w:p>
          <w:p w14:paraId="180EE2A4" w14:textId="05E073C6" w:rsidR="003C609A" w:rsidRPr="009F0E5C" w:rsidRDefault="009B0D42" w:rsidP="0035665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C609A" w:rsidRPr="003C609A">
              <w:rPr>
                <w:bCs/>
                <w:sz w:val="22"/>
                <w:szCs w:val="22"/>
              </w:rPr>
              <w:t>Balicka</w:t>
            </w:r>
            <w:r w:rsidR="003C609A" w:rsidRPr="009F0E5C">
              <w:rPr>
                <w:bCs/>
                <w:sz w:val="22"/>
                <w:szCs w:val="22"/>
              </w:rPr>
              <w:t xml:space="preserve"> </w:t>
            </w:r>
            <w:r w:rsidR="003C609A" w:rsidRPr="003C609A">
              <w:rPr>
                <w:bCs/>
                <w:sz w:val="22"/>
                <w:szCs w:val="22"/>
              </w:rPr>
              <w:t>117</w:t>
            </w:r>
            <w:r w:rsidR="003C609A">
              <w:rPr>
                <w:bCs/>
                <w:sz w:val="22"/>
                <w:szCs w:val="22"/>
              </w:rPr>
              <w:t xml:space="preserve"> </w:t>
            </w:r>
          </w:p>
          <w:p w14:paraId="0E195CC9" w14:textId="77777777" w:rsidR="003C609A" w:rsidRPr="009F0E5C" w:rsidRDefault="003C609A" w:rsidP="0035665B">
            <w:pPr>
              <w:jc w:val="both"/>
              <w:rPr>
                <w:bCs/>
                <w:sz w:val="22"/>
                <w:szCs w:val="22"/>
              </w:rPr>
            </w:pPr>
            <w:r w:rsidRPr="003C609A">
              <w:rPr>
                <w:bCs/>
                <w:sz w:val="22"/>
                <w:szCs w:val="22"/>
              </w:rPr>
              <w:t>30-149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609A">
              <w:rPr>
                <w:bCs/>
                <w:sz w:val="22"/>
                <w:szCs w:val="22"/>
              </w:rPr>
              <w:t>Kraków</w:t>
            </w:r>
          </w:p>
          <w:p w14:paraId="462D8319" w14:textId="0EC61D91" w:rsidR="003C609A" w:rsidRPr="00211A34" w:rsidRDefault="003C609A" w:rsidP="003566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C609A">
              <w:rPr>
                <w:sz w:val="22"/>
                <w:szCs w:val="22"/>
              </w:rPr>
              <w:t>Pakiet 3 - Preparat do higienicznej i chirurgicznej dezynfekcji rąk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8093918" w14:textId="3ACB92CE" w:rsidR="003C609A" w:rsidRPr="003C609A" w:rsidRDefault="003C609A" w:rsidP="009B0D4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B0D42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3C609A" w14:paraId="0147FF14" w14:textId="77777777" w:rsidTr="0035665B">
        <w:trPr>
          <w:cantSplit/>
        </w:trPr>
        <w:tc>
          <w:tcPr>
            <w:tcW w:w="9072" w:type="dxa"/>
          </w:tcPr>
          <w:p w14:paraId="57D019CF" w14:textId="2721A9C9" w:rsidR="003C609A" w:rsidRPr="00D26ED6" w:rsidRDefault="003C609A" w:rsidP="003566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C609A">
              <w:rPr>
                <w:b/>
                <w:sz w:val="22"/>
                <w:szCs w:val="22"/>
              </w:rPr>
              <w:t xml:space="preserve">Aesculap Chifa </w:t>
            </w:r>
            <w:r w:rsidR="009B0D42">
              <w:rPr>
                <w:b/>
                <w:sz w:val="22"/>
                <w:szCs w:val="22"/>
              </w:rPr>
              <w:t>Sp. z o.o.</w:t>
            </w:r>
          </w:p>
          <w:p w14:paraId="657AF4EF" w14:textId="77777777" w:rsidR="003C609A" w:rsidRPr="009F0E5C" w:rsidRDefault="003C609A" w:rsidP="0035665B">
            <w:pPr>
              <w:jc w:val="both"/>
              <w:rPr>
                <w:bCs/>
                <w:sz w:val="22"/>
                <w:szCs w:val="22"/>
              </w:rPr>
            </w:pPr>
            <w:r w:rsidRPr="003C609A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609A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91373C1" w14:textId="77777777" w:rsidR="003C609A" w:rsidRPr="009F0E5C" w:rsidRDefault="003C609A" w:rsidP="0035665B">
            <w:pPr>
              <w:jc w:val="both"/>
              <w:rPr>
                <w:bCs/>
                <w:sz w:val="22"/>
                <w:szCs w:val="22"/>
              </w:rPr>
            </w:pPr>
            <w:r w:rsidRPr="003C609A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609A">
              <w:rPr>
                <w:bCs/>
                <w:sz w:val="22"/>
                <w:szCs w:val="22"/>
              </w:rPr>
              <w:t>Nowy Tomyśl</w:t>
            </w:r>
          </w:p>
          <w:p w14:paraId="240D923B" w14:textId="517B5E9B" w:rsidR="003C609A" w:rsidRPr="00211A34" w:rsidRDefault="003C609A" w:rsidP="003566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C609A">
              <w:rPr>
                <w:sz w:val="22"/>
                <w:szCs w:val="22"/>
              </w:rPr>
              <w:t>Pakiet 4 - Odkażanie ran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8FE5D23" w14:textId="21401E5E" w:rsidR="003C609A" w:rsidRPr="003C609A" w:rsidRDefault="003C609A" w:rsidP="009B0D4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B0D42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3C609A" w14:paraId="430517D5" w14:textId="77777777" w:rsidTr="0035665B">
        <w:trPr>
          <w:cantSplit/>
        </w:trPr>
        <w:tc>
          <w:tcPr>
            <w:tcW w:w="9072" w:type="dxa"/>
          </w:tcPr>
          <w:p w14:paraId="4211634E" w14:textId="7C277CC1" w:rsidR="003C609A" w:rsidRPr="00D26ED6" w:rsidRDefault="009B0D42" w:rsidP="003566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Schulke Polska Sp. z o.o.</w:t>
            </w:r>
          </w:p>
          <w:p w14:paraId="301B744A" w14:textId="4524D89B" w:rsidR="003C609A" w:rsidRPr="009F0E5C" w:rsidRDefault="003C609A" w:rsidP="0035665B">
            <w:pPr>
              <w:jc w:val="both"/>
              <w:rPr>
                <w:bCs/>
                <w:sz w:val="22"/>
                <w:szCs w:val="22"/>
              </w:rPr>
            </w:pPr>
            <w:r w:rsidRPr="003C609A">
              <w:rPr>
                <w:bCs/>
                <w:sz w:val="22"/>
                <w:szCs w:val="22"/>
              </w:rPr>
              <w:t>A</w:t>
            </w:r>
            <w:r w:rsidR="009B0D42">
              <w:rPr>
                <w:bCs/>
                <w:sz w:val="22"/>
                <w:szCs w:val="22"/>
              </w:rPr>
              <w:t>l</w:t>
            </w:r>
            <w:r w:rsidRPr="003C609A">
              <w:rPr>
                <w:bCs/>
                <w:sz w:val="22"/>
                <w:szCs w:val="22"/>
              </w:rPr>
              <w:t xml:space="preserve">. </w:t>
            </w:r>
            <w:r w:rsidR="009B0D42">
              <w:rPr>
                <w:bCs/>
                <w:sz w:val="22"/>
                <w:szCs w:val="22"/>
              </w:rPr>
              <w:t>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609A">
              <w:rPr>
                <w:bCs/>
                <w:sz w:val="22"/>
                <w:szCs w:val="22"/>
              </w:rPr>
              <w:t>132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8490EBB" w14:textId="4F817849" w:rsidR="003C609A" w:rsidRPr="009F0E5C" w:rsidRDefault="003C609A" w:rsidP="0035665B">
            <w:pPr>
              <w:jc w:val="both"/>
              <w:rPr>
                <w:bCs/>
                <w:sz w:val="22"/>
                <w:szCs w:val="22"/>
              </w:rPr>
            </w:pPr>
            <w:r w:rsidRPr="003C609A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9B0D42">
              <w:rPr>
                <w:bCs/>
                <w:sz w:val="22"/>
                <w:szCs w:val="22"/>
              </w:rPr>
              <w:t>Warszawa</w:t>
            </w:r>
          </w:p>
          <w:p w14:paraId="08884FE1" w14:textId="34F055EC" w:rsidR="003C609A" w:rsidRPr="00211A34" w:rsidRDefault="003C609A" w:rsidP="003566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C609A">
              <w:rPr>
                <w:sz w:val="22"/>
                <w:szCs w:val="22"/>
              </w:rPr>
              <w:t>Pakiet 5 - Płyn antyseptyczny do mycia ciała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4B15B37" w14:textId="75FD4599" w:rsidR="003C609A" w:rsidRPr="003C609A" w:rsidRDefault="003C609A" w:rsidP="009B0D4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B0D42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3C609A" w14:paraId="54C42721" w14:textId="77777777" w:rsidTr="0035665B">
        <w:trPr>
          <w:cantSplit/>
        </w:trPr>
        <w:tc>
          <w:tcPr>
            <w:tcW w:w="9072" w:type="dxa"/>
          </w:tcPr>
          <w:p w14:paraId="357031D4" w14:textId="77777777" w:rsidR="003C609A" w:rsidRPr="00D26ED6" w:rsidRDefault="003C609A" w:rsidP="003566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C609A">
              <w:rPr>
                <w:b/>
                <w:sz w:val="22"/>
                <w:szCs w:val="22"/>
              </w:rPr>
              <w:lastRenderedPageBreak/>
              <w:t>Medilab Firma Wytwórczo-Usługowa Sp. z o.o.</w:t>
            </w:r>
          </w:p>
          <w:p w14:paraId="2C3457A0" w14:textId="6F365FD9" w:rsidR="003C609A" w:rsidRPr="009F0E5C" w:rsidRDefault="009B0D42" w:rsidP="0035665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C609A" w:rsidRPr="003C609A">
              <w:rPr>
                <w:bCs/>
                <w:sz w:val="22"/>
                <w:szCs w:val="22"/>
              </w:rPr>
              <w:t>Niedźwiedzia</w:t>
            </w:r>
            <w:r w:rsidR="003C609A" w:rsidRPr="009F0E5C">
              <w:rPr>
                <w:bCs/>
                <w:sz w:val="22"/>
                <w:szCs w:val="22"/>
              </w:rPr>
              <w:t xml:space="preserve"> </w:t>
            </w:r>
            <w:r w:rsidR="003C609A" w:rsidRPr="003C609A">
              <w:rPr>
                <w:bCs/>
                <w:sz w:val="22"/>
                <w:szCs w:val="22"/>
              </w:rPr>
              <w:t>60</w:t>
            </w:r>
            <w:r w:rsidR="003C609A">
              <w:rPr>
                <w:bCs/>
                <w:sz w:val="22"/>
                <w:szCs w:val="22"/>
              </w:rPr>
              <w:t xml:space="preserve"> </w:t>
            </w:r>
          </w:p>
          <w:p w14:paraId="6F126525" w14:textId="77777777" w:rsidR="003C609A" w:rsidRPr="009F0E5C" w:rsidRDefault="003C609A" w:rsidP="0035665B">
            <w:pPr>
              <w:jc w:val="both"/>
              <w:rPr>
                <w:bCs/>
                <w:sz w:val="22"/>
                <w:szCs w:val="22"/>
              </w:rPr>
            </w:pPr>
            <w:r w:rsidRPr="003C609A">
              <w:rPr>
                <w:bCs/>
                <w:sz w:val="22"/>
                <w:szCs w:val="22"/>
              </w:rPr>
              <w:t>15-531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C609A">
              <w:rPr>
                <w:bCs/>
                <w:sz w:val="22"/>
                <w:szCs w:val="22"/>
              </w:rPr>
              <w:t>Białystok</w:t>
            </w:r>
          </w:p>
          <w:p w14:paraId="567AD834" w14:textId="14080065" w:rsidR="003C609A" w:rsidRPr="00211A34" w:rsidRDefault="003C609A" w:rsidP="003566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C609A">
              <w:rPr>
                <w:sz w:val="22"/>
                <w:szCs w:val="22"/>
              </w:rPr>
              <w:t>Pakiet 7 - Preparat do dezynfekcji rąk w woreczkach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55E7BE7" w14:textId="0DC55CE4" w:rsidR="003C609A" w:rsidRPr="003C609A" w:rsidRDefault="003C609A" w:rsidP="009B0D42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9B0D42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</w:tbl>
    <w:p w14:paraId="4D474A90" w14:textId="77777777" w:rsidR="009B0D42" w:rsidRDefault="009B0D42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041E1181" w14:textId="01C0674B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1984"/>
        <w:gridCol w:w="1560"/>
      </w:tblGrid>
      <w:tr w:rsidR="00211A34" w:rsidRPr="00834EF4" w14:paraId="404B99F0" w14:textId="77777777" w:rsidTr="009B0D42">
        <w:tc>
          <w:tcPr>
            <w:tcW w:w="2169" w:type="dxa"/>
            <w:shd w:val="clear" w:color="auto" w:fill="F3F3F3"/>
            <w:vAlign w:val="center"/>
          </w:tcPr>
          <w:p w14:paraId="109246A7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56AD1E67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360" w:type="dxa"/>
            <w:shd w:val="clear" w:color="auto" w:fill="F3F3F3"/>
          </w:tcPr>
          <w:p w14:paraId="4A7435E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14:paraId="67459D2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4AA31F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3C609A" w:rsidRPr="00834EF4" w14:paraId="0845049D" w14:textId="77777777" w:rsidTr="009B0D42">
        <w:tc>
          <w:tcPr>
            <w:tcW w:w="2169" w:type="dxa"/>
            <w:shd w:val="clear" w:color="auto" w:fill="auto"/>
          </w:tcPr>
          <w:p w14:paraId="2F5D517F" w14:textId="67893D1D" w:rsidR="003C609A" w:rsidRPr="00211A34" w:rsidRDefault="003C609A" w:rsidP="00356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Pakiet 1 - Chusteczki do dezynfekcji</w:t>
            </w:r>
          </w:p>
        </w:tc>
        <w:tc>
          <w:tcPr>
            <w:tcW w:w="3360" w:type="dxa"/>
            <w:shd w:val="clear" w:color="auto" w:fill="auto"/>
          </w:tcPr>
          <w:p w14:paraId="2A0C4FA7" w14:textId="77777777" w:rsidR="003C609A" w:rsidRPr="00211A34" w:rsidRDefault="003C609A" w:rsidP="00356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C609A">
              <w:rPr>
                <w:b/>
                <w:bCs/>
                <w:sz w:val="20"/>
                <w:szCs w:val="20"/>
              </w:rPr>
              <w:t>Euro Trade Technology Sp. z o. o.</w:t>
            </w:r>
          </w:p>
          <w:p w14:paraId="35587D54" w14:textId="29CB3300" w:rsidR="003C609A" w:rsidRPr="00211A34" w:rsidRDefault="009B0D42" w:rsidP="003566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C609A" w:rsidRPr="003C609A">
              <w:rPr>
                <w:sz w:val="20"/>
                <w:szCs w:val="20"/>
              </w:rPr>
              <w:t>Siemiradzkiego</w:t>
            </w:r>
            <w:r w:rsidR="003C609A" w:rsidRPr="00211A34">
              <w:rPr>
                <w:sz w:val="20"/>
                <w:szCs w:val="20"/>
              </w:rPr>
              <w:t xml:space="preserve"> </w:t>
            </w:r>
            <w:r w:rsidR="003C609A" w:rsidRPr="003C609A">
              <w:rPr>
                <w:sz w:val="20"/>
                <w:szCs w:val="20"/>
              </w:rPr>
              <w:t>19</w:t>
            </w:r>
          </w:p>
          <w:p w14:paraId="1ECCDA2E" w14:textId="77777777" w:rsidR="003C609A" w:rsidRPr="00211A34" w:rsidRDefault="003C609A" w:rsidP="0035665B">
            <w:pPr>
              <w:spacing w:after="40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64-920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C609A">
              <w:rPr>
                <w:sz w:val="20"/>
                <w:szCs w:val="20"/>
              </w:rPr>
              <w:t>Piła</w:t>
            </w:r>
          </w:p>
        </w:tc>
        <w:tc>
          <w:tcPr>
            <w:tcW w:w="1984" w:type="dxa"/>
            <w:shd w:val="clear" w:color="auto" w:fill="auto"/>
          </w:tcPr>
          <w:p w14:paraId="33DAE84F" w14:textId="77777777" w:rsidR="003C609A" w:rsidRPr="00211A34" w:rsidRDefault="003C609A" w:rsidP="00356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0EF11E" w14:textId="77777777" w:rsidR="003C609A" w:rsidRPr="00211A34" w:rsidRDefault="003C609A" w:rsidP="0035665B">
            <w:pPr>
              <w:jc w:val="center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 xml:space="preserve">  500,00</w:t>
            </w:r>
          </w:p>
        </w:tc>
      </w:tr>
      <w:tr w:rsidR="003C609A" w:rsidRPr="00834EF4" w14:paraId="364B6562" w14:textId="77777777" w:rsidTr="009B0D42">
        <w:tc>
          <w:tcPr>
            <w:tcW w:w="2169" w:type="dxa"/>
            <w:shd w:val="clear" w:color="auto" w:fill="auto"/>
          </w:tcPr>
          <w:p w14:paraId="5ACEA020" w14:textId="16FA7AC6" w:rsidR="003C609A" w:rsidRPr="00211A34" w:rsidRDefault="003C609A" w:rsidP="00356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Pakiet 2 - Zestaw do toalety jamy ustnej</w:t>
            </w:r>
          </w:p>
        </w:tc>
        <w:tc>
          <w:tcPr>
            <w:tcW w:w="3360" w:type="dxa"/>
            <w:shd w:val="clear" w:color="auto" w:fill="auto"/>
          </w:tcPr>
          <w:p w14:paraId="43E1C218" w14:textId="77777777" w:rsidR="003C609A" w:rsidRPr="00211A34" w:rsidRDefault="003C609A" w:rsidP="00356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C609A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46DFDDB9" w14:textId="77777777" w:rsidR="003C609A" w:rsidRPr="00211A34" w:rsidRDefault="003C609A" w:rsidP="0035665B">
            <w:pPr>
              <w:rPr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C609A">
              <w:rPr>
                <w:sz w:val="20"/>
                <w:szCs w:val="20"/>
              </w:rPr>
              <w:t>38/52</w:t>
            </w:r>
          </w:p>
          <w:p w14:paraId="1549D53B" w14:textId="77777777" w:rsidR="003C609A" w:rsidRPr="00211A34" w:rsidRDefault="003C609A" w:rsidP="0035665B">
            <w:pPr>
              <w:spacing w:after="40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C609A">
              <w:rPr>
                <w:sz w:val="20"/>
                <w:szCs w:val="20"/>
              </w:rPr>
              <w:t>Łódź</w:t>
            </w:r>
          </w:p>
        </w:tc>
        <w:tc>
          <w:tcPr>
            <w:tcW w:w="1984" w:type="dxa"/>
            <w:shd w:val="clear" w:color="auto" w:fill="auto"/>
          </w:tcPr>
          <w:p w14:paraId="4C85F5CD" w14:textId="77777777" w:rsidR="003C609A" w:rsidRPr="00211A34" w:rsidRDefault="003C609A" w:rsidP="00356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338A3F" w14:textId="77777777" w:rsidR="003C609A" w:rsidRPr="00211A34" w:rsidRDefault="003C609A" w:rsidP="0035665B">
            <w:pPr>
              <w:jc w:val="center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 xml:space="preserve">  500,00</w:t>
            </w:r>
          </w:p>
        </w:tc>
      </w:tr>
      <w:tr w:rsidR="003C609A" w:rsidRPr="00834EF4" w14:paraId="7FAD4C45" w14:textId="77777777" w:rsidTr="009B0D42">
        <w:tc>
          <w:tcPr>
            <w:tcW w:w="2169" w:type="dxa"/>
            <w:shd w:val="clear" w:color="auto" w:fill="auto"/>
          </w:tcPr>
          <w:p w14:paraId="057D39EC" w14:textId="2244AD5D" w:rsidR="003C609A" w:rsidRPr="00211A34" w:rsidRDefault="003C609A" w:rsidP="00356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Pakiet 3 - Preparat do higienicznej i chirurgicznej dezynfekcji rąk</w:t>
            </w:r>
          </w:p>
        </w:tc>
        <w:tc>
          <w:tcPr>
            <w:tcW w:w="3360" w:type="dxa"/>
            <w:shd w:val="clear" w:color="auto" w:fill="auto"/>
          </w:tcPr>
          <w:p w14:paraId="3023B3A1" w14:textId="77777777" w:rsidR="003C609A" w:rsidRPr="00211A34" w:rsidRDefault="003C609A" w:rsidP="00356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C609A">
              <w:rPr>
                <w:b/>
                <w:bCs/>
                <w:sz w:val="20"/>
                <w:szCs w:val="20"/>
              </w:rPr>
              <w:t>Centrum Zaopatrzenia Medycznego "Cezal" SA Wrocław</w:t>
            </w:r>
          </w:p>
          <w:p w14:paraId="64AEF75C" w14:textId="53BAC96B" w:rsidR="003C609A" w:rsidRPr="00211A34" w:rsidRDefault="009B0D42" w:rsidP="003566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C609A" w:rsidRPr="003C609A">
              <w:rPr>
                <w:sz w:val="20"/>
                <w:szCs w:val="20"/>
              </w:rPr>
              <w:t>Balicka</w:t>
            </w:r>
            <w:r w:rsidR="003C609A" w:rsidRPr="00211A34">
              <w:rPr>
                <w:sz w:val="20"/>
                <w:szCs w:val="20"/>
              </w:rPr>
              <w:t xml:space="preserve"> </w:t>
            </w:r>
            <w:r w:rsidR="003C609A" w:rsidRPr="003C609A">
              <w:rPr>
                <w:sz w:val="20"/>
                <w:szCs w:val="20"/>
              </w:rPr>
              <w:t>117</w:t>
            </w:r>
          </w:p>
          <w:p w14:paraId="27547664" w14:textId="77777777" w:rsidR="003C609A" w:rsidRPr="00211A34" w:rsidRDefault="003C609A" w:rsidP="0035665B">
            <w:pPr>
              <w:spacing w:after="40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C609A">
              <w:rPr>
                <w:sz w:val="20"/>
                <w:szCs w:val="20"/>
              </w:rPr>
              <w:t>Kraków</w:t>
            </w:r>
          </w:p>
        </w:tc>
        <w:tc>
          <w:tcPr>
            <w:tcW w:w="1984" w:type="dxa"/>
            <w:shd w:val="clear" w:color="auto" w:fill="auto"/>
          </w:tcPr>
          <w:p w14:paraId="6E4E985E" w14:textId="77777777" w:rsidR="003C609A" w:rsidRPr="00211A34" w:rsidRDefault="003C609A" w:rsidP="00356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383746" w14:textId="77777777" w:rsidR="003C609A" w:rsidRPr="00211A34" w:rsidRDefault="003C609A" w:rsidP="0035665B">
            <w:pPr>
              <w:jc w:val="center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 xml:space="preserve">  500,00</w:t>
            </w:r>
          </w:p>
        </w:tc>
      </w:tr>
      <w:tr w:rsidR="003C609A" w:rsidRPr="00834EF4" w14:paraId="1AF1B408" w14:textId="77777777" w:rsidTr="009B0D42">
        <w:tc>
          <w:tcPr>
            <w:tcW w:w="2169" w:type="dxa"/>
            <w:shd w:val="clear" w:color="auto" w:fill="auto"/>
          </w:tcPr>
          <w:p w14:paraId="3653FD16" w14:textId="3FBB7B70" w:rsidR="003C609A" w:rsidRPr="00211A34" w:rsidRDefault="003C609A" w:rsidP="00356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Pakiet 4 - Odkażanie ran</w:t>
            </w:r>
          </w:p>
        </w:tc>
        <w:tc>
          <w:tcPr>
            <w:tcW w:w="3360" w:type="dxa"/>
            <w:shd w:val="clear" w:color="auto" w:fill="auto"/>
          </w:tcPr>
          <w:p w14:paraId="4F20FEF2" w14:textId="17B4F2B6" w:rsidR="003C609A" w:rsidRPr="00211A34" w:rsidRDefault="003C609A" w:rsidP="00356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C609A">
              <w:rPr>
                <w:b/>
                <w:bCs/>
                <w:sz w:val="20"/>
                <w:szCs w:val="20"/>
              </w:rPr>
              <w:t xml:space="preserve">Aesculap Chifa </w:t>
            </w:r>
            <w:r w:rsidR="009B0D42">
              <w:rPr>
                <w:b/>
                <w:bCs/>
                <w:sz w:val="20"/>
                <w:szCs w:val="20"/>
              </w:rPr>
              <w:t>Sp. z o.o.</w:t>
            </w:r>
          </w:p>
          <w:p w14:paraId="3FE16E78" w14:textId="77777777" w:rsidR="003C609A" w:rsidRPr="00211A34" w:rsidRDefault="003C609A" w:rsidP="0035665B">
            <w:pPr>
              <w:rPr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C609A">
              <w:rPr>
                <w:sz w:val="20"/>
                <w:szCs w:val="20"/>
              </w:rPr>
              <w:t>14</w:t>
            </w:r>
          </w:p>
          <w:p w14:paraId="4657C24B" w14:textId="77777777" w:rsidR="003C609A" w:rsidRPr="00211A34" w:rsidRDefault="003C609A" w:rsidP="0035665B">
            <w:pPr>
              <w:spacing w:after="40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C609A">
              <w:rPr>
                <w:sz w:val="20"/>
                <w:szCs w:val="20"/>
              </w:rPr>
              <w:t>Nowy Tomyśl</w:t>
            </w:r>
          </w:p>
        </w:tc>
        <w:tc>
          <w:tcPr>
            <w:tcW w:w="1984" w:type="dxa"/>
            <w:shd w:val="clear" w:color="auto" w:fill="auto"/>
          </w:tcPr>
          <w:p w14:paraId="2FC582C6" w14:textId="77777777" w:rsidR="003C609A" w:rsidRPr="00211A34" w:rsidRDefault="003C609A" w:rsidP="00356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36C35D" w14:textId="77777777" w:rsidR="003C609A" w:rsidRPr="00211A34" w:rsidRDefault="003C609A" w:rsidP="0035665B">
            <w:pPr>
              <w:jc w:val="center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 xml:space="preserve">  500,00</w:t>
            </w:r>
          </w:p>
        </w:tc>
      </w:tr>
      <w:tr w:rsidR="003C609A" w:rsidRPr="00834EF4" w14:paraId="01328D7D" w14:textId="77777777" w:rsidTr="009B0D42">
        <w:tc>
          <w:tcPr>
            <w:tcW w:w="2169" w:type="dxa"/>
            <w:tcBorders>
              <w:bottom w:val="single" w:sz="4" w:space="0" w:color="auto"/>
            </w:tcBorders>
            <w:shd w:val="clear" w:color="auto" w:fill="auto"/>
          </w:tcPr>
          <w:p w14:paraId="45946A4D" w14:textId="167B4970" w:rsidR="003C609A" w:rsidRPr="00211A34" w:rsidRDefault="003C609A" w:rsidP="00356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Pakiet 5 - Płyn antyseptyczny do mycia ciała</w:t>
            </w:r>
          </w:p>
        </w:tc>
        <w:tc>
          <w:tcPr>
            <w:tcW w:w="3360" w:type="dxa"/>
            <w:tcBorders>
              <w:bottom w:val="single" w:sz="4" w:space="0" w:color="auto"/>
            </w:tcBorders>
            <w:shd w:val="clear" w:color="auto" w:fill="auto"/>
          </w:tcPr>
          <w:p w14:paraId="69BEEC2E" w14:textId="2D58065F" w:rsidR="003C609A" w:rsidRPr="00211A34" w:rsidRDefault="009B0D42" w:rsidP="00356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Schulke Polska Sp. z o.o</w:t>
            </w:r>
            <w:r w:rsidR="003C609A" w:rsidRPr="003C609A">
              <w:rPr>
                <w:b/>
                <w:bCs/>
                <w:sz w:val="20"/>
                <w:szCs w:val="20"/>
              </w:rPr>
              <w:t>.</w:t>
            </w:r>
          </w:p>
          <w:p w14:paraId="5C77833D" w14:textId="6E0AB003" w:rsidR="003C609A" w:rsidRPr="00211A34" w:rsidRDefault="003C609A" w:rsidP="0035665B">
            <w:pPr>
              <w:rPr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A</w:t>
            </w:r>
            <w:r w:rsidR="009B0D42">
              <w:rPr>
                <w:sz w:val="20"/>
                <w:szCs w:val="20"/>
              </w:rPr>
              <w:t>l</w:t>
            </w:r>
            <w:r w:rsidRPr="003C609A">
              <w:rPr>
                <w:sz w:val="20"/>
                <w:szCs w:val="20"/>
              </w:rPr>
              <w:t>. J</w:t>
            </w:r>
            <w:r w:rsidR="009B0D42">
              <w:rPr>
                <w:sz w:val="20"/>
                <w:szCs w:val="20"/>
              </w:rPr>
              <w:t>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C609A">
              <w:rPr>
                <w:sz w:val="20"/>
                <w:szCs w:val="20"/>
              </w:rPr>
              <w:t>132</w:t>
            </w:r>
          </w:p>
          <w:p w14:paraId="6FF2B5E4" w14:textId="659B39B7" w:rsidR="003C609A" w:rsidRPr="00211A34" w:rsidRDefault="003C609A" w:rsidP="0035665B">
            <w:pPr>
              <w:spacing w:after="40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C609A">
              <w:rPr>
                <w:sz w:val="20"/>
                <w:szCs w:val="20"/>
              </w:rPr>
              <w:t>W</w:t>
            </w:r>
            <w:r w:rsidR="009B0D42">
              <w:rPr>
                <w:sz w:val="20"/>
                <w:szCs w:val="20"/>
              </w:rPr>
              <w:t>arszawa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4D38D9E6" w14:textId="77777777" w:rsidR="003C609A" w:rsidRPr="00211A34" w:rsidRDefault="003C609A" w:rsidP="00356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0C1FF4" w14:textId="77777777" w:rsidR="003C609A" w:rsidRPr="00211A34" w:rsidRDefault="003C609A" w:rsidP="0035665B">
            <w:pPr>
              <w:jc w:val="center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 xml:space="preserve">  500,00</w:t>
            </w:r>
          </w:p>
        </w:tc>
      </w:tr>
      <w:tr w:rsidR="003C609A" w:rsidRPr="00834EF4" w14:paraId="4D6E8268" w14:textId="77777777" w:rsidTr="009B0D42">
        <w:tc>
          <w:tcPr>
            <w:tcW w:w="2169" w:type="dxa"/>
            <w:tcBorders>
              <w:bottom w:val="single" w:sz="4" w:space="0" w:color="auto"/>
            </w:tcBorders>
            <w:shd w:val="clear" w:color="auto" w:fill="auto"/>
          </w:tcPr>
          <w:p w14:paraId="0B6AB095" w14:textId="12BD07AF" w:rsidR="003C609A" w:rsidRPr="00211A34" w:rsidRDefault="003C609A" w:rsidP="00356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Pakiet 7 - Preparat do dezynfekcji rąk w woreczkach</w:t>
            </w:r>
          </w:p>
        </w:tc>
        <w:tc>
          <w:tcPr>
            <w:tcW w:w="3360" w:type="dxa"/>
            <w:tcBorders>
              <w:bottom w:val="single" w:sz="4" w:space="0" w:color="auto"/>
            </w:tcBorders>
            <w:shd w:val="clear" w:color="auto" w:fill="auto"/>
          </w:tcPr>
          <w:p w14:paraId="1704F224" w14:textId="77777777" w:rsidR="003C609A" w:rsidRPr="00211A34" w:rsidRDefault="003C609A" w:rsidP="00356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C609A">
              <w:rPr>
                <w:b/>
                <w:bCs/>
                <w:sz w:val="20"/>
                <w:szCs w:val="20"/>
              </w:rPr>
              <w:t>Medilab Firma Wytwórczo-Usługowa Sp. z o.o.</w:t>
            </w:r>
          </w:p>
          <w:p w14:paraId="33C9FBEC" w14:textId="2DD8C4E5" w:rsidR="003C609A" w:rsidRPr="00211A34" w:rsidRDefault="009B0D42" w:rsidP="003566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C609A" w:rsidRPr="003C609A">
              <w:rPr>
                <w:sz w:val="20"/>
                <w:szCs w:val="20"/>
              </w:rPr>
              <w:t>Niedźwiedzia</w:t>
            </w:r>
            <w:r w:rsidR="003C609A" w:rsidRPr="00211A34">
              <w:rPr>
                <w:sz w:val="20"/>
                <w:szCs w:val="20"/>
              </w:rPr>
              <w:t xml:space="preserve"> </w:t>
            </w:r>
            <w:r w:rsidR="003C609A" w:rsidRPr="003C609A">
              <w:rPr>
                <w:sz w:val="20"/>
                <w:szCs w:val="20"/>
              </w:rPr>
              <w:t>60</w:t>
            </w:r>
          </w:p>
          <w:p w14:paraId="66D26EB3" w14:textId="77777777" w:rsidR="003C609A" w:rsidRPr="00211A34" w:rsidRDefault="003C609A" w:rsidP="0035665B">
            <w:pPr>
              <w:spacing w:after="40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15-531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C609A">
              <w:rPr>
                <w:sz w:val="20"/>
                <w:szCs w:val="20"/>
              </w:rPr>
              <w:t>Białystok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31EDC90B" w14:textId="77777777" w:rsidR="003C609A" w:rsidRPr="00211A34" w:rsidRDefault="003C609A" w:rsidP="0035665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467E78" w14:textId="77777777" w:rsidR="003C609A" w:rsidRPr="00211A34" w:rsidRDefault="003C609A" w:rsidP="0035665B">
            <w:pPr>
              <w:jc w:val="center"/>
              <w:rPr>
                <w:color w:val="000000"/>
                <w:sz w:val="20"/>
                <w:szCs w:val="20"/>
              </w:rPr>
            </w:pPr>
            <w:r w:rsidRPr="003C609A">
              <w:rPr>
                <w:sz w:val="20"/>
                <w:szCs w:val="20"/>
              </w:rPr>
              <w:t xml:space="preserve">  500,00</w:t>
            </w:r>
          </w:p>
        </w:tc>
      </w:tr>
    </w:tbl>
    <w:p w14:paraId="238DAE31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6D2D7" w14:textId="77777777" w:rsidR="005D630F" w:rsidRDefault="005D630F">
      <w:r>
        <w:separator/>
      </w:r>
    </w:p>
  </w:endnote>
  <w:endnote w:type="continuationSeparator" w:id="0">
    <w:p w14:paraId="0B2F49D6" w14:textId="77777777" w:rsidR="005D630F" w:rsidRDefault="005D6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99C2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2815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F8440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57FDC4" w14:textId="700653A4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082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2840E" w14:textId="77777777" w:rsidR="005D630F" w:rsidRDefault="005D630F">
      <w:r>
        <w:separator/>
      </w:r>
    </w:p>
  </w:footnote>
  <w:footnote w:type="continuationSeparator" w:id="0">
    <w:p w14:paraId="1E904752" w14:textId="77777777" w:rsidR="005D630F" w:rsidRDefault="005D6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EDCE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E86F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5BD0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630F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C609A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D630F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B0D42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8694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30314F"/>
  <w15:chartTrackingRefBased/>
  <w15:docId w15:val="{51B1A587-E005-455F-B2AA-6D2FD22CB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427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2024-01-04T09:16:00Z</dcterms:created>
  <dcterms:modified xsi:type="dcterms:W3CDTF">2024-01-10T08:01:00Z</dcterms:modified>
</cp:coreProperties>
</file>