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43DF" w14:textId="77777777" w:rsidR="00FB7F50" w:rsidRPr="002245BE" w:rsidRDefault="004B13B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B13B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B13B1">
        <w:rPr>
          <w:sz w:val="22"/>
          <w:szCs w:val="22"/>
        </w:rPr>
        <w:t>2024-01-10</w:t>
      </w:r>
    </w:p>
    <w:p w14:paraId="2B8079F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D48652" w14:textId="77777777" w:rsidR="004B13B1" w:rsidRPr="004B13B1" w:rsidRDefault="004B13B1" w:rsidP="00FB7F50">
      <w:pPr>
        <w:spacing w:after="40"/>
        <w:rPr>
          <w:b/>
          <w:bCs/>
          <w:sz w:val="22"/>
          <w:szCs w:val="22"/>
        </w:rPr>
      </w:pPr>
      <w:r w:rsidRPr="004B13B1">
        <w:rPr>
          <w:b/>
          <w:bCs/>
          <w:sz w:val="22"/>
          <w:szCs w:val="22"/>
        </w:rPr>
        <w:t>Akademia Górniczo - Hutnicza</w:t>
      </w:r>
    </w:p>
    <w:p w14:paraId="4631E675" w14:textId="77777777" w:rsidR="004B13B1" w:rsidRPr="004B13B1" w:rsidRDefault="004B13B1" w:rsidP="00FB7F50">
      <w:pPr>
        <w:spacing w:after="40"/>
        <w:rPr>
          <w:b/>
          <w:bCs/>
          <w:sz w:val="22"/>
          <w:szCs w:val="22"/>
        </w:rPr>
      </w:pPr>
      <w:r w:rsidRPr="004B13B1">
        <w:rPr>
          <w:b/>
          <w:bCs/>
          <w:sz w:val="22"/>
          <w:szCs w:val="22"/>
        </w:rPr>
        <w:t>im. Stanisława Staszica w Krakowie</w:t>
      </w:r>
    </w:p>
    <w:p w14:paraId="0362FB49" w14:textId="77777777" w:rsidR="00FB7F50" w:rsidRPr="002245BE" w:rsidRDefault="004B13B1" w:rsidP="00FB7F50">
      <w:pPr>
        <w:spacing w:after="40"/>
        <w:rPr>
          <w:b/>
          <w:bCs/>
          <w:sz w:val="22"/>
          <w:szCs w:val="22"/>
        </w:rPr>
      </w:pPr>
      <w:r w:rsidRPr="004B13B1">
        <w:rPr>
          <w:b/>
          <w:bCs/>
          <w:sz w:val="22"/>
          <w:szCs w:val="22"/>
        </w:rPr>
        <w:t>Dział Zamówień Publicznych</w:t>
      </w:r>
    </w:p>
    <w:p w14:paraId="074EDEC3" w14:textId="77777777" w:rsidR="00FB7F50" w:rsidRPr="002245BE" w:rsidRDefault="004B13B1" w:rsidP="00FB7F50">
      <w:pPr>
        <w:rPr>
          <w:sz w:val="22"/>
          <w:szCs w:val="22"/>
        </w:rPr>
      </w:pPr>
      <w:r w:rsidRPr="004B13B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B13B1">
        <w:rPr>
          <w:sz w:val="22"/>
          <w:szCs w:val="22"/>
        </w:rPr>
        <w:t>30</w:t>
      </w:r>
    </w:p>
    <w:p w14:paraId="77C49E00" w14:textId="77777777" w:rsidR="00FB7F50" w:rsidRPr="002245BE" w:rsidRDefault="004B13B1" w:rsidP="00FB7F50">
      <w:pPr>
        <w:rPr>
          <w:sz w:val="22"/>
          <w:szCs w:val="22"/>
        </w:rPr>
      </w:pPr>
      <w:r w:rsidRPr="004B13B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B13B1">
        <w:rPr>
          <w:sz w:val="22"/>
          <w:szCs w:val="22"/>
        </w:rPr>
        <w:t>Kraków</w:t>
      </w:r>
    </w:p>
    <w:p w14:paraId="4CEE6AE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188C29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B13B1" w:rsidRPr="00607F9B" w14:paraId="42C80B8B" w14:textId="77777777" w:rsidTr="000554C5">
        <w:trPr>
          <w:trHeight w:val="638"/>
        </w:trPr>
        <w:tc>
          <w:tcPr>
            <w:tcW w:w="959" w:type="dxa"/>
            <w:shd w:val="clear" w:color="auto" w:fill="auto"/>
          </w:tcPr>
          <w:p w14:paraId="269CFE8F" w14:textId="77777777" w:rsidR="004B13B1" w:rsidRPr="00607F9B" w:rsidRDefault="004B13B1" w:rsidP="000554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FDE6B52" w14:textId="183BC741" w:rsidR="004B13B1" w:rsidRPr="00607F9B" w:rsidRDefault="004B13B1" w:rsidP="000554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B13B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B13B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A37D06">
              <w:rPr>
                <w:b/>
                <w:bCs/>
                <w:sz w:val="22"/>
                <w:szCs w:val="22"/>
              </w:rPr>
              <w:t>D</w:t>
            </w:r>
            <w:r w:rsidRPr="004B13B1">
              <w:rPr>
                <w:b/>
                <w:bCs/>
                <w:sz w:val="22"/>
                <w:szCs w:val="22"/>
              </w:rPr>
              <w:t>ostawa systemu pomiarowego na potrzeby detekcji drgań budynków - KC-zp.272-736/23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F6FBCEC" w14:textId="4E20410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A37D06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A37D06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B13B1" w14:paraId="40C74BC5" w14:textId="77777777" w:rsidTr="000554C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CAF7304" w14:textId="77777777" w:rsidR="004B13B1" w:rsidRPr="00D26ED6" w:rsidRDefault="004B13B1" w:rsidP="000554C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B13B1">
              <w:rPr>
                <w:b/>
                <w:sz w:val="22"/>
                <w:szCs w:val="22"/>
              </w:rPr>
              <w:t xml:space="preserve">KOMES Piotr </w:t>
            </w:r>
            <w:proofErr w:type="spellStart"/>
            <w:r w:rsidRPr="004B13B1">
              <w:rPr>
                <w:b/>
                <w:sz w:val="22"/>
                <w:szCs w:val="22"/>
              </w:rPr>
              <w:t>Harnatkiewicz</w:t>
            </w:r>
            <w:proofErr w:type="spellEnd"/>
          </w:p>
          <w:p w14:paraId="01DC2CA9" w14:textId="77777777" w:rsidR="004B13B1" w:rsidRPr="009F0E5C" w:rsidRDefault="004B13B1" w:rsidP="000554C5">
            <w:pPr>
              <w:jc w:val="both"/>
              <w:rPr>
                <w:bCs/>
                <w:sz w:val="22"/>
                <w:szCs w:val="22"/>
              </w:rPr>
            </w:pPr>
            <w:r w:rsidRPr="004B13B1">
              <w:rPr>
                <w:bCs/>
                <w:sz w:val="22"/>
                <w:szCs w:val="22"/>
              </w:rPr>
              <w:t>Na Grobli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13B1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6A9F874" w14:textId="77777777" w:rsidR="004B13B1" w:rsidRPr="009F0E5C" w:rsidRDefault="004B13B1" w:rsidP="000554C5">
            <w:pPr>
              <w:jc w:val="both"/>
              <w:rPr>
                <w:bCs/>
                <w:sz w:val="22"/>
                <w:szCs w:val="22"/>
              </w:rPr>
            </w:pPr>
            <w:r w:rsidRPr="004B13B1">
              <w:rPr>
                <w:bCs/>
                <w:sz w:val="22"/>
                <w:szCs w:val="22"/>
              </w:rPr>
              <w:t>50-421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13B1">
              <w:rPr>
                <w:bCs/>
                <w:sz w:val="22"/>
                <w:szCs w:val="22"/>
              </w:rPr>
              <w:t>Wrocław</w:t>
            </w:r>
          </w:p>
          <w:p w14:paraId="71AD68A9" w14:textId="77777777" w:rsidR="004B13B1" w:rsidRPr="00D26ED6" w:rsidRDefault="004B13B1" w:rsidP="000554C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818A3E2" w14:textId="77777777" w:rsidR="00A37D06" w:rsidRDefault="004B13B1" w:rsidP="000554C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B13B1">
              <w:rPr>
                <w:sz w:val="22"/>
                <w:szCs w:val="22"/>
              </w:rPr>
              <w:t>dostawa systemu pomiarowego na potrzeby detekcji drgań budynków - KC-zp.272-736/23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495092B" w14:textId="466B2935" w:rsidR="004B13B1" w:rsidRPr="00D26ED6" w:rsidRDefault="004B13B1" w:rsidP="000554C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B13B1">
              <w:rPr>
                <w:b/>
                <w:sz w:val="22"/>
                <w:szCs w:val="22"/>
              </w:rPr>
              <w:t>49 844.75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48D6E26" w14:textId="77777777" w:rsidR="004B13B1" w:rsidRDefault="004B13B1" w:rsidP="000554C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8B2A59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A37D06" w:rsidRPr="008567C7" w14:paraId="43445C15" w14:textId="77777777" w:rsidTr="00A37D06">
        <w:trPr>
          <w:trHeight w:val="510"/>
        </w:trPr>
        <w:tc>
          <w:tcPr>
            <w:tcW w:w="500" w:type="pct"/>
            <w:vAlign w:val="center"/>
          </w:tcPr>
          <w:p w14:paraId="3887C10A" w14:textId="77777777" w:rsidR="00A37D06" w:rsidRPr="008567C7" w:rsidRDefault="00A37D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4B056A09" w14:textId="77777777" w:rsidR="00A37D06" w:rsidRPr="008567C7" w:rsidRDefault="00A37D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29C1A719" w14:textId="77777777" w:rsidR="00A37D06" w:rsidRPr="008567C7" w:rsidRDefault="00A37D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05343D08" w14:textId="77777777" w:rsidR="00A37D06" w:rsidRPr="008567C7" w:rsidRDefault="00A37D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4016124E" w14:textId="77777777" w:rsidR="00A37D06" w:rsidRPr="008567C7" w:rsidRDefault="00A37D0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22481B19" w14:textId="77777777" w:rsidR="00A37D06" w:rsidRPr="008567C7" w:rsidRDefault="00A37D0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37D06" w:rsidRPr="008567C7" w14:paraId="08932ED9" w14:textId="77777777" w:rsidTr="00A37D06">
        <w:tc>
          <w:tcPr>
            <w:tcW w:w="500" w:type="pct"/>
            <w:vAlign w:val="center"/>
          </w:tcPr>
          <w:p w14:paraId="308D6ED7" w14:textId="77777777" w:rsidR="00A37D06" w:rsidRPr="008567C7" w:rsidRDefault="00A37D06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3CE20672" w14:textId="77777777" w:rsidR="00A37D06" w:rsidRPr="002B6761" w:rsidRDefault="00A37D06" w:rsidP="000554C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KOMES Piotr </w:t>
            </w:r>
            <w:proofErr w:type="spellStart"/>
            <w:r w:rsidRPr="004B13B1">
              <w:rPr>
                <w:rFonts w:ascii="Times New Roman" w:hAnsi="Times New Roman" w:cs="Times New Roman"/>
                <w:b/>
                <w:sz w:val="18"/>
                <w:szCs w:val="18"/>
              </w:rPr>
              <w:t>Harnatkiewicz</w:t>
            </w:r>
            <w:proofErr w:type="spellEnd"/>
          </w:p>
          <w:p w14:paraId="461E232C" w14:textId="77777777" w:rsidR="00A37D06" w:rsidRPr="008567C7" w:rsidRDefault="00A37D06" w:rsidP="000554C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bCs/>
                <w:sz w:val="18"/>
                <w:szCs w:val="18"/>
              </w:rPr>
              <w:t>Na Grobli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3B1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D382E12" w14:textId="77777777" w:rsidR="00A37D06" w:rsidRPr="001B7815" w:rsidRDefault="00A37D06" w:rsidP="000554C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bCs/>
                <w:sz w:val="18"/>
                <w:szCs w:val="18"/>
              </w:rPr>
              <w:t>50-421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13B1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800" w:type="pct"/>
            <w:vAlign w:val="center"/>
          </w:tcPr>
          <w:p w14:paraId="3F4C2F46" w14:textId="77777777" w:rsidR="00A37D06" w:rsidRPr="008567C7" w:rsidRDefault="00A37D06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68BE55E3" w14:textId="77777777" w:rsidR="00A37D06" w:rsidRPr="008567C7" w:rsidRDefault="00A37D06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sz w:val="18"/>
                <w:szCs w:val="18"/>
              </w:rPr>
              <w:t xml:space="preserve">  6,66</w:t>
            </w:r>
          </w:p>
        </w:tc>
        <w:tc>
          <w:tcPr>
            <w:tcW w:w="800" w:type="pct"/>
            <w:vAlign w:val="center"/>
          </w:tcPr>
          <w:p w14:paraId="68F1CDEA" w14:textId="77777777" w:rsidR="00A37D06" w:rsidRPr="008567C7" w:rsidRDefault="00A37D06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7EEDEC67" w14:textId="77777777" w:rsidR="00A37D06" w:rsidRPr="008567C7" w:rsidRDefault="00A37D06" w:rsidP="000554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13B1">
              <w:rPr>
                <w:rFonts w:ascii="Times New Roman" w:hAnsi="Times New Roman" w:cs="Times New Roman"/>
                <w:sz w:val="18"/>
                <w:szCs w:val="18"/>
              </w:rPr>
              <w:t xml:space="preserve">  86,66</w:t>
            </w:r>
          </w:p>
        </w:tc>
      </w:tr>
    </w:tbl>
    <w:p w14:paraId="1178DF0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510B8C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D8C9A3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F365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13C44" w14:textId="77777777" w:rsidR="00F365E6" w:rsidRDefault="00F365E6">
      <w:r>
        <w:separator/>
      </w:r>
    </w:p>
  </w:endnote>
  <w:endnote w:type="continuationSeparator" w:id="0">
    <w:p w14:paraId="2A2758BB" w14:textId="77777777" w:rsidR="00F365E6" w:rsidRDefault="00F36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F45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B9EF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8DF2F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AE14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83D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32975" w14:textId="77777777" w:rsidR="00F365E6" w:rsidRDefault="00F365E6">
      <w:r>
        <w:separator/>
      </w:r>
    </w:p>
  </w:footnote>
  <w:footnote w:type="continuationSeparator" w:id="0">
    <w:p w14:paraId="0C18E06C" w14:textId="77777777" w:rsidR="00F365E6" w:rsidRDefault="00F36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E341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4199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383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65E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13B1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7D06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365E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FE7D1C"/>
  <w15:chartTrackingRefBased/>
  <w15:docId w15:val="{2A957691-ABEE-4793-A4C7-DB7107156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2024-01-10T07:48:00Z</cp:lastPrinted>
  <dcterms:created xsi:type="dcterms:W3CDTF">2024-01-10T07:48:00Z</dcterms:created>
  <dcterms:modified xsi:type="dcterms:W3CDTF">2024-01-10T07:48:00Z</dcterms:modified>
</cp:coreProperties>
</file>