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F89E5" w14:textId="77777777" w:rsidR="00986737" w:rsidRPr="009432A1" w:rsidRDefault="00F41677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F41677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F41677">
        <w:rPr>
          <w:rFonts w:ascii="Arial" w:hAnsi="Arial" w:cs="Arial"/>
          <w:sz w:val="24"/>
          <w:szCs w:val="24"/>
        </w:rPr>
        <w:t>2024-01-09</w:t>
      </w:r>
    </w:p>
    <w:p w14:paraId="7539E8E9" w14:textId="77777777" w:rsidR="00986737" w:rsidRPr="009432A1" w:rsidRDefault="00F41677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41677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49A920DD" w14:textId="77777777" w:rsidR="00986737" w:rsidRPr="009432A1" w:rsidRDefault="00F41677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F41677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F41677">
        <w:rPr>
          <w:rFonts w:ascii="Arial" w:hAnsi="Arial" w:cs="Arial"/>
          <w:sz w:val="24"/>
          <w:szCs w:val="24"/>
        </w:rPr>
        <w:t>66</w:t>
      </w:r>
    </w:p>
    <w:p w14:paraId="785E9F9D" w14:textId="77777777" w:rsidR="00986737" w:rsidRPr="009432A1" w:rsidRDefault="00F41677" w:rsidP="00986737">
      <w:pPr>
        <w:rPr>
          <w:rFonts w:ascii="Arial" w:hAnsi="Arial" w:cs="Arial"/>
          <w:sz w:val="24"/>
          <w:szCs w:val="24"/>
        </w:rPr>
      </w:pPr>
      <w:r w:rsidRPr="00F41677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F41677">
        <w:rPr>
          <w:rFonts w:ascii="Arial" w:hAnsi="Arial" w:cs="Arial"/>
          <w:sz w:val="24"/>
          <w:szCs w:val="24"/>
        </w:rPr>
        <w:t>Kraków</w:t>
      </w:r>
    </w:p>
    <w:p w14:paraId="611E485D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1CAFB37" w14:textId="6F32DFE4" w:rsidR="00986737" w:rsidRDefault="00986737" w:rsidP="00986737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0DC42F28" w14:textId="1C4BDF76" w:rsidR="009B64E6" w:rsidRPr="009432A1" w:rsidRDefault="009B64E6" w:rsidP="00986737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Pismo: SZP-271-48/23.2</w:t>
      </w:r>
      <w:r w:rsidR="00C6356D">
        <w:rPr>
          <w:rFonts w:ascii="Arial" w:hAnsi="Arial" w:cs="Arial"/>
          <w:bCs/>
          <w:sz w:val="18"/>
          <w:szCs w:val="18"/>
        </w:rPr>
        <w:t>1</w:t>
      </w:r>
      <w:r>
        <w:rPr>
          <w:rFonts w:ascii="Arial" w:hAnsi="Arial" w:cs="Arial"/>
          <w:bCs/>
          <w:sz w:val="18"/>
          <w:szCs w:val="18"/>
        </w:rPr>
        <w:t xml:space="preserve">.EJK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7C245580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C2E01C2" w14:textId="77777777" w:rsidR="00225E07" w:rsidRDefault="00225E0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 xml:space="preserve">KOREKTA </w:t>
            </w:r>
          </w:p>
          <w:p w14:paraId="4314483E" w14:textId="3A2BA398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</w:t>
            </w:r>
            <w:r w:rsidR="00225E07">
              <w:rPr>
                <w:rFonts w:ascii="Arial" w:hAnsi="Arial" w:cs="Arial"/>
                <w:b/>
                <w:spacing w:val="20"/>
                <w:sz w:val="28"/>
              </w:rPr>
              <w:t>I</w:t>
            </w:r>
            <w:r>
              <w:rPr>
                <w:rFonts w:ascii="Arial" w:hAnsi="Arial" w:cs="Arial"/>
                <w:b/>
                <w:spacing w:val="20"/>
                <w:sz w:val="28"/>
              </w:rPr>
              <w:t xml:space="preserve"> Z OTWARCIA OFERT</w:t>
            </w:r>
          </w:p>
        </w:tc>
      </w:tr>
    </w:tbl>
    <w:p w14:paraId="18F10DAF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2A6A18D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78029580" w14:textId="77777777" w:rsidTr="005A632E">
        <w:tc>
          <w:tcPr>
            <w:tcW w:w="2269" w:type="dxa"/>
            <w:shd w:val="clear" w:color="auto" w:fill="auto"/>
          </w:tcPr>
          <w:p w14:paraId="7D909A27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F76B4CB" w14:textId="0A10DB2D" w:rsidR="00986737" w:rsidRPr="004E4B64" w:rsidRDefault="00F41677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41677">
              <w:rPr>
                <w:rFonts w:ascii="Arial" w:hAnsi="Arial" w:cs="Arial"/>
                <w:bCs/>
                <w:sz w:val="24"/>
                <w:szCs w:val="24"/>
              </w:rPr>
              <w:t>Świadczenie  całodobowych usług transportu sanitarnego  pacjentów , krwi i jej składników oraz awaryjnego transportu leków.</w:t>
            </w:r>
          </w:p>
        </w:tc>
      </w:tr>
      <w:tr w:rsidR="00F41677" w:rsidRPr="004E4B64" w14:paraId="1D7B84EF" w14:textId="77777777" w:rsidTr="007D56AB">
        <w:tc>
          <w:tcPr>
            <w:tcW w:w="2269" w:type="dxa"/>
            <w:shd w:val="clear" w:color="auto" w:fill="auto"/>
          </w:tcPr>
          <w:p w14:paraId="162E53D4" w14:textId="77777777" w:rsidR="00F41677" w:rsidRPr="004E4B64" w:rsidRDefault="00F41677" w:rsidP="007D56A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A52971A" w14:textId="77777777" w:rsidR="00F41677" w:rsidRPr="004E4B64" w:rsidRDefault="00F41677" w:rsidP="007D56A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41677">
              <w:rPr>
                <w:rFonts w:ascii="Arial" w:hAnsi="Arial" w:cs="Arial"/>
                <w:bCs/>
                <w:sz w:val="24"/>
                <w:szCs w:val="24"/>
              </w:rPr>
              <w:t>SZP-271-48-2023</w:t>
            </w:r>
          </w:p>
        </w:tc>
      </w:tr>
    </w:tbl>
    <w:p w14:paraId="6455FD3C" w14:textId="18CECB62" w:rsidR="00A80738" w:rsidRDefault="00D665F5" w:rsidP="00C6356D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 xml:space="preserve">Zamawiający, </w:t>
      </w:r>
      <w:r w:rsidR="00C6356D">
        <w:rPr>
          <w:rFonts w:ascii="Arial" w:hAnsi="Arial" w:cs="Arial"/>
          <w:sz w:val="24"/>
          <w:szCs w:val="24"/>
        </w:rPr>
        <w:t xml:space="preserve">modyfikuje informacje zamieszczoną na stronie internetowej </w:t>
      </w:r>
      <w:r w:rsidR="00225E07">
        <w:rPr>
          <w:rFonts w:ascii="Arial" w:hAnsi="Arial" w:cs="Arial"/>
          <w:sz w:val="24"/>
          <w:szCs w:val="24"/>
        </w:rPr>
        <w:t>z</w:t>
      </w:r>
      <w:r w:rsidR="00C6356D">
        <w:rPr>
          <w:rFonts w:ascii="Arial" w:hAnsi="Arial" w:cs="Arial"/>
          <w:sz w:val="24"/>
          <w:szCs w:val="24"/>
        </w:rPr>
        <w:t xml:space="preserve"> dni</w:t>
      </w:r>
      <w:r w:rsidR="00225E07">
        <w:rPr>
          <w:rFonts w:ascii="Arial" w:hAnsi="Arial" w:cs="Arial"/>
          <w:sz w:val="24"/>
          <w:szCs w:val="24"/>
        </w:rPr>
        <w:t>a</w:t>
      </w:r>
      <w:r w:rsidR="00C6356D">
        <w:rPr>
          <w:rFonts w:ascii="Arial" w:hAnsi="Arial" w:cs="Arial"/>
          <w:sz w:val="24"/>
          <w:szCs w:val="24"/>
        </w:rPr>
        <w:t xml:space="preserve"> 9.01.2024 r. </w:t>
      </w:r>
      <w:r w:rsidR="00225E07">
        <w:rPr>
          <w:rFonts w:ascii="Arial" w:hAnsi="Arial" w:cs="Arial"/>
          <w:sz w:val="24"/>
          <w:szCs w:val="24"/>
        </w:rPr>
        <w:t xml:space="preserve">nr pisma: </w:t>
      </w:r>
      <w:r w:rsidR="00225E07">
        <w:rPr>
          <w:rFonts w:ascii="Arial" w:hAnsi="Arial" w:cs="Arial"/>
          <w:bCs/>
          <w:sz w:val="18"/>
          <w:szCs w:val="18"/>
        </w:rPr>
        <w:t>SZP-271-48/23.2</w:t>
      </w:r>
      <w:r w:rsidR="00225E07">
        <w:rPr>
          <w:rFonts w:ascii="Arial" w:hAnsi="Arial" w:cs="Arial"/>
          <w:bCs/>
          <w:sz w:val="18"/>
          <w:szCs w:val="18"/>
        </w:rPr>
        <w:t>0</w:t>
      </w:r>
      <w:r w:rsidR="00225E07">
        <w:rPr>
          <w:rFonts w:ascii="Arial" w:hAnsi="Arial" w:cs="Arial"/>
          <w:bCs/>
          <w:sz w:val="18"/>
          <w:szCs w:val="18"/>
        </w:rPr>
        <w:t>.EJK</w:t>
      </w:r>
    </w:p>
    <w:p w14:paraId="3B54C58A" w14:textId="07290634" w:rsidR="00C6356D" w:rsidRPr="00BB547B" w:rsidRDefault="00C6356D" w:rsidP="00C6356D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Było 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126DBE35" w14:textId="77777777" w:rsidTr="005A632E">
        <w:tc>
          <w:tcPr>
            <w:tcW w:w="1276" w:type="dxa"/>
            <w:shd w:val="clear" w:color="auto" w:fill="F2F2F2"/>
            <w:vAlign w:val="center"/>
          </w:tcPr>
          <w:p w14:paraId="51E0DF22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3ADD0141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4B85F5A7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6D2DD5BE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F41677" w:rsidRPr="00BB547B" w14:paraId="7C791913" w14:textId="77777777" w:rsidTr="007D56AB">
        <w:tc>
          <w:tcPr>
            <w:tcW w:w="1276" w:type="dxa"/>
            <w:shd w:val="clear" w:color="auto" w:fill="auto"/>
            <w:vAlign w:val="center"/>
          </w:tcPr>
          <w:p w14:paraId="1726A530" w14:textId="77777777" w:rsidR="00F41677" w:rsidRPr="00986737" w:rsidRDefault="00F41677" w:rsidP="007D56A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67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9BE32D" w14:textId="77777777" w:rsidR="00F41677" w:rsidRPr="00986737" w:rsidRDefault="00F41677" w:rsidP="007D56A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67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37670CCA" w14:textId="77777777" w:rsidR="00F41677" w:rsidRPr="00986737" w:rsidRDefault="00F41677" w:rsidP="007D56A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41677">
              <w:rPr>
                <w:rFonts w:ascii="Arial" w:hAnsi="Arial" w:cs="Arial"/>
                <w:sz w:val="24"/>
                <w:szCs w:val="24"/>
              </w:rPr>
              <w:t>Krzysztof Ślusarczyk Liberandum Ratownictwo Medyczne</w:t>
            </w:r>
          </w:p>
          <w:p w14:paraId="07627A40" w14:textId="77777777" w:rsidR="00F41677" w:rsidRPr="00986737" w:rsidRDefault="00F41677" w:rsidP="007D56AB">
            <w:pPr>
              <w:rPr>
                <w:rFonts w:ascii="Arial" w:hAnsi="Arial" w:cs="Arial"/>
                <w:sz w:val="24"/>
                <w:szCs w:val="24"/>
              </w:rPr>
            </w:pPr>
            <w:r w:rsidRPr="00F41677">
              <w:rPr>
                <w:rFonts w:ascii="Arial" w:hAnsi="Arial" w:cs="Arial"/>
                <w:sz w:val="24"/>
                <w:szCs w:val="24"/>
              </w:rPr>
              <w:t>ul. Merkuriusza Polskiego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1677">
              <w:rPr>
                <w:rFonts w:ascii="Arial" w:hAnsi="Arial" w:cs="Arial"/>
                <w:sz w:val="24"/>
                <w:szCs w:val="24"/>
              </w:rPr>
              <w:t>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7F8AD0F" w14:textId="77777777" w:rsidR="00F41677" w:rsidRPr="00986737" w:rsidRDefault="00F41677" w:rsidP="007D56A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1677">
              <w:rPr>
                <w:rFonts w:ascii="Arial" w:hAnsi="Arial" w:cs="Arial"/>
                <w:sz w:val="24"/>
                <w:szCs w:val="24"/>
              </w:rPr>
              <w:t>30-698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1677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A14010C" w14:textId="77777777" w:rsidR="00F41677" w:rsidRPr="00986737" w:rsidRDefault="00F41677" w:rsidP="007D56A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677">
              <w:rPr>
                <w:rFonts w:ascii="Arial" w:hAnsi="Arial" w:cs="Arial"/>
                <w:sz w:val="24"/>
                <w:szCs w:val="24"/>
              </w:rPr>
              <w:t>602 760.00 zł</w:t>
            </w:r>
          </w:p>
        </w:tc>
      </w:tr>
      <w:tr w:rsidR="00F41677" w:rsidRPr="00BB547B" w14:paraId="5B07F0F2" w14:textId="77777777" w:rsidTr="007D56AB">
        <w:tc>
          <w:tcPr>
            <w:tcW w:w="1276" w:type="dxa"/>
            <w:shd w:val="clear" w:color="auto" w:fill="auto"/>
            <w:vAlign w:val="center"/>
          </w:tcPr>
          <w:p w14:paraId="4CC3E770" w14:textId="77777777" w:rsidR="00F41677" w:rsidRPr="00986737" w:rsidRDefault="00F41677" w:rsidP="007D56A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67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2927F25" w14:textId="77777777" w:rsidR="00F41677" w:rsidRPr="00986737" w:rsidRDefault="00F41677" w:rsidP="007D56A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67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19245E8C" w14:textId="77777777" w:rsidR="00F41677" w:rsidRPr="00986737" w:rsidRDefault="00F41677" w:rsidP="007D56A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41677">
              <w:rPr>
                <w:rFonts w:ascii="Arial" w:hAnsi="Arial" w:cs="Arial"/>
                <w:sz w:val="24"/>
                <w:szCs w:val="24"/>
              </w:rPr>
              <w:t>Krzysztof Ślusarczyk Liberandum Ratownictwo Medyczne</w:t>
            </w:r>
          </w:p>
          <w:p w14:paraId="234BEBDD" w14:textId="77777777" w:rsidR="00F41677" w:rsidRPr="00986737" w:rsidRDefault="00F41677" w:rsidP="007D56AB">
            <w:pPr>
              <w:rPr>
                <w:rFonts w:ascii="Arial" w:hAnsi="Arial" w:cs="Arial"/>
                <w:sz w:val="24"/>
                <w:szCs w:val="24"/>
              </w:rPr>
            </w:pPr>
            <w:r w:rsidRPr="00F41677">
              <w:rPr>
                <w:rFonts w:ascii="Arial" w:hAnsi="Arial" w:cs="Arial"/>
                <w:sz w:val="24"/>
                <w:szCs w:val="24"/>
              </w:rPr>
              <w:t>ul. Merkuriusza Polskiego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1677">
              <w:rPr>
                <w:rFonts w:ascii="Arial" w:hAnsi="Arial" w:cs="Arial"/>
                <w:sz w:val="24"/>
                <w:szCs w:val="24"/>
              </w:rPr>
              <w:t>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2A4504F" w14:textId="77777777" w:rsidR="00F41677" w:rsidRPr="00986737" w:rsidRDefault="00F41677" w:rsidP="007D56A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1677">
              <w:rPr>
                <w:rFonts w:ascii="Arial" w:hAnsi="Arial" w:cs="Arial"/>
                <w:sz w:val="24"/>
                <w:szCs w:val="24"/>
              </w:rPr>
              <w:t>30-698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1677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4A9A410" w14:textId="77777777" w:rsidR="00F41677" w:rsidRPr="00986737" w:rsidRDefault="00F41677" w:rsidP="007D56A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677">
              <w:rPr>
                <w:rFonts w:ascii="Arial" w:hAnsi="Arial" w:cs="Arial"/>
                <w:sz w:val="24"/>
                <w:szCs w:val="24"/>
              </w:rPr>
              <w:t>52 596.00 zł</w:t>
            </w:r>
          </w:p>
        </w:tc>
      </w:tr>
      <w:tr w:rsidR="00F41677" w:rsidRPr="00BB547B" w14:paraId="73563009" w14:textId="77777777" w:rsidTr="007D56AB">
        <w:tc>
          <w:tcPr>
            <w:tcW w:w="1276" w:type="dxa"/>
            <w:shd w:val="clear" w:color="auto" w:fill="auto"/>
            <w:vAlign w:val="center"/>
          </w:tcPr>
          <w:p w14:paraId="5AB36CC6" w14:textId="77777777" w:rsidR="00F41677" w:rsidRPr="00986737" w:rsidRDefault="00F41677" w:rsidP="007D56A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67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60C13F" w14:textId="77777777" w:rsidR="00F41677" w:rsidRPr="00986737" w:rsidRDefault="00F41677" w:rsidP="007D56A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67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0AE25526" w14:textId="77777777" w:rsidR="00F41677" w:rsidRPr="00986737" w:rsidRDefault="00F41677" w:rsidP="007D56A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41677">
              <w:rPr>
                <w:rFonts w:ascii="Arial" w:hAnsi="Arial" w:cs="Arial"/>
                <w:sz w:val="24"/>
                <w:szCs w:val="24"/>
              </w:rPr>
              <w:t>Firma Marketingowo-Medyczna MARK-MED Sp. z o. o.</w:t>
            </w:r>
          </w:p>
          <w:p w14:paraId="27E93C51" w14:textId="77777777" w:rsidR="00F41677" w:rsidRPr="00986737" w:rsidRDefault="00F41677" w:rsidP="007D56AB">
            <w:pPr>
              <w:rPr>
                <w:rFonts w:ascii="Arial" w:hAnsi="Arial" w:cs="Arial"/>
                <w:sz w:val="24"/>
                <w:szCs w:val="24"/>
              </w:rPr>
            </w:pPr>
            <w:r w:rsidRPr="00F41677">
              <w:rPr>
                <w:rFonts w:ascii="Arial" w:hAnsi="Arial" w:cs="Arial"/>
                <w:sz w:val="24"/>
                <w:szCs w:val="24"/>
              </w:rPr>
              <w:lastRenderedPageBreak/>
              <w:t>osiedle Na Skarpie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1677">
              <w:rPr>
                <w:rFonts w:ascii="Arial" w:hAnsi="Arial" w:cs="Arial"/>
                <w:sz w:val="24"/>
                <w:szCs w:val="24"/>
              </w:rPr>
              <w:t>27/211a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9BBBB07" w14:textId="77777777" w:rsidR="00F41677" w:rsidRPr="00986737" w:rsidRDefault="00F41677" w:rsidP="007D56A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1677">
              <w:rPr>
                <w:rFonts w:ascii="Arial" w:hAnsi="Arial" w:cs="Arial"/>
                <w:sz w:val="24"/>
                <w:szCs w:val="24"/>
              </w:rPr>
              <w:t>31-910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1677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202DFF2" w14:textId="77777777" w:rsidR="00F41677" w:rsidRPr="00986737" w:rsidRDefault="00F41677" w:rsidP="007D56A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677">
              <w:rPr>
                <w:rFonts w:ascii="Arial" w:hAnsi="Arial" w:cs="Arial"/>
                <w:sz w:val="24"/>
                <w:szCs w:val="24"/>
              </w:rPr>
              <w:lastRenderedPageBreak/>
              <w:t>553 080.00 zł</w:t>
            </w:r>
          </w:p>
        </w:tc>
      </w:tr>
      <w:tr w:rsidR="00F41677" w:rsidRPr="00BB547B" w14:paraId="2FDBA581" w14:textId="77777777" w:rsidTr="007D56AB">
        <w:tc>
          <w:tcPr>
            <w:tcW w:w="1276" w:type="dxa"/>
            <w:shd w:val="clear" w:color="auto" w:fill="auto"/>
            <w:vAlign w:val="center"/>
          </w:tcPr>
          <w:p w14:paraId="4C7DC37A" w14:textId="77777777" w:rsidR="00F41677" w:rsidRPr="00986737" w:rsidRDefault="00F41677" w:rsidP="007D56A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67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C1030E" w14:textId="77777777" w:rsidR="00F41677" w:rsidRPr="00986737" w:rsidRDefault="00F41677" w:rsidP="007D56A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67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7A9EDA7E" w14:textId="77777777" w:rsidR="00F41677" w:rsidRPr="00986737" w:rsidRDefault="00F41677" w:rsidP="007D56A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41677">
              <w:rPr>
                <w:rFonts w:ascii="Arial" w:hAnsi="Arial" w:cs="Arial"/>
                <w:sz w:val="24"/>
                <w:szCs w:val="24"/>
              </w:rPr>
              <w:t>Firma Marketingowo-Medyczna MARK-MED Sp. z o. o.</w:t>
            </w:r>
          </w:p>
          <w:p w14:paraId="3B310CA2" w14:textId="77777777" w:rsidR="00F41677" w:rsidRPr="00986737" w:rsidRDefault="00F41677" w:rsidP="007D56AB">
            <w:pPr>
              <w:rPr>
                <w:rFonts w:ascii="Arial" w:hAnsi="Arial" w:cs="Arial"/>
                <w:sz w:val="24"/>
                <w:szCs w:val="24"/>
              </w:rPr>
            </w:pPr>
            <w:r w:rsidRPr="00F41677">
              <w:rPr>
                <w:rFonts w:ascii="Arial" w:hAnsi="Arial" w:cs="Arial"/>
                <w:sz w:val="24"/>
                <w:szCs w:val="24"/>
              </w:rPr>
              <w:t>osiedle Na Skarpie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1677">
              <w:rPr>
                <w:rFonts w:ascii="Arial" w:hAnsi="Arial" w:cs="Arial"/>
                <w:sz w:val="24"/>
                <w:szCs w:val="24"/>
              </w:rPr>
              <w:t>27/211a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3BE7C3D" w14:textId="77777777" w:rsidR="00F41677" w:rsidRPr="00986737" w:rsidRDefault="00F41677" w:rsidP="007D56A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1677">
              <w:rPr>
                <w:rFonts w:ascii="Arial" w:hAnsi="Arial" w:cs="Arial"/>
                <w:sz w:val="24"/>
                <w:szCs w:val="24"/>
              </w:rPr>
              <w:t>31-910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1677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DB124C0" w14:textId="77777777" w:rsidR="00F41677" w:rsidRPr="00986737" w:rsidRDefault="00F41677" w:rsidP="007D56A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677">
              <w:rPr>
                <w:rFonts w:ascii="Arial" w:hAnsi="Arial" w:cs="Arial"/>
                <w:sz w:val="24"/>
                <w:szCs w:val="24"/>
              </w:rPr>
              <w:t>52 950.00 zł</w:t>
            </w:r>
          </w:p>
        </w:tc>
      </w:tr>
    </w:tbl>
    <w:p w14:paraId="5D85B399" w14:textId="7FA95731" w:rsidR="00C6356D" w:rsidRDefault="00C6356D" w:rsidP="00C6356D">
      <w:pPr>
        <w:pStyle w:val="Tekstpodstawowy"/>
        <w:spacing w:before="600" w:after="480"/>
        <w:jc w:val="lef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Winno być: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C6356D" w:rsidRPr="00BB547B" w14:paraId="6DEB7FE8" w14:textId="77777777" w:rsidTr="00626330">
        <w:tc>
          <w:tcPr>
            <w:tcW w:w="1276" w:type="dxa"/>
            <w:shd w:val="clear" w:color="auto" w:fill="F2F2F2"/>
            <w:vAlign w:val="center"/>
          </w:tcPr>
          <w:p w14:paraId="22354DBA" w14:textId="77777777" w:rsidR="00C6356D" w:rsidRPr="00986737" w:rsidRDefault="00C6356D" w:rsidP="00626330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1F3ACA3" w14:textId="77777777" w:rsidR="00C6356D" w:rsidRPr="00986737" w:rsidRDefault="00C6356D" w:rsidP="00626330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2C32E1C7" w14:textId="77777777" w:rsidR="00C6356D" w:rsidRPr="00986737" w:rsidRDefault="00C6356D" w:rsidP="00626330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370C4CCF" w14:textId="77777777" w:rsidR="00C6356D" w:rsidRPr="00986737" w:rsidRDefault="00C6356D" w:rsidP="00626330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C6356D" w:rsidRPr="00BB547B" w14:paraId="0987ADB6" w14:textId="77777777" w:rsidTr="00626330">
        <w:tc>
          <w:tcPr>
            <w:tcW w:w="1276" w:type="dxa"/>
            <w:shd w:val="clear" w:color="auto" w:fill="auto"/>
            <w:vAlign w:val="center"/>
          </w:tcPr>
          <w:p w14:paraId="7E96D7E5" w14:textId="77777777" w:rsidR="00C6356D" w:rsidRPr="00986737" w:rsidRDefault="00C6356D" w:rsidP="006263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67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E56CB1" w14:textId="77777777" w:rsidR="00C6356D" w:rsidRPr="00986737" w:rsidRDefault="00C6356D" w:rsidP="006263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67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2B87AFEC" w14:textId="499CD446" w:rsidR="00C6356D" w:rsidRPr="00986737" w:rsidRDefault="00C6356D" w:rsidP="0062633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41677">
              <w:rPr>
                <w:rFonts w:ascii="Arial" w:hAnsi="Arial" w:cs="Arial"/>
                <w:sz w:val="24"/>
                <w:szCs w:val="24"/>
              </w:rPr>
              <w:t xml:space="preserve">Liberandum </w:t>
            </w:r>
            <w:r>
              <w:rPr>
                <w:rFonts w:ascii="Arial" w:hAnsi="Arial" w:cs="Arial"/>
                <w:sz w:val="24"/>
                <w:szCs w:val="24"/>
              </w:rPr>
              <w:t xml:space="preserve">Sp. z o.o. </w:t>
            </w:r>
          </w:p>
          <w:p w14:paraId="0D10CC26" w14:textId="057B1AD0" w:rsidR="00C6356D" w:rsidRPr="00986737" w:rsidRDefault="00C6356D" w:rsidP="00C6356D">
            <w:pPr>
              <w:rPr>
                <w:rFonts w:ascii="Arial" w:hAnsi="Arial" w:cs="Arial"/>
                <w:sz w:val="24"/>
                <w:szCs w:val="24"/>
              </w:rPr>
            </w:pPr>
            <w:r w:rsidRPr="00F41677">
              <w:rPr>
                <w:rFonts w:ascii="Arial" w:hAnsi="Arial" w:cs="Arial"/>
                <w:sz w:val="24"/>
                <w:szCs w:val="24"/>
              </w:rPr>
              <w:t xml:space="preserve">ul. </w:t>
            </w:r>
            <w:r>
              <w:rPr>
                <w:rFonts w:ascii="Arial" w:hAnsi="Arial" w:cs="Arial"/>
                <w:sz w:val="24"/>
                <w:szCs w:val="24"/>
              </w:rPr>
              <w:t>Wielicka 207, 30-663 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87487B9" w14:textId="77777777" w:rsidR="00C6356D" w:rsidRPr="00986737" w:rsidRDefault="00C6356D" w:rsidP="006263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677">
              <w:rPr>
                <w:rFonts w:ascii="Arial" w:hAnsi="Arial" w:cs="Arial"/>
                <w:sz w:val="24"/>
                <w:szCs w:val="24"/>
              </w:rPr>
              <w:t>602 760.00 zł</w:t>
            </w:r>
          </w:p>
        </w:tc>
      </w:tr>
      <w:tr w:rsidR="00C6356D" w:rsidRPr="00BB547B" w14:paraId="35A20552" w14:textId="77777777" w:rsidTr="00626330">
        <w:tc>
          <w:tcPr>
            <w:tcW w:w="1276" w:type="dxa"/>
            <w:shd w:val="clear" w:color="auto" w:fill="auto"/>
            <w:vAlign w:val="center"/>
          </w:tcPr>
          <w:p w14:paraId="351FC901" w14:textId="77777777" w:rsidR="00C6356D" w:rsidRPr="00986737" w:rsidRDefault="00C6356D" w:rsidP="00C6356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67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6EF372" w14:textId="77777777" w:rsidR="00C6356D" w:rsidRPr="00986737" w:rsidRDefault="00C6356D" w:rsidP="00C6356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67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477413D2" w14:textId="77777777" w:rsidR="00C6356D" w:rsidRPr="00986737" w:rsidRDefault="00C6356D" w:rsidP="00C6356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41677">
              <w:rPr>
                <w:rFonts w:ascii="Arial" w:hAnsi="Arial" w:cs="Arial"/>
                <w:sz w:val="24"/>
                <w:szCs w:val="24"/>
              </w:rPr>
              <w:t xml:space="preserve">Liberandum </w:t>
            </w:r>
            <w:r>
              <w:rPr>
                <w:rFonts w:ascii="Arial" w:hAnsi="Arial" w:cs="Arial"/>
                <w:sz w:val="24"/>
                <w:szCs w:val="24"/>
              </w:rPr>
              <w:t xml:space="preserve">Sp. z o.o. </w:t>
            </w:r>
          </w:p>
          <w:p w14:paraId="5B9EB58F" w14:textId="4B294A36" w:rsidR="00C6356D" w:rsidRPr="00986737" w:rsidRDefault="00C6356D" w:rsidP="00C6356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1677">
              <w:rPr>
                <w:rFonts w:ascii="Arial" w:hAnsi="Arial" w:cs="Arial"/>
                <w:sz w:val="24"/>
                <w:szCs w:val="24"/>
              </w:rPr>
              <w:t xml:space="preserve">ul. </w:t>
            </w:r>
            <w:r>
              <w:rPr>
                <w:rFonts w:ascii="Arial" w:hAnsi="Arial" w:cs="Arial"/>
                <w:sz w:val="24"/>
                <w:szCs w:val="24"/>
              </w:rPr>
              <w:t>Wielicka 207, 30-663 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2A817B2" w14:textId="77777777" w:rsidR="00C6356D" w:rsidRPr="00986737" w:rsidRDefault="00C6356D" w:rsidP="00C6356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677">
              <w:rPr>
                <w:rFonts w:ascii="Arial" w:hAnsi="Arial" w:cs="Arial"/>
                <w:sz w:val="24"/>
                <w:szCs w:val="24"/>
              </w:rPr>
              <w:t>52 596.00 zł</w:t>
            </w:r>
          </w:p>
        </w:tc>
      </w:tr>
      <w:tr w:rsidR="00C6356D" w:rsidRPr="00BB547B" w14:paraId="40AAFD42" w14:textId="77777777" w:rsidTr="00626330">
        <w:tc>
          <w:tcPr>
            <w:tcW w:w="1276" w:type="dxa"/>
            <w:shd w:val="clear" w:color="auto" w:fill="auto"/>
            <w:vAlign w:val="center"/>
          </w:tcPr>
          <w:p w14:paraId="23B2E5CB" w14:textId="77777777" w:rsidR="00C6356D" w:rsidRPr="00986737" w:rsidRDefault="00C6356D" w:rsidP="00C6356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67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266FC5" w14:textId="77777777" w:rsidR="00C6356D" w:rsidRPr="00986737" w:rsidRDefault="00C6356D" w:rsidP="00C6356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67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5A9A95EE" w14:textId="77777777" w:rsidR="00C6356D" w:rsidRPr="00986737" w:rsidRDefault="00C6356D" w:rsidP="00C6356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41677">
              <w:rPr>
                <w:rFonts w:ascii="Arial" w:hAnsi="Arial" w:cs="Arial"/>
                <w:sz w:val="24"/>
                <w:szCs w:val="24"/>
              </w:rPr>
              <w:t>Firma Marketingowo-Medyczna MARK-MED Sp. z o. o.</w:t>
            </w:r>
          </w:p>
          <w:p w14:paraId="7776C298" w14:textId="77777777" w:rsidR="00C6356D" w:rsidRPr="00986737" w:rsidRDefault="00C6356D" w:rsidP="00C6356D">
            <w:pPr>
              <w:rPr>
                <w:rFonts w:ascii="Arial" w:hAnsi="Arial" w:cs="Arial"/>
                <w:sz w:val="24"/>
                <w:szCs w:val="24"/>
              </w:rPr>
            </w:pPr>
            <w:r w:rsidRPr="00F41677">
              <w:rPr>
                <w:rFonts w:ascii="Arial" w:hAnsi="Arial" w:cs="Arial"/>
                <w:sz w:val="24"/>
                <w:szCs w:val="24"/>
              </w:rPr>
              <w:t>osiedle Na Skarpie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1677">
              <w:rPr>
                <w:rFonts w:ascii="Arial" w:hAnsi="Arial" w:cs="Arial"/>
                <w:sz w:val="24"/>
                <w:szCs w:val="24"/>
              </w:rPr>
              <w:t>27/211a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2143A15" w14:textId="77777777" w:rsidR="00C6356D" w:rsidRPr="00986737" w:rsidRDefault="00C6356D" w:rsidP="00C6356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1677">
              <w:rPr>
                <w:rFonts w:ascii="Arial" w:hAnsi="Arial" w:cs="Arial"/>
                <w:sz w:val="24"/>
                <w:szCs w:val="24"/>
              </w:rPr>
              <w:t>31-910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1677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D04EAA7" w14:textId="77777777" w:rsidR="00C6356D" w:rsidRPr="00986737" w:rsidRDefault="00C6356D" w:rsidP="00C6356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677">
              <w:rPr>
                <w:rFonts w:ascii="Arial" w:hAnsi="Arial" w:cs="Arial"/>
                <w:sz w:val="24"/>
                <w:szCs w:val="24"/>
              </w:rPr>
              <w:t>553 080.00 zł</w:t>
            </w:r>
          </w:p>
        </w:tc>
      </w:tr>
      <w:tr w:rsidR="00C6356D" w:rsidRPr="00BB547B" w14:paraId="0D858824" w14:textId="77777777" w:rsidTr="00626330">
        <w:tc>
          <w:tcPr>
            <w:tcW w:w="1276" w:type="dxa"/>
            <w:shd w:val="clear" w:color="auto" w:fill="auto"/>
            <w:vAlign w:val="center"/>
          </w:tcPr>
          <w:p w14:paraId="7AC298BA" w14:textId="77777777" w:rsidR="00C6356D" w:rsidRPr="00986737" w:rsidRDefault="00C6356D" w:rsidP="00C6356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67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66A09EA" w14:textId="77777777" w:rsidR="00C6356D" w:rsidRPr="00986737" w:rsidRDefault="00C6356D" w:rsidP="00C6356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67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7D0B10AC" w14:textId="77777777" w:rsidR="00C6356D" w:rsidRPr="00986737" w:rsidRDefault="00C6356D" w:rsidP="00C6356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41677">
              <w:rPr>
                <w:rFonts w:ascii="Arial" w:hAnsi="Arial" w:cs="Arial"/>
                <w:sz w:val="24"/>
                <w:szCs w:val="24"/>
              </w:rPr>
              <w:t>Firma Marketingowo-Medyczna MARK-MED Sp. z o. o.</w:t>
            </w:r>
          </w:p>
          <w:p w14:paraId="2C8B9F4E" w14:textId="77777777" w:rsidR="00C6356D" w:rsidRPr="00986737" w:rsidRDefault="00C6356D" w:rsidP="00C6356D">
            <w:pPr>
              <w:rPr>
                <w:rFonts w:ascii="Arial" w:hAnsi="Arial" w:cs="Arial"/>
                <w:sz w:val="24"/>
                <w:szCs w:val="24"/>
              </w:rPr>
            </w:pPr>
            <w:r w:rsidRPr="00F41677">
              <w:rPr>
                <w:rFonts w:ascii="Arial" w:hAnsi="Arial" w:cs="Arial"/>
                <w:sz w:val="24"/>
                <w:szCs w:val="24"/>
              </w:rPr>
              <w:t>osiedle Na Skarpie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1677">
              <w:rPr>
                <w:rFonts w:ascii="Arial" w:hAnsi="Arial" w:cs="Arial"/>
                <w:sz w:val="24"/>
                <w:szCs w:val="24"/>
              </w:rPr>
              <w:t>27/211a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36B40E4" w14:textId="77777777" w:rsidR="00C6356D" w:rsidRPr="00986737" w:rsidRDefault="00C6356D" w:rsidP="00C6356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1677">
              <w:rPr>
                <w:rFonts w:ascii="Arial" w:hAnsi="Arial" w:cs="Arial"/>
                <w:sz w:val="24"/>
                <w:szCs w:val="24"/>
              </w:rPr>
              <w:t>31-910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1677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4A51E3B" w14:textId="77777777" w:rsidR="00C6356D" w:rsidRPr="00986737" w:rsidRDefault="00C6356D" w:rsidP="00C6356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1677">
              <w:rPr>
                <w:rFonts w:ascii="Arial" w:hAnsi="Arial" w:cs="Arial"/>
                <w:sz w:val="24"/>
                <w:szCs w:val="24"/>
              </w:rPr>
              <w:t>52 950.00 zł</w:t>
            </w:r>
          </w:p>
        </w:tc>
      </w:tr>
    </w:tbl>
    <w:p w14:paraId="7750D0B2" w14:textId="77777777" w:rsidR="00C6356D" w:rsidRDefault="00C6356D" w:rsidP="00C6356D">
      <w:pPr>
        <w:pStyle w:val="Tekstpodstawowy"/>
        <w:spacing w:before="600" w:after="480"/>
        <w:rPr>
          <w:rFonts w:ascii="Arial" w:hAnsi="Arial" w:cs="Arial"/>
          <w:i/>
          <w:szCs w:val="24"/>
        </w:rPr>
      </w:pPr>
    </w:p>
    <w:p w14:paraId="186911D8" w14:textId="6D47D204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  <w:bookmarkEnd w:id="0"/>
    </w:p>
    <w:sectPr w:rsidR="00A80738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F62A8B" w14:textId="77777777" w:rsidR="00343733" w:rsidRDefault="00343733">
      <w:r>
        <w:separator/>
      </w:r>
    </w:p>
  </w:endnote>
  <w:endnote w:type="continuationSeparator" w:id="0">
    <w:p w14:paraId="41720B5D" w14:textId="77777777" w:rsidR="00343733" w:rsidRDefault="00343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6C04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ADC357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6D989" w14:textId="44E2C42C" w:rsidR="00986737" w:rsidRPr="00986737" w:rsidRDefault="00946FB3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2E85E849" wp14:editId="144C0EDC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37199C8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7441E42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C3D2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D222D5" w14:textId="77777777" w:rsidR="009F189D" w:rsidRDefault="009F189D">
    <w:pPr>
      <w:pStyle w:val="Stopka"/>
      <w:tabs>
        <w:tab w:val="clear" w:pos="4536"/>
      </w:tabs>
      <w:jc w:val="center"/>
    </w:pPr>
  </w:p>
  <w:p w14:paraId="6B8F2B4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51813F" w14:textId="77777777" w:rsidR="00343733" w:rsidRDefault="00343733">
      <w:r>
        <w:separator/>
      </w:r>
    </w:p>
  </w:footnote>
  <w:footnote w:type="continuationSeparator" w:id="0">
    <w:p w14:paraId="4BEEB6F0" w14:textId="77777777" w:rsidR="00343733" w:rsidRDefault="003437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A82BB" w14:textId="77777777" w:rsidR="00F41677" w:rsidRDefault="00F416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445BB5" w14:textId="77777777" w:rsidR="00F41677" w:rsidRDefault="00F416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42AE4" w14:textId="77777777" w:rsidR="00F41677" w:rsidRDefault="00F4167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9F1"/>
    <w:rsid w:val="00007727"/>
    <w:rsid w:val="00017720"/>
    <w:rsid w:val="00035488"/>
    <w:rsid w:val="000D7F25"/>
    <w:rsid w:val="000E00E5"/>
    <w:rsid w:val="00173B20"/>
    <w:rsid w:val="001C69FF"/>
    <w:rsid w:val="0020266E"/>
    <w:rsid w:val="00225E07"/>
    <w:rsid w:val="0023318D"/>
    <w:rsid w:val="00343733"/>
    <w:rsid w:val="003D72FD"/>
    <w:rsid w:val="00423179"/>
    <w:rsid w:val="00457ABE"/>
    <w:rsid w:val="004732A2"/>
    <w:rsid w:val="00490DC0"/>
    <w:rsid w:val="00493F8C"/>
    <w:rsid w:val="004C7E9B"/>
    <w:rsid w:val="005614F2"/>
    <w:rsid w:val="00577BC6"/>
    <w:rsid w:val="005939F1"/>
    <w:rsid w:val="005A632E"/>
    <w:rsid w:val="0069085C"/>
    <w:rsid w:val="006B27ED"/>
    <w:rsid w:val="00843263"/>
    <w:rsid w:val="00861E75"/>
    <w:rsid w:val="00946FB3"/>
    <w:rsid w:val="00986737"/>
    <w:rsid w:val="009B64E6"/>
    <w:rsid w:val="009D19BD"/>
    <w:rsid w:val="009F189D"/>
    <w:rsid w:val="00A80738"/>
    <w:rsid w:val="00BB547B"/>
    <w:rsid w:val="00C236D3"/>
    <w:rsid w:val="00C6356D"/>
    <w:rsid w:val="00C659E2"/>
    <w:rsid w:val="00C82837"/>
    <w:rsid w:val="00CA3D66"/>
    <w:rsid w:val="00CB0802"/>
    <w:rsid w:val="00D665F5"/>
    <w:rsid w:val="00D7128F"/>
    <w:rsid w:val="00EA3476"/>
    <w:rsid w:val="00F16C60"/>
    <w:rsid w:val="00F41677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BBC9E0"/>
  <w15:chartTrackingRefBased/>
  <w15:docId w15:val="{D9E12139-F2D0-4A12-B72E-F4D105451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2</Pages>
  <Words>226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4</cp:revision>
  <cp:lastPrinted>2024-01-09T13:37:00Z</cp:lastPrinted>
  <dcterms:created xsi:type="dcterms:W3CDTF">2024-01-09T13:23:00Z</dcterms:created>
  <dcterms:modified xsi:type="dcterms:W3CDTF">2024-01-09T13:51:00Z</dcterms:modified>
</cp:coreProperties>
</file>