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60B61" w14:textId="77777777" w:rsidR="00D665F5" w:rsidRPr="00C931C2" w:rsidRDefault="003B5FC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C931C2">
        <w:rPr>
          <w:sz w:val="24"/>
          <w:szCs w:val="24"/>
        </w:rPr>
        <w:t>Kraków</w:t>
      </w:r>
      <w:r w:rsidR="00D665F5" w:rsidRPr="00C931C2">
        <w:rPr>
          <w:sz w:val="24"/>
          <w:szCs w:val="24"/>
        </w:rPr>
        <w:t xml:space="preserve"> dnia: </w:t>
      </w:r>
      <w:r w:rsidRPr="00C931C2">
        <w:rPr>
          <w:sz w:val="24"/>
          <w:szCs w:val="24"/>
        </w:rPr>
        <w:t>2024-01-09</w:t>
      </w:r>
    </w:p>
    <w:p w14:paraId="26BF629B" w14:textId="77777777" w:rsidR="00D665F5" w:rsidRPr="00C931C2" w:rsidRDefault="00D665F5" w:rsidP="00D665F5">
      <w:pPr>
        <w:spacing w:after="240"/>
        <w:jc w:val="right"/>
        <w:rPr>
          <w:sz w:val="24"/>
          <w:szCs w:val="24"/>
        </w:rPr>
      </w:pPr>
    </w:p>
    <w:p w14:paraId="17368A09" w14:textId="77777777" w:rsidR="003B5FC4" w:rsidRPr="00C931C2" w:rsidRDefault="003B5FC4" w:rsidP="00577BC6">
      <w:pPr>
        <w:spacing w:after="40"/>
        <w:rPr>
          <w:b/>
          <w:bCs/>
          <w:sz w:val="24"/>
          <w:szCs w:val="24"/>
        </w:rPr>
      </w:pPr>
      <w:r w:rsidRPr="00C931C2">
        <w:rPr>
          <w:b/>
          <w:bCs/>
          <w:sz w:val="24"/>
          <w:szCs w:val="24"/>
        </w:rPr>
        <w:t>Szpital Miejski Specjalistyczny</w:t>
      </w:r>
    </w:p>
    <w:p w14:paraId="225A37D0" w14:textId="77777777" w:rsidR="003B5FC4" w:rsidRPr="00C931C2" w:rsidRDefault="003B5FC4" w:rsidP="00577BC6">
      <w:pPr>
        <w:spacing w:after="40"/>
        <w:rPr>
          <w:b/>
          <w:bCs/>
          <w:sz w:val="24"/>
          <w:szCs w:val="24"/>
        </w:rPr>
      </w:pPr>
      <w:r w:rsidRPr="00C931C2">
        <w:rPr>
          <w:b/>
          <w:bCs/>
          <w:sz w:val="24"/>
          <w:szCs w:val="24"/>
        </w:rPr>
        <w:t>im. Gabriela Narutowicza w Krakowie</w:t>
      </w:r>
    </w:p>
    <w:p w14:paraId="7A1BF768" w14:textId="77777777" w:rsidR="00D665F5" w:rsidRPr="00C931C2" w:rsidRDefault="003B5FC4" w:rsidP="00577BC6">
      <w:pPr>
        <w:spacing w:after="40"/>
        <w:rPr>
          <w:b/>
          <w:bCs/>
          <w:sz w:val="24"/>
          <w:szCs w:val="24"/>
        </w:rPr>
      </w:pPr>
      <w:r w:rsidRPr="00C931C2">
        <w:rPr>
          <w:b/>
          <w:bCs/>
          <w:sz w:val="24"/>
          <w:szCs w:val="24"/>
        </w:rPr>
        <w:t>Dział Zamówień Publicznych i Umów</w:t>
      </w:r>
    </w:p>
    <w:p w14:paraId="1DEF509D" w14:textId="77777777" w:rsidR="00D665F5" w:rsidRPr="00C931C2" w:rsidRDefault="003B5FC4" w:rsidP="00D665F5">
      <w:pPr>
        <w:rPr>
          <w:sz w:val="24"/>
          <w:szCs w:val="24"/>
        </w:rPr>
      </w:pPr>
      <w:r w:rsidRPr="00C931C2">
        <w:rPr>
          <w:sz w:val="24"/>
          <w:szCs w:val="24"/>
        </w:rPr>
        <w:t>ul. Prądnicka</w:t>
      </w:r>
      <w:r w:rsidR="00D665F5" w:rsidRPr="00C931C2">
        <w:rPr>
          <w:sz w:val="24"/>
          <w:szCs w:val="24"/>
        </w:rPr>
        <w:t xml:space="preserve"> </w:t>
      </w:r>
      <w:r w:rsidRPr="00C931C2">
        <w:rPr>
          <w:sz w:val="24"/>
          <w:szCs w:val="24"/>
        </w:rPr>
        <w:t>35-37</w:t>
      </w:r>
    </w:p>
    <w:p w14:paraId="7D3F4774" w14:textId="1C16F393" w:rsidR="00D665F5" w:rsidRPr="00C931C2" w:rsidRDefault="003B5FC4" w:rsidP="00C931C2">
      <w:pPr>
        <w:rPr>
          <w:sz w:val="24"/>
          <w:szCs w:val="24"/>
        </w:rPr>
      </w:pPr>
      <w:r w:rsidRPr="00C931C2">
        <w:rPr>
          <w:sz w:val="24"/>
          <w:szCs w:val="24"/>
        </w:rPr>
        <w:t>31-202</w:t>
      </w:r>
      <w:r w:rsidR="00D665F5" w:rsidRPr="00C931C2">
        <w:rPr>
          <w:sz w:val="24"/>
          <w:szCs w:val="24"/>
        </w:rPr>
        <w:t xml:space="preserve"> </w:t>
      </w:r>
      <w:r w:rsidRPr="00C931C2">
        <w:rPr>
          <w:sz w:val="24"/>
          <w:szCs w:val="24"/>
        </w:rPr>
        <w:t>Kraków</w:t>
      </w:r>
    </w:p>
    <w:p w14:paraId="7FA52AB8" w14:textId="77777777" w:rsidR="00D665F5" w:rsidRPr="00C931C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64BF2A" w14:textId="77777777" w:rsidR="00A80738" w:rsidRPr="00C931C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931C2">
        <w:rPr>
          <w:sz w:val="24"/>
          <w:szCs w:val="24"/>
        </w:rPr>
        <w:t>Znak sprawy:</w:t>
      </w:r>
      <w:r w:rsidRPr="00C931C2">
        <w:rPr>
          <w:b/>
          <w:sz w:val="24"/>
          <w:szCs w:val="24"/>
        </w:rPr>
        <w:t xml:space="preserve"> </w:t>
      </w:r>
      <w:r w:rsidR="003B5FC4" w:rsidRPr="00C931C2">
        <w:rPr>
          <w:b/>
          <w:sz w:val="24"/>
          <w:szCs w:val="24"/>
        </w:rPr>
        <w:t>ZP/50/2023</w:t>
      </w:r>
      <w:r w:rsidR="00A80738" w:rsidRPr="00C931C2">
        <w:rPr>
          <w:sz w:val="24"/>
          <w:szCs w:val="24"/>
        </w:rPr>
        <w:tab/>
        <w:t xml:space="preserve"> </w:t>
      </w:r>
    </w:p>
    <w:p w14:paraId="7A06A4DE" w14:textId="77777777" w:rsidR="00A80738" w:rsidRPr="00C931C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FC72A" w14:textId="77777777" w:rsidR="00A80738" w:rsidRPr="00C931C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B89376" w14:textId="77777777" w:rsidR="00A80738" w:rsidRPr="00C931C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FE03CA" w14:textId="77777777" w:rsidR="00A80738" w:rsidRPr="00C931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931C2">
        <w:rPr>
          <w:b/>
          <w:spacing w:val="20"/>
          <w:sz w:val="28"/>
        </w:rPr>
        <w:t>INFORMACJA Z OTWARCIA OFERT</w:t>
      </w:r>
    </w:p>
    <w:p w14:paraId="2AE421C5" w14:textId="77777777" w:rsidR="00A80738" w:rsidRPr="00C931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F03DB0" w14:textId="6864B65E" w:rsidR="00C659E2" w:rsidRPr="00C931C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931C2">
        <w:rPr>
          <w:bCs/>
          <w:sz w:val="24"/>
          <w:szCs w:val="24"/>
        </w:rPr>
        <w:t xml:space="preserve">Dotyczy </w:t>
      </w:r>
      <w:r w:rsidRPr="00C931C2">
        <w:rPr>
          <w:sz w:val="24"/>
          <w:szCs w:val="24"/>
        </w:rPr>
        <w:t xml:space="preserve">postępowania o udzielenie zamówienia publicznego prowadzonego w trybie </w:t>
      </w:r>
      <w:r w:rsidR="003B5FC4" w:rsidRPr="00C931C2">
        <w:rPr>
          <w:sz w:val="24"/>
          <w:szCs w:val="24"/>
        </w:rPr>
        <w:t>przetarg</w:t>
      </w:r>
      <w:r w:rsidR="00C931C2">
        <w:rPr>
          <w:sz w:val="24"/>
          <w:szCs w:val="24"/>
        </w:rPr>
        <w:t>u</w:t>
      </w:r>
      <w:r w:rsidR="003B5FC4" w:rsidRPr="00C931C2">
        <w:rPr>
          <w:sz w:val="24"/>
          <w:szCs w:val="24"/>
        </w:rPr>
        <w:t xml:space="preserve"> nieograniczon</w:t>
      </w:r>
      <w:r w:rsidR="00C931C2">
        <w:rPr>
          <w:sz w:val="24"/>
          <w:szCs w:val="24"/>
        </w:rPr>
        <w:t>ego</w:t>
      </w:r>
      <w:r w:rsidRPr="00C931C2">
        <w:rPr>
          <w:sz w:val="24"/>
          <w:szCs w:val="24"/>
        </w:rPr>
        <w:t xml:space="preserve"> na:</w:t>
      </w:r>
    </w:p>
    <w:p w14:paraId="777B4879" w14:textId="77777777" w:rsidR="00A80738" w:rsidRPr="00C931C2" w:rsidRDefault="003B5FC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931C2">
        <w:rPr>
          <w:b/>
          <w:szCs w:val="24"/>
        </w:rPr>
        <w:t>Zakup i dostawa wyrobów medycznych dla Apteki Szpitala III</w:t>
      </w:r>
    </w:p>
    <w:p w14:paraId="4F984B5C" w14:textId="77777777" w:rsidR="00D665F5" w:rsidRPr="00C931C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931C2">
        <w:rPr>
          <w:sz w:val="24"/>
          <w:szCs w:val="24"/>
        </w:rPr>
        <w:t>Zamawiający, działając na podstawie art. 22</w:t>
      </w:r>
      <w:r w:rsidR="00FC7F5E" w:rsidRPr="00C931C2">
        <w:rPr>
          <w:sz w:val="24"/>
          <w:szCs w:val="24"/>
        </w:rPr>
        <w:t>2</w:t>
      </w:r>
      <w:r w:rsidRPr="00C931C2">
        <w:rPr>
          <w:sz w:val="24"/>
          <w:szCs w:val="24"/>
        </w:rPr>
        <w:t xml:space="preserve"> ust. 5 </w:t>
      </w:r>
      <w:r w:rsidRPr="00C931C2">
        <w:rPr>
          <w:bCs/>
          <w:sz w:val="24"/>
          <w:szCs w:val="24"/>
        </w:rPr>
        <w:t>ustawy z dnia 11 września 2019 r. Prawo zamówień publicznych</w:t>
      </w:r>
      <w:r w:rsidRPr="00C931C2">
        <w:rPr>
          <w:sz w:val="24"/>
          <w:szCs w:val="24"/>
        </w:rPr>
        <w:t xml:space="preserve"> </w:t>
      </w:r>
      <w:r w:rsidR="003B5FC4" w:rsidRPr="00C931C2">
        <w:rPr>
          <w:sz w:val="24"/>
          <w:szCs w:val="24"/>
        </w:rPr>
        <w:t>(t.j. Dz. U. z 2022r. poz. 1710)</w:t>
      </w:r>
      <w:r w:rsidR="00490DC0" w:rsidRPr="00C931C2">
        <w:rPr>
          <w:sz w:val="24"/>
          <w:szCs w:val="24"/>
        </w:rPr>
        <w:t xml:space="preserve"> </w:t>
      </w:r>
      <w:r w:rsidRPr="00C931C2">
        <w:rPr>
          <w:sz w:val="24"/>
          <w:szCs w:val="24"/>
        </w:rPr>
        <w:t>udostępnia</w:t>
      </w:r>
      <w:r w:rsidR="00F95C33" w:rsidRPr="00C931C2">
        <w:rPr>
          <w:sz w:val="24"/>
          <w:szCs w:val="24"/>
        </w:rPr>
        <w:t xml:space="preserve"> </w:t>
      </w:r>
      <w:r w:rsidR="004C7E9B" w:rsidRPr="00C931C2">
        <w:rPr>
          <w:sz w:val="24"/>
          <w:szCs w:val="24"/>
        </w:rPr>
        <w:t>informacj</w:t>
      </w:r>
      <w:r w:rsidR="00577BC6" w:rsidRPr="00C931C2">
        <w:rPr>
          <w:sz w:val="24"/>
          <w:szCs w:val="24"/>
        </w:rPr>
        <w:t>ę</w:t>
      </w:r>
      <w:r w:rsidR="00035488" w:rsidRPr="00C931C2">
        <w:rPr>
          <w:sz w:val="24"/>
          <w:szCs w:val="24"/>
        </w:rPr>
        <w:t xml:space="preserve"> z otwarcia ofert</w:t>
      </w:r>
      <w:r w:rsidR="00577BC6" w:rsidRPr="00C931C2">
        <w:rPr>
          <w:sz w:val="24"/>
          <w:szCs w:val="24"/>
        </w:rPr>
        <w:t>.</w:t>
      </w:r>
    </w:p>
    <w:p w14:paraId="208FD693" w14:textId="154BCAA8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931C2">
        <w:rPr>
          <w:sz w:val="24"/>
          <w:szCs w:val="24"/>
        </w:rPr>
        <w:t>Podczas otwarcia ofert, mającego miejsce</w:t>
      </w:r>
      <w:r w:rsidR="00FF4AB1" w:rsidRPr="00C931C2">
        <w:rPr>
          <w:sz w:val="24"/>
          <w:szCs w:val="24"/>
        </w:rPr>
        <w:t xml:space="preserve"> w dniu </w:t>
      </w:r>
      <w:r w:rsidR="003B5FC4" w:rsidRPr="00C931C2">
        <w:rPr>
          <w:sz w:val="24"/>
          <w:szCs w:val="24"/>
        </w:rPr>
        <w:t>09/01/2024</w:t>
      </w:r>
      <w:r w:rsidR="00FF4AB1" w:rsidRPr="00C931C2">
        <w:rPr>
          <w:sz w:val="24"/>
          <w:szCs w:val="24"/>
        </w:rPr>
        <w:t xml:space="preserve"> o godz. </w:t>
      </w:r>
      <w:r w:rsidR="003B5FC4" w:rsidRPr="00C931C2">
        <w:rPr>
          <w:sz w:val="24"/>
          <w:szCs w:val="24"/>
        </w:rPr>
        <w:t>12:00</w:t>
      </w:r>
      <w:r w:rsidRPr="00C931C2">
        <w:rPr>
          <w:sz w:val="24"/>
          <w:szCs w:val="24"/>
        </w:rPr>
        <w:t>, otwarte zostały oferty następujących wykonawców:</w:t>
      </w:r>
    </w:p>
    <w:p w14:paraId="17AA3FF6" w14:textId="77777777" w:rsidR="00C931C2" w:rsidRPr="00C931C2" w:rsidRDefault="00C931C2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C931C2" w14:paraId="5AF2DBA1" w14:textId="77777777" w:rsidTr="00C931C2">
        <w:tc>
          <w:tcPr>
            <w:tcW w:w="993" w:type="dxa"/>
            <w:shd w:val="clear" w:color="auto" w:fill="auto"/>
            <w:vAlign w:val="center"/>
          </w:tcPr>
          <w:p w14:paraId="49278A30" w14:textId="77777777" w:rsidR="006B27ED" w:rsidRPr="00C931C2" w:rsidRDefault="006B27ED" w:rsidP="00C82837">
            <w:pPr>
              <w:spacing w:before="120" w:after="120"/>
              <w:jc w:val="center"/>
            </w:pPr>
            <w:r w:rsidRPr="00C931C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ED238A" w14:textId="77777777" w:rsidR="006B27ED" w:rsidRPr="00C931C2" w:rsidRDefault="006B27ED" w:rsidP="00C82837">
            <w:pPr>
              <w:spacing w:before="120" w:after="120"/>
              <w:jc w:val="center"/>
            </w:pPr>
            <w:r w:rsidRPr="00C931C2">
              <w:t>Nr</w:t>
            </w:r>
            <w:r w:rsidR="00C82837" w:rsidRPr="00C931C2">
              <w:t xml:space="preserve"> </w:t>
            </w:r>
            <w:r w:rsidRPr="00C931C2"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0791F48" w14:textId="77777777" w:rsidR="006B27ED" w:rsidRPr="00C931C2" w:rsidRDefault="006B27ED" w:rsidP="00BB547B">
            <w:pPr>
              <w:spacing w:before="120" w:after="120"/>
              <w:jc w:val="center"/>
            </w:pPr>
            <w:r w:rsidRPr="00C931C2">
              <w:t>Nazwa 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B1BED5" w14:textId="77777777" w:rsidR="006B27ED" w:rsidRPr="00C931C2" w:rsidRDefault="006B27ED" w:rsidP="00C82837">
            <w:pPr>
              <w:spacing w:before="120" w:after="120"/>
              <w:jc w:val="center"/>
            </w:pPr>
            <w:r w:rsidRPr="00C931C2">
              <w:t>Cena oferty</w:t>
            </w:r>
          </w:p>
        </w:tc>
      </w:tr>
      <w:tr w:rsidR="003B5FC4" w:rsidRPr="00C931C2" w14:paraId="1666A689" w14:textId="77777777" w:rsidTr="00C931C2">
        <w:tc>
          <w:tcPr>
            <w:tcW w:w="993" w:type="dxa"/>
            <w:shd w:val="clear" w:color="auto" w:fill="auto"/>
            <w:vAlign w:val="center"/>
          </w:tcPr>
          <w:p w14:paraId="31E08429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AD61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</w:t>
            </w:r>
          </w:p>
        </w:tc>
        <w:tc>
          <w:tcPr>
            <w:tcW w:w="4394" w:type="dxa"/>
            <w:shd w:val="clear" w:color="auto" w:fill="auto"/>
          </w:tcPr>
          <w:p w14:paraId="2534D960" w14:textId="77777777" w:rsidR="003B5FC4" w:rsidRPr="00C931C2" w:rsidRDefault="003B5FC4" w:rsidP="000A008E">
            <w:pPr>
              <w:spacing w:before="80"/>
            </w:pPr>
            <w:r w:rsidRPr="00C931C2">
              <w:t>Paul Hartmann Polska Sp. z o.o.</w:t>
            </w:r>
          </w:p>
          <w:p w14:paraId="7783EC3F" w14:textId="77777777" w:rsidR="003B5FC4" w:rsidRPr="00C931C2" w:rsidRDefault="003B5FC4" w:rsidP="000A008E">
            <w:r w:rsidRPr="00C931C2">
              <w:t>ul. Żeromskiego</w:t>
            </w:r>
            <w:r w:rsidRPr="00C931C2">
              <w:t xml:space="preserve"> </w:t>
            </w:r>
            <w:r w:rsidRPr="00C931C2">
              <w:t>17</w:t>
            </w:r>
            <w:r w:rsidRPr="00C931C2">
              <w:t xml:space="preserve"> </w:t>
            </w:r>
          </w:p>
          <w:p w14:paraId="1B0B2BD1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95-200</w:t>
            </w:r>
            <w:r w:rsidRPr="00C931C2">
              <w:t xml:space="preserve"> </w:t>
            </w:r>
            <w:r w:rsidRPr="00C931C2"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9CBF61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73 090.47 zł</w:t>
            </w:r>
          </w:p>
        </w:tc>
      </w:tr>
      <w:tr w:rsidR="003B5FC4" w:rsidRPr="00C931C2" w14:paraId="34B7386C" w14:textId="77777777" w:rsidTr="00C931C2">
        <w:tc>
          <w:tcPr>
            <w:tcW w:w="993" w:type="dxa"/>
            <w:shd w:val="clear" w:color="auto" w:fill="auto"/>
            <w:vAlign w:val="center"/>
          </w:tcPr>
          <w:p w14:paraId="7B0F9561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2B29C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2</w:t>
            </w:r>
          </w:p>
        </w:tc>
        <w:tc>
          <w:tcPr>
            <w:tcW w:w="4394" w:type="dxa"/>
            <w:shd w:val="clear" w:color="auto" w:fill="auto"/>
          </w:tcPr>
          <w:p w14:paraId="56EAD4A0" w14:textId="77777777" w:rsidR="003B5FC4" w:rsidRPr="00C931C2" w:rsidRDefault="003B5FC4" w:rsidP="000A008E">
            <w:pPr>
              <w:spacing w:before="80"/>
            </w:pPr>
            <w:r w:rsidRPr="00C931C2">
              <w:t>Paul Hartmann Polska Sp. z o.o.</w:t>
            </w:r>
          </w:p>
          <w:p w14:paraId="09EBE2AF" w14:textId="77777777" w:rsidR="003B5FC4" w:rsidRPr="00C931C2" w:rsidRDefault="003B5FC4" w:rsidP="000A008E">
            <w:r w:rsidRPr="00C931C2">
              <w:t>ul. Żeromskiego</w:t>
            </w:r>
            <w:r w:rsidRPr="00C931C2">
              <w:t xml:space="preserve"> </w:t>
            </w:r>
            <w:r w:rsidRPr="00C931C2">
              <w:t>17</w:t>
            </w:r>
            <w:r w:rsidRPr="00C931C2">
              <w:t xml:space="preserve"> </w:t>
            </w:r>
          </w:p>
          <w:p w14:paraId="3963FDE9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95-200</w:t>
            </w:r>
            <w:r w:rsidRPr="00C931C2">
              <w:t xml:space="preserve"> </w:t>
            </w:r>
            <w:r w:rsidRPr="00C931C2"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109F2C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4 184.46 zł</w:t>
            </w:r>
          </w:p>
        </w:tc>
      </w:tr>
      <w:tr w:rsidR="003B5FC4" w:rsidRPr="00C931C2" w14:paraId="0455E365" w14:textId="77777777" w:rsidTr="00C931C2">
        <w:tc>
          <w:tcPr>
            <w:tcW w:w="993" w:type="dxa"/>
            <w:shd w:val="clear" w:color="auto" w:fill="auto"/>
            <w:vAlign w:val="center"/>
          </w:tcPr>
          <w:p w14:paraId="73FC4E1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DA84B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5</w:t>
            </w:r>
          </w:p>
        </w:tc>
        <w:tc>
          <w:tcPr>
            <w:tcW w:w="4394" w:type="dxa"/>
            <w:shd w:val="clear" w:color="auto" w:fill="auto"/>
          </w:tcPr>
          <w:p w14:paraId="0B3E2588" w14:textId="77777777" w:rsidR="003B5FC4" w:rsidRPr="00C931C2" w:rsidRDefault="003B5FC4" w:rsidP="000A008E">
            <w:pPr>
              <w:spacing w:before="80"/>
            </w:pPr>
            <w:r w:rsidRPr="00C931C2">
              <w:t>Paul Hartmann Polska Sp. z o.o.</w:t>
            </w:r>
          </w:p>
          <w:p w14:paraId="6A32958A" w14:textId="77777777" w:rsidR="003B5FC4" w:rsidRPr="00C931C2" w:rsidRDefault="003B5FC4" w:rsidP="000A008E">
            <w:r w:rsidRPr="00C931C2">
              <w:t>ul. Żeromskiego</w:t>
            </w:r>
            <w:r w:rsidRPr="00C931C2">
              <w:t xml:space="preserve"> </w:t>
            </w:r>
            <w:r w:rsidRPr="00C931C2">
              <w:t>17</w:t>
            </w:r>
            <w:r w:rsidRPr="00C931C2">
              <w:t xml:space="preserve"> </w:t>
            </w:r>
          </w:p>
          <w:p w14:paraId="319FC5BF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95-200</w:t>
            </w:r>
            <w:r w:rsidRPr="00C931C2">
              <w:t xml:space="preserve"> </w:t>
            </w:r>
            <w:r w:rsidRPr="00C931C2"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71F877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27 855.25 zł</w:t>
            </w:r>
          </w:p>
        </w:tc>
      </w:tr>
      <w:tr w:rsidR="003B5FC4" w:rsidRPr="00C931C2" w14:paraId="742E3C2E" w14:textId="77777777" w:rsidTr="00C931C2">
        <w:tc>
          <w:tcPr>
            <w:tcW w:w="993" w:type="dxa"/>
            <w:shd w:val="clear" w:color="auto" w:fill="auto"/>
            <w:vAlign w:val="center"/>
          </w:tcPr>
          <w:p w14:paraId="6E015E53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8C7EA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7</w:t>
            </w:r>
          </w:p>
        </w:tc>
        <w:tc>
          <w:tcPr>
            <w:tcW w:w="4394" w:type="dxa"/>
            <w:shd w:val="clear" w:color="auto" w:fill="auto"/>
          </w:tcPr>
          <w:p w14:paraId="39E49BAC" w14:textId="77777777" w:rsidR="003B5FC4" w:rsidRPr="00C931C2" w:rsidRDefault="003B5FC4" w:rsidP="000A008E">
            <w:pPr>
              <w:spacing w:before="80"/>
            </w:pPr>
            <w:r w:rsidRPr="00C931C2">
              <w:t>Paul Hartmann Polska Sp. z o.o.</w:t>
            </w:r>
          </w:p>
          <w:p w14:paraId="1234F3BF" w14:textId="77777777" w:rsidR="003B5FC4" w:rsidRPr="00C931C2" w:rsidRDefault="003B5FC4" w:rsidP="000A008E">
            <w:r w:rsidRPr="00C931C2">
              <w:t>ul. Żeromskiego</w:t>
            </w:r>
            <w:r w:rsidRPr="00C931C2">
              <w:t xml:space="preserve"> </w:t>
            </w:r>
            <w:r w:rsidRPr="00C931C2">
              <w:t>17</w:t>
            </w:r>
            <w:r w:rsidRPr="00C931C2">
              <w:t xml:space="preserve"> </w:t>
            </w:r>
          </w:p>
          <w:p w14:paraId="1477AD32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95-200</w:t>
            </w:r>
            <w:r w:rsidRPr="00C931C2">
              <w:t xml:space="preserve"> </w:t>
            </w:r>
            <w:r w:rsidRPr="00C931C2"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3C2397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34 314.40 zł</w:t>
            </w:r>
          </w:p>
        </w:tc>
      </w:tr>
      <w:tr w:rsidR="003B5FC4" w:rsidRPr="00C931C2" w14:paraId="1B6F4622" w14:textId="77777777" w:rsidTr="00C931C2">
        <w:tc>
          <w:tcPr>
            <w:tcW w:w="993" w:type="dxa"/>
            <w:shd w:val="clear" w:color="auto" w:fill="auto"/>
            <w:vAlign w:val="center"/>
          </w:tcPr>
          <w:p w14:paraId="2CC7B93B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19E47A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9</w:t>
            </w:r>
          </w:p>
        </w:tc>
        <w:tc>
          <w:tcPr>
            <w:tcW w:w="4394" w:type="dxa"/>
            <w:shd w:val="clear" w:color="auto" w:fill="auto"/>
          </w:tcPr>
          <w:p w14:paraId="4D5EE034" w14:textId="77777777" w:rsidR="003B5FC4" w:rsidRPr="00C931C2" w:rsidRDefault="003B5FC4" w:rsidP="000A008E">
            <w:pPr>
              <w:spacing w:before="80"/>
            </w:pPr>
            <w:proofErr w:type="spellStart"/>
            <w:r w:rsidRPr="00C931C2">
              <w:t>Panep</w:t>
            </w:r>
            <w:proofErr w:type="spellEnd"/>
            <w:r w:rsidRPr="00C931C2">
              <w:t xml:space="preserve"> </w:t>
            </w:r>
            <w:proofErr w:type="spellStart"/>
            <w:r w:rsidRPr="00C931C2">
              <w:t>s.r.o</w:t>
            </w:r>
            <w:proofErr w:type="spellEnd"/>
            <w:r w:rsidRPr="00C931C2">
              <w:t>.</w:t>
            </w:r>
          </w:p>
          <w:p w14:paraId="4BCC1A75" w14:textId="77777777" w:rsidR="003B5FC4" w:rsidRPr="00C931C2" w:rsidRDefault="003B5FC4" w:rsidP="000A008E">
            <w:proofErr w:type="spellStart"/>
            <w:r w:rsidRPr="00C931C2">
              <w:t>Brněnská</w:t>
            </w:r>
            <w:proofErr w:type="spellEnd"/>
            <w:r w:rsidRPr="00C931C2">
              <w:t xml:space="preserve"> </w:t>
            </w:r>
            <w:r w:rsidRPr="00C931C2">
              <w:t>1246</w:t>
            </w:r>
            <w:r w:rsidRPr="00C931C2">
              <w:t xml:space="preserve"> </w:t>
            </w:r>
          </w:p>
          <w:p w14:paraId="701FE619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665 01</w:t>
            </w:r>
            <w:r w:rsidRPr="00C931C2">
              <w:t xml:space="preserve"> </w:t>
            </w:r>
            <w:proofErr w:type="spellStart"/>
            <w:r w:rsidRPr="00C931C2">
              <w:t>Rosice</w:t>
            </w:r>
            <w:proofErr w:type="spellEnd"/>
            <w:r w:rsidRPr="00C931C2">
              <w:t xml:space="preserve"> u Brna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CB46FE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201 873.60 zł</w:t>
            </w:r>
          </w:p>
        </w:tc>
      </w:tr>
      <w:tr w:rsidR="003B5FC4" w:rsidRPr="00C931C2" w14:paraId="33268683" w14:textId="77777777" w:rsidTr="00C931C2">
        <w:tc>
          <w:tcPr>
            <w:tcW w:w="993" w:type="dxa"/>
            <w:shd w:val="clear" w:color="auto" w:fill="auto"/>
            <w:vAlign w:val="center"/>
          </w:tcPr>
          <w:p w14:paraId="16E2413F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EDDEE3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9</w:t>
            </w:r>
          </w:p>
        </w:tc>
        <w:tc>
          <w:tcPr>
            <w:tcW w:w="4394" w:type="dxa"/>
            <w:shd w:val="clear" w:color="auto" w:fill="auto"/>
          </w:tcPr>
          <w:p w14:paraId="408C6B81" w14:textId="77777777" w:rsidR="003B5FC4" w:rsidRPr="00C931C2" w:rsidRDefault="003B5FC4" w:rsidP="000A008E">
            <w:pPr>
              <w:spacing w:before="80"/>
            </w:pPr>
            <w:r w:rsidRPr="00C931C2">
              <w:t xml:space="preserve">Mercator </w:t>
            </w:r>
            <w:proofErr w:type="spellStart"/>
            <w:r w:rsidRPr="00C931C2">
              <w:t>Medical</w:t>
            </w:r>
            <w:proofErr w:type="spellEnd"/>
            <w:r w:rsidRPr="00C931C2">
              <w:t xml:space="preserve"> S.A.</w:t>
            </w:r>
          </w:p>
          <w:p w14:paraId="660500D0" w14:textId="1C88A3C7" w:rsidR="003B5FC4" w:rsidRPr="00C931C2" w:rsidRDefault="00C931C2" w:rsidP="000A008E">
            <w:r>
              <w:t xml:space="preserve">ul. </w:t>
            </w:r>
            <w:r w:rsidR="003B5FC4" w:rsidRPr="00C931C2">
              <w:t>Modrzejewskiej</w:t>
            </w:r>
            <w:r w:rsidR="003B5FC4" w:rsidRPr="00C931C2">
              <w:t xml:space="preserve"> </w:t>
            </w:r>
            <w:r w:rsidR="003B5FC4" w:rsidRPr="00C931C2">
              <w:t>30</w:t>
            </w:r>
            <w:r w:rsidR="003B5FC4" w:rsidRPr="00C931C2">
              <w:t xml:space="preserve"> </w:t>
            </w:r>
          </w:p>
          <w:p w14:paraId="68FD25C5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31-327</w:t>
            </w:r>
            <w:r w:rsidRPr="00C931C2">
              <w:t xml:space="preserve"> </w:t>
            </w:r>
            <w:r w:rsidRPr="00C931C2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9EDA38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134 080.92 zł</w:t>
            </w:r>
          </w:p>
        </w:tc>
      </w:tr>
      <w:tr w:rsidR="003B5FC4" w:rsidRPr="00C931C2" w14:paraId="67752D58" w14:textId="77777777" w:rsidTr="00C931C2">
        <w:tc>
          <w:tcPr>
            <w:tcW w:w="993" w:type="dxa"/>
            <w:shd w:val="clear" w:color="auto" w:fill="auto"/>
            <w:vAlign w:val="center"/>
          </w:tcPr>
          <w:p w14:paraId="68032634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D9831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2</w:t>
            </w:r>
          </w:p>
        </w:tc>
        <w:tc>
          <w:tcPr>
            <w:tcW w:w="4394" w:type="dxa"/>
            <w:shd w:val="clear" w:color="auto" w:fill="auto"/>
          </w:tcPr>
          <w:p w14:paraId="5F2480F1" w14:textId="2C92DD45" w:rsidR="003B5FC4" w:rsidRPr="00C931C2" w:rsidRDefault="003B5FC4" w:rsidP="000A008E">
            <w:pPr>
              <w:spacing w:before="80"/>
            </w:pPr>
            <w:r w:rsidRPr="00C931C2">
              <w:t xml:space="preserve">Zarys International Group </w:t>
            </w:r>
            <w:r w:rsidR="00C931C2">
              <w:t>Sp. z o.o. Sp. k.</w:t>
            </w:r>
          </w:p>
          <w:p w14:paraId="16738208" w14:textId="38399D14" w:rsidR="003B5FC4" w:rsidRPr="00C931C2" w:rsidRDefault="00C931C2" w:rsidP="000A008E">
            <w:r>
              <w:t xml:space="preserve">ul. </w:t>
            </w:r>
            <w:r w:rsidR="003B5FC4" w:rsidRPr="00C931C2">
              <w:t>Pod Borem</w:t>
            </w:r>
            <w:r w:rsidR="003B5FC4" w:rsidRPr="00C931C2">
              <w:t xml:space="preserve"> </w:t>
            </w:r>
            <w:r w:rsidR="003B5FC4" w:rsidRPr="00C931C2">
              <w:t>18</w:t>
            </w:r>
            <w:r w:rsidR="003B5FC4" w:rsidRPr="00C931C2">
              <w:t xml:space="preserve"> </w:t>
            </w:r>
          </w:p>
          <w:p w14:paraId="685036A2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41-808</w:t>
            </w:r>
            <w:r w:rsidRPr="00C931C2">
              <w:t xml:space="preserve"> </w:t>
            </w:r>
            <w:r w:rsidRPr="00C931C2"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4CDAD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2 872.81 zł</w:t>
            </w:r>
          </w:p>
        </w:tc>
      </w:tr>
      <w:tr w:rsidR="003B5FC4" w:rsidRPr="00C931C2" w14:paraId="4A2E8DB9" w14:textId="77777777" w:rsidTr="00C931C2">
        <w:tc>
          <w:tcPr>
            <w:tcW w:w="993" w:type="dxa"/>
            <w:shd w:val="clear" w:color="auto" w:fill="auto"/>
            <w:vAlign w:val="center"/>
          </w:tcPr>
          <w:p w14:paraId="155979B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0094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3</w:t>
            </w:r>
          </w:p>
        </w:tc>
        <w:tc>
          <w:tcPr>
            <w:tcW w:w="4394" w:type="dxa"/>
            <w:shd w:val="clear" w:color="auto" w:fill="auto"/>
          </w:tcPr>
          <w:p w14:paraId="52FD2E28" w14:textId="77777777" w:rsidR="00C931C2" w:rsidRPr="00C931C2" w:rsidRDefault="00C931C2" w:rsidP="00C931C2">
            <w:pPr>
              <w:spacing w:before="80"/>
            </w:pPr>
            <w:r w:rsidRPr="00C931C2">
              <w:t xml:space="preserve">Zarys International Group </w:t>
            </w:r>
            <w:r>
              <w:t>Sp. z o.o. Sp. k.</w:t>
            </w:r>
          </w:p>
          <w:p w14:paraId="2BF2BFB1" w14:textId="2191F1E5" w:rsidR="003B5FC4" w:rsidRPr="00C931C2" w:rsidRDefault="00C931C2" w:rsidP="000A008E">
            <w:r>
              <w:t xml:space="preserve">ul. </w:t>
            </w:r>
            <w:r w:rsidRPr="00C931C2">
              <w:t xml:space="preserve">Pod Borem 18 </w:t>
            </w:r>
          </w:p>
          <w:p w14:paraId="1AB0B19C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41-808</w:t>
            </w:r>
            <w:r w:rsidRPr="00C931C2">
              <w:t xml:space="preserve"> </w:t>
            </w:r>
            <w:r w:rsidRPr="00C931C2"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9A6C04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5 993.46 zł</w:t>
            </w:r>
          </w:p>
        </w:tc>
      </w:tr>
      <w:tr w:rsidR="003B5FC4" w:rsidRPr="00C931C2" w14:paraId="2B91CD40" w14:textId="77777777" w:rsidTr="00C931C2">
        <w:tc>
          <w:tcPr>
            <w:tcW w:w="993" w:type="dxa"/>
            <w:shd w:val="clear" w:color="auto" w:fill="auto"/>
            <w:vAlign w:val="center"/>
          </w:tcPr>
          <w:p w14:paraId="76FFDBDA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A23EBE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4</w:t>
            </w:r>
          </w:p>
        </w:tc>
        <w:tc>
          <w:tcPr>
            <w:tcW w:w="4394" w:type="dxa"/>
            <w:shd w:val="clear" w:color="auto" w:fill="auto"/>
          </w:tcPr>
          <w:p w14:paraId="617E05F6" w14:textId="77777777" w:rsidR="00C931C2" w:rsidRPr="00C931C2" w:rsidRDefault="00C931C2" w:rsidP="00C931C2">
            <w:pPr>
              <w:spacing w:before="80"/>
            </w:pPr>
            <w:r w:rsidRPr="00C931C2">
              <w:t xml:space="preserve">Zarys International Group </w:t>
            </w:r>
            <w:r>
              <w:t>Sp. z o.o. Sp. k.</w:t>
            </w:r>
          </w:p>
          <w:p w14:paraId="7662927C" w14:textId="300D929D" w:rsidR="003B5FC4" w:rsidRPr="00C931C2" w:rsidRDefault="00C931C2" w:rsidP="000A008E">
            <w:r>
              <w:t xml:space="preserve">ul. </w:t>
            </w:r>
            <w:r w:rsidRPr="00C931C2">
              <w:t xml:space="preserve">Pod Borem 18 </w:t>
            </w:r>
          </w:p>
          <w:p w14:paraId="3E9AA53E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41-808</w:t>
            </w:r>
            <w:r w:rsidRPr="00C931C2">
              <w:t xml:space="preserve"> </w:t>
            </w:r>
            <w:r w:rsidRPr="00C931C2"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C221A6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10 319.40 zł</w:t>
            </w:r>
          </w:p>
        </w:tc>
      </w:tr>
      <w:tr w:rsidR="003B5FC4" w:rsidRPr="00C931C2" w14:paraId="62F8E2C1" w14:textId="77777777" w:rsidTr="00C931C2">
        <w:tc>
          <w:tcPr>
            <w:tcW w:w="993" w:type="dxa"/>
            <w:shd w:val="clear" w:color="auto" w:fill="auto"/>
            <w:vAlign w:val="center"/>
          </w:tcPr>
          <w:p w14:paraId="137BD1F7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2AFAC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9</w:t>
            </w:r>
          </w:p>
        </w:tc>
        <w:tc>
          <w:tcPr>
            <w:tcW w:w="4394" w:type="dxa"/>
            <w:shd w:val="clear" w:color="auto" w:fill="auto"/>
          </w:tcPr>
          <w:p w14:paraId="13BE62EF" w14:textId="77777777" w:rsidR="00C931C2" w:rsidRPr="00C931C2" w:rsidRDefault="00C931C2" w:rsidP="00C931C2">
            <w:pPr>
              <w:spacing w:before="80"/>
            </w:pPr>
            <w:r w:rsidRPr="00C931C2">
              <w:t xml:space="preserve">Zarys International Group </w:t>
            </w:r>
            <w:r>
              <w:t>Sp. z o.o. Sp. k.</w:t>
            </w:r>
          </w:p>
          <w:p w14:paraId="09E632C2" w14:textId="77777777" w:rsidR="00C931C2" w:rsidRPr="00C931C2" w:rsidRDefault="00C931C2" w:rsidP="00C931C2">
            <w:r>
              <w:t xml:space="preserve">ul. </w:t>
            </w:r>
            <w:r w:rsidRPr="00C931C2">
              <w:t xml:space="preserve">Pod Borem 18 </w:t>
            </w:r>
          </w:p>
          <w:p w14:paraId="03BEC7AA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41-808</w:t>
            </w:r>
            <w:r w:rsidRPr="00C931C2">
              <w:t xml:space="preserve"> </w:t>
            </w:r>
            <w:r w:rsidRPr="00C931C2"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FE686C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123 562.26 zł</w:t>
            </w:r>
          </w:p>
        </w:tc>
      </w:tr>
      <w:tr w:rsidR="003B5FC4" w:rsidRPr="00C931C2" w14:paraId="006D89D8" w14:textId="77777777" w:rsidTr="00C931C2">
        <w:tc>
          <w:tcPr>
            <w:tcW w:w="993" w:type="dxa"/>
            <w:shd w:val="clear" w:color="auto" w:fill="auto"/>
            <w:vAlign w:val="center"/>
          </w:tcPr>
          <w:p w14:paraId="011FF90F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259F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3</w:t>
            </w:r>
          </w:p>
        </w:tc>
        <w:tc>
          <w:tcPr>
            <w:tcW w:w="4394" w:type="dxa"/>
            <w:shd w:val="clear" w:color="auto" w:fill="auto"/>
          </w:tcPr>
          <w:p w14:paraId="696318D3" w14:textId="62FE78B5" w:rsidR="003B5FC4" w:rsidRPr="00C931C2" w:rsidRDefault="00C931C2" w:rsidP="000A008E">
            <w:pPr>
              <w:spacing w:before="80"/>
            </w:pPr>
            <w:r>
              <w:t>Citonet Kraków Sp. z o.o. -lider/</w:t>
            </w:r>
            <w:r w:rsidR="003B5FC4" w:rsidRPr="00C931C2">
              <w:t>Toruńskie Zakłady Materiałów Opatrunkowych S.A.</w:t>
            </w:r>
            <w:r>
              <w:t>-członek</w:t>
            </w:r>
          </w:p>
          <w:p w14:paraId="19BC3AC2" w14:textId="77777777" w:rsidR="003B5FC4" w:rsidRPr="00C931C2" w:rsidRDefault="003B5FC4" w:rsidP="000A008E">
            <w:r w:rsidRPr="00C931C2">
              <w:t>ul. Żółkiewskiego</w:t>
            </w:r>
            <w:r w:rsidRPr="00C931C2">
              <w:t xml:space="preserve"> </w:t>
            </w:r>
            <w:r w:rsidRPr="00C931C2">
              <w:t>20/26</w:t>
            </w:r>
            <w:r w:rsidRPr="00C931C2">
              <w:t xml:space="preserve"> </w:t>
            </w:r>
          </w:p>
          <w:p w14:paraId="6526F1BA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87-100</w:t>
            </w:r>
            <w:r w:rsidRPr="00C931C2">
              <w:t xml:space="preserve"> </w:t>
            </w:r>
            <w:r w:rsidRPr="00C931C2"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1450D4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4 692.60 zł</w:t>
            </w:r>
          </w:p>
        </w:tc>
      </w:tr>
      <w:tr w:rsidR="003B5FC4" w:rsidRPr="00C931C2" w14:paraId="1561FD05" w14:textId="77777777" w:rsidTr="00C931C2">
        <w:tc>
          <w:tcPr>
            <w:tcW w:w="993" w:type="dxa"/>
            <w:shd w:val="clear" w:color="auto" w:fill="auto"/>
            <w:vAlign w:val="center"/>
          </w:tcPr>
          <w:p w14:paraId="054DD91F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F2FD7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6</w:t>
            </w:r>
          </w:p>
        </w:tc>
        <w:tc>
          <w:tcPr>
            <w:tcW w:w="4394" w:type="dxa"/>
            <w:shd w:val="clear" w:color="auto" w:fill="auto"/>
          </w:tcPr>
          <w:p w14:paraId="0C8108BE" w14:textId="77777777" w:rsidR="00C931C2" w:rsidRPr="00C931C2" w:rsidRDefault="00C931C2" w:rsidP="00C931C2">
            <w:pPr>
              <w:spacing w:before="80"/>
            </w:pPr>
            <w:r>
              <w:t>Citonet Kraków Sp. z o.o. -lider/</w:t>
            </w:r>
            <w:r w:rsidRPr="00C931C2">
              <w:t>Toruńskie Zakłady Materiałów Opatrunkowych S.A.</w:t>
            </w:r>
            <w:r>
              <w:t>-członek</w:t>
            </w:r>
          </w:p>
          <w:p w14:paraId="2373A25F" w14:textId="77777777" w:rsidR="003B5FC4" w:rsidRPr="00C931C2" w:rsidRDefault="003B5FC4" w:rsidP="000A008E">
            <w:r w:rsidRPr="00C931C2">
              <w:t>ul. Żółkiewskiego</w:t>
            </w:r>
            <w:r w:rsidRPr="00C931C2">
              <w:t xml:space="preserve"> </w:t>
            </w:r>
            <w:r w:rsidRPr="00C931C2">
              <w:t>20/26</w:t>
            </w:r>
            <w:r w:rsidRPr="00C931C2">
              <w:t xml:space="preserve"> </w:t>
            </w:r>
          </w:p>
          <w:p w14:paraId="2628D390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87-100</w:t>
            </w:r>
            <w:r w:rsidRPr="00C931C2">
              <w:t xml:space="preserve"> </w:t>
            </w:r>
            <w:r w:rsidRPr="00C931C2"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48F815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64 716.41 zł</w:t>
            </w:r>
          </w:p>
        </w:tc>
      </w:tr>
      <w:tr w:rsidR="003B5FC4" w:rsidRPr="00C931C2" w14:paraId="539CB065" w14:textId="77777777" w:rsidTr="00C931C2">
        <w:tc>
          <w:tcPr>
            <w:tcW w:w="993" w:type="dxa"/>
            <w:shd w:val="clear" w:color="auto" w:fill="auto"/>
            <w:vAlign w:val="center"/>
          </w:tcPr>
          <w:p w14:paraId="6B3475EA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9C8EB0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9</w:t>
            </w:r>
          </w:p>
        </w:tc>
        <w:tc>
          <w:tcPr>
            <w:tcW w:w="4394" w:type="dxa"/>
            <w:shd w:val="clear" w:color="auto" w:fill="auto"/>
          </w:tcPr>
          <w:p w14:paraId="4D391B78" w14:textId="77777777" w:rsidR="00C931C2" w:rsidRPr="00C931C2" w:rsidRDefault="00C931C2" w:rsidP="00C931C2">
            <w:pPr>
              <w:spacing w:before="80"/>
            </w:pPr>
            <w:r>
              <w:t>Citonet Kraków Sp. z o.o. -lider/</w:t>
            </w:r>
            <w:r w:rsidRPr="00C931C2">
              <w:t>Toruńskie Zakłady Materiałów Opatrunkowych S.A.</w:t>
            </w:r>
            <w:r>
              <w:t>-członek</w:t>
            </w:r>
          </w:p>
          <w:p w14:paraId="5411C669" w14:textId="77777777" w:rsidR="003B5FC4" w:rsidRPr="00C931C2" w:rsidRDefault="003B5FC4" w:rsidP="000A008E">
            <w:r w:rsidRPr="00C931C2">
              <w:t>ul. Żółkiewskiego</w:t>
            </w:r>
            <w:r w:rsidRPr="00C931C2">
              <w:t xml:space="preserve"> </w:t>
            </w:r>
            <w:r w:rsidRPr="00C931C2">
              <w:t>20/26</w:t>
            </w:r>
            <w:r w:rsidRPr="00C931C2">
              <w:t xml:space="preserve"> </w:t>
            </w:r>
          </w:p>
          <w:p w14:paraId="48F58D20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87-100</w:t>
            </w:r>
            <w:r w:rsidRPr="00C931C2">
              <w:t xml:space="preserve"> </w:t>
            </w:r>
            <w:r w:rsidRPr="00C931C2"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33DC72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144 744.30 zł</w:t>
            </w:r>
          </w:p>
        </w:tc>
      </w:tr>
      <w:tr w:rsidR="003B5FC4" w:rsidRPr="00C931C2" w14:paraId="6FF0D8B8" w14:textId="77777777" w:rsidTr="00C931C2">
        <w:tc>
          <w:tcPr>
            <w:tcW w:w="993" w:type="dxa"/>
            <w:shd w:val="clear" w:color="auto" w:fill="auto"/>
            <w:vAlign w:val="center"/>
          </w:tcPr>
          <w:p w14:paraId="3D27E843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61673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10</w:t>
            </w:r>
          </w:p>
        </w:tc>
        <w:tc>
          <w:tcPr>
            <w:tcW w:w="4394" w:type="dxa"/>
            <w:shd w:val="clear" w:color="auto" w:fill="auto"/>
          </w:tcPr>
          <w:p w14:paraId="679817E3" w14:textId="77777777" w:rsidR="003B5FC4" w:rsidRPr="00C931C2" w:rsidRDefault="003B5FC4" w:rsidP="000A008E">
            <w:pPr>
              <w:spacing w:before="80"/>
            </w:pPr>
            <w:proofErr w:type="spellStart"/>
            <w:r w:rsidRPr="00C931C2">
              <w:t>Salus</w:t>
            </w:r>
            <w:proofErr w:type="spellEnd"/>
            <w:r w:rsidRPr="00C931C2">
              <w:t xml:space="preserve"> International Sp. z o.o.</w:t>
            </w:r>
          </w:p>
          <w:p w14:paraId="50D93EB3" w14:textId="0887C4F6" w:rsidR="003B5FC4" w:rsidRPr="00C931C2" w:rsidRDefault="00C931C2" w:rsidP="000A008E">
            <w:proofErr w:type="spellStart"/>
            <w:r>
              <w:t>ul.</w:t>
            </w:r>
            <w:r w:rsidR="003B5FC4" w:rsidRPr="00C931C2">
              <w:t>Pułaskiego</w:t>
            </w:r>
            <w:proofErr w:type="spellEnd"/>
            <w:r w:rsidR="003B5FC4" w:rsidRPr="00C931C2">
              <w:t xml:space="preserve"> </w:t>
            </w:r>
            <w:r w:rsidR="003B5FC4" w:rsidRPr="00C931C2">
              <w:t>9</w:t>
            </w:r>
            <w:r w:rsidR="003B5FC4" w:rsidRPr="00C931C2">
              <w:t xml:space="preserve"> </w:t>
            </w:r>
          </w:p>
          <w:p w14:paraId="39472DB2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40-273</w:t>
            </w:r>
            <w:r w:rsidRPr="00C931C2">
              <w:t xml:space="preserve"> </w:t>
            </w:r>
            <w:r w:rsidRPr="00C931C2"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B0E93E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6 749.57 zł</w:t>
            </w:r>
          </w:p>
        </w:tc>
      </w:tr>
      <w:tr w:rsidR="003B5FC4" w:rsidRPr="00C931C2" w14:paraId="4E48212D" w14:textId="77777777" w:rsidTr="00C931C2">
        <w:tc>
          <w:tcPr>
            <w:tcW w:w="993" w:type="dxa"/>
            <w:shd w:val="clear" w:color="auto" w:fill="auto"/>
            <w:vAlign w:val="center"/>
          </w:tcPr>
          <w:p w14:paraId="05B70BF3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521B8E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8</w:t>
            </w:r>
          </w:p>
        </w:tc>
        <w:tc>
          <w:tcPr>
            <w:tcW w:w="4394" w:type="dxa"/>
            <w:shd w:val="clear" w:color="auto" w:fill="auto"/>
          </w:tcPr>
          <w:p w14:paraId="1AF7EBDB" w14:textId="77777777" w:rsidR="003B5FC4" w:rsidRPr="00C931C2" w:rsidRDefault="003B5FC4" w:rsidP="000A008E">
            <w:pPr>
              <w:spacing w:before="80"/>
            </w:pPr>
            <w:r w:rsidRPr="00C931C2">
              <w:t>ALBIS MAZUR Sp. z o.o.</w:t>
            </w:r>
          </w:p>
          <w:p w14:paraId="341FFF29" w14:textId="625E4100" w:rsidR="003B5FC4" w:rsidRPr="00C931C2" w:rsidRDefault="00C931C2" w:rsidP="000A008E">
            <w:proofErr w:type="spellStart"/>
            <w:r>
              <w:t>ul.</w:t>
            </w:r>
            <w:r w:rsidR="003B5FC4" w:rsidRPr="00C931C2">
              <w:t>Stawiszyńska</w:t>
            </w:r>
            <w:proofErr w:type="spellEnd"/>
            <w:r w:rsidR="003B5FC4" w:rsidRPr="00C931C2">
              <w:t xml:space="preserve"> </w:t>
            </w:r>
            <w:r w:rsidR="003B5FC4" w:rsidRPr="00C931C2">
              <w:t>10/2</w:t>
            </w:r>
            <w:r w:rsidR="003B5FC4" w:rsidRPr="00C931C2">
              <w:t xml:space="preserve"> </w:t>
            </w:r>
          </w:p>
          <w:p w14:paraId="4A8C9020" w14:textId="77777777" w:rsidR="003B5FC4" w:rsidRPr="00C931C2" w:rsidRDefault="003B5FC4" w:rsidP="000A008E">
            <w:pPr>
              <w:spacing w:after="80"/>
              <w:jc w:val="both"/>
            </w:pPr>
            <w:r w:rsidRPr="00C931C2">
              <w:t>62-800</w:t>
            </w:r>
            <w:r w:rsidRPr="00C931C2">
              <w:t xml:space="preserve"> </w:t>
            </w:r>
            <w:r w:rsidRPr="00C931C2"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81F95D" w14:textId="77777777" w:rsidR="003B5FC4" w:rsidRPr="00C931C2" w:rsidRDefault="003B5FC4" w:rsidP="000A008E">
            <w:pPr>
              <w:spacing w:before="80" w:after="80"/>
              <w:jc w:val="center"/>
            </w:pPr>
            <w:r w:rsidRPr="00C931C2">
              <w:t>47 017.32 zł</w:t>
            </w:r>
          </w:p>
        </w:tc>
      </w:tr>
      <w:bookmarkEnd w:id="0"/>
    </w:tbl>
    <w:p w14:paraId="32114978" w14:textId="54F07DF5" w:rsidR="00C236D3" w:rsidRPr="00C931C2" w:rsidRDefault="00C236D3" w:rsidP="00C931C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C931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320F0" w14:textId="77777777" w:rsidR="0050042D" w:rsidRDefault="0050042D">
      <w:r>
        <w:separator/>
      </w:r>
    </w:p>
  </w:endnote>
  <w:endnote w:type="continuationSeparator" w:id="0">
    <w:p w14:paraId="54DC6FDF" w14:textId="77777777" w:rsidR="0050042D" w:rsidRDefault="0050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B0A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6E44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7763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47D708">
        <v:line id="_x0000_s1025" style="position:absolute;left:0;text-align:left;z-index:251657728" from="-3.85pt,8.7pt" to="455.15pt,8.7pt"/>
      </w:pict>
    </w:r>
  </w:p>
  <w:p w14:paraId="367F54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D3D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AB25CA" w14:textId="77777777" w:rsidR="009F189D" w:rsidRDefault="009F189D">
    <w:pPr>
      <w:pStyle w:val="Stopka"/>
      <w:tabs>
        <w:tab w:val="clear" w:pos="4536"/>
      </w:tabs>
      <w:jc w:val="center"/>
    </w:pPr>
  </w:p>
  <w:p w14:paraId="56D56D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F50F5" w14:textId="77777777" w:rsidR="0050042D" w:rsidRDefault="0050042D">
      <w:r>
        <w:separator/>
      </w:r>
    </w:p>
  </w:footnote>
  <w:footnote w:type="continuationSeparator" w:id="0">
    <w:p w14:paraId="0B02629A" w14:textId="77777777" w:rsidR="0050042D" w:rsidRDefault="0050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A171" w14:textId="77777777" w:rsidR="003B5FC4" w:rsidRDefault="003B5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D53DA" w14:textId="77777777" w:rsidR="003B5FC4" w:rsidRDefault="003B5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2161F" w14:textId="77777777" w:rsidR="003B5FC4" w:rsidRDefault="003B5F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042D"/>
    <w:rsid w:val="00007727"/>
    <w:rsid w:val="00017720"/>
    <w:rsid w:val="00035488"/>
    <w:rsid w:val="000D7F25"/>
    <w:rsid w:val="000E00E5"/>
    <w:rsid w:val="00173B20"/>
    <w:rsid w:val="001C69FF"/>
    <w:rsid w:val="0023318D"/>
    <w:rsid w:val="003B5FC4"/>
    <w:rsid w:val="003D72FD"/>
    <w:rsid w:val="00423179"/>
    <w:rsid w:val="00490DC0"/>
    <w:rsid w:val="00493F8C"/>
    <w:rsid w:val="004C7E9B"/>
    <w:rsid w:val="0050042D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931C2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2D9712"/>
  <w15:chartTrackingRefBased/>
  <w15:docId w15:val="{3A04273D-4236-4BFB-9E28-6A328E9D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2024-01-09T12:53:00Z</cp:lastPrinted>
  <dcterms:created xsi:type="dcterms:W3CDTF">2024-01-09T12:48:00Z</dcterms:created>
  <dcterms:modified xsi:type="dcterms:W3CDTF">2024-01-09T12:53:00Z</dcterms:modified>
</cp:coreProperties>
</file>