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F89E5" w14:textId="77777777" w:rsidR="00986737" w:rsidRPr="009432A1" w:rsidRDefault="00F41677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41677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41677">
        <w:rPr>
          <w:rFonts w:ascii="Arial" w:hAnsi="Arial" w:cs="Arial"/>
          <w:sz w:val="24"/>
          <w:szCs w:val="24"/>
        </w:rPr>
        <w:t>2024-01-09</w:t>
      </w:r>
    </w:p>
    <w:p w14:paraId="7539E8E9" w14:textId="77777777" w:rsidR="00986737" w:rsidRPr="009432A1" w:rsidRDefault="00F41677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41677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9A920DD" w14:textId="77777777" w:rsidR="00986737" w:rsidRPr="009432A1" w:rsidRDefault="00F41677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F41677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41677">
        <w:rPr>
          <w:rFonts w:ascii="Arial" w:hAnsi="Arial" w:cs="Arial"/>
          <w:sz w:val="24"/>
          <w:szCs w:val="24"/>
        </w:rPr>
        <w:t>66</w:t>
      </w:r>
    </w:p>
    <w:p w14:paraId="785E9F9D" w14:textId="77777777" w:rsidR="00986737" w:rsidRPr="009432A1" w:rsidRDefault="00F41677" w:rsidP="00986737">
      <w:pPr>
        <w:rPr>
          <w:rFonts w:ascii="Arial" w:hAnsi="Arial" w:cs="Arial"/>
          <w:sz w:val="24"/>
          <w:szCs w:val="24"/>
        </w:rPr>
      </w:pPr>
      <w:r w:rsidRPr="00F41677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41677">
        <w:rPr>
          <w:rFonts w:ascii="Arial" w:hAnsi="Arial" w:cs="Arial"/>
          <w:sz w:val="24"/>
          <w:szCs w:val="24"/>
        </w:rPr>
        <w:t>Kraków</w:t>
      </w:r>
    </w:p>
    <w:p w14:paraId="611E485D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1CAFB37" w14:textId="6F32DFE4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DC42F28" w14:textId="5BFAD18A" w:rsidR="009B64E6" w:rsidRPr="009432A1" w:rsidRDefault="009B64E6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Pismo: SZP-271-48/23.20.EJK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7C24558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14483E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8F10DAF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2A6A18D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8029580" w14:textId="77777777" w:rsidTr="005A632E">
        <w:tc>
          <w:tcPr>
            <w:tcW w:w="2269" w:type="dxa"/>
            <w:shd w:val="clear" w:color="auto" w:fill="auto"/>
          </w:tcPr>
          <w:p w14:paraId="7D909A27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76B4CB" w14:textId="77777777" w:rsidR="00986737" w:rsidRPr="004E4B64" w:rsidRDefault="00F4167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1677">
              <w:rPr>
                <w:rFonts w:ascii="Arial" w:hAnsi="Arial" w:cs="Arial"/>
                <w:bCs/>
                <w:sz w:val="24"/>
                <w:szCs w:val="24"/>
              </w:rPr>
              <w:t>Świadczenie  całodobowych usług transportu sanitarnego  pacjentów , krwi i jej składników oraz awaryjnego transportu leków.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41677" w:rsidRPr="004E4B64" w14:paraId="1D7B84EF" w14:textId="77777777" w:rsidTr="007D56AB">
        <w:tc>
          <w:tcPr>
            <w:tcW w:w="2269" w:type="dxa"/>
            <w:shd w:val="clear" w:color="auto" w:fill="auto"/>
          </w:tcPr>
          <w:p w14:paraId="162E53D4" w14:textId="77777777" w:rsidR="00F41677" w:rsidRPr="004E4B64" w:rsidRDefault="00F41677" w:rsidP="007D56A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52971A" w14:textId="77777777" w:rsidR="00F41677" w:rsidRPr="004E4B64" w:rsidRDefault="00F41677" w:rsidP="007D56A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1677">
              <w:rPr>
                <w:rFonts w:ascii="Arial" w:hAnsi="Arial" w:cs="Arial"/>
                <w:bCs/>
                <w:sz w:val="24"/>
                <w:szCs w:val="24"/>
              </w:rPr>
              <w:t>SZP-271-48-2023</w:t>
            </w:r>
          </w:p>
        </w:tc>
      </w:tr>
    </w:tbl>
    <w:p w14:paraId="26A7790D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1DBB25B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41677" w:rsidRPr="00F41677">
        <w:rPr>
          <w:rFonts w:ascii="Arial" w:hAnsi="Arial" w:cs="Arial"/>
          <w:sz w:val="24"/>
          <w:szCs w:val="24"/>
        </w:rPr>
        <w:t>(t.j.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455FD3C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41677" w:rsidRPr="00F41677">
        <w:rPr>
          <w:rFonts w:ascii="Arial" w:hAnsi="Arial" w:cs="Arial"/>
          <w:sz w:val="24"/>
          <w:szCs w:val="24"/>
        </w:rPr>
        <w:t>09/01/2024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41677" w:rsidRPr="00F41677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126DBE35" w14:textId="77777777" w:rsidTr="005A632E">
        <w:tc>
          <w:tcPr>
            <w:tcW w:w="1276" w:type="dxa"/>
            <w:shd w:val="clear" w:color="auto" w:fill="F2F2F2"/>
            <w:vAlign w:val="center"/>
          </w:tcPr>
          <w:p w14:paraId="51E0DF22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ADD0141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B85F5A7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D2DD5BE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41677" w:rsidRPr="00BB547B" w14:paraId="7C791913" w14:textId="77777777" w:rsidTr="007D56AB">
        <w:tc>
          <w:tcPr>
            <w:tcW w:w="1276" w:type="dxa"/>
            <w:shd w:val="clear" w:color="auto" w:fill="auto"/>
            <w:vAlign w:val="center"/>
          </w:tcPr>
          <w:p w14:paraId="1726A530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9BE32D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7670CCA" w14:textId="77777777" w:rsidR="00F41677" w:rsidRPr="00986737" w:rsidRDefault="00F41677" w:rsidP="007D56A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Krzysztof Ślusarczyk Liberandum Ratownictwo Medyczne</w:t>
            </w:r>
          </w:p>
          <w:p w14:paraId="07627A40" w14:textId="77777777" w:rsidR="00F41677" w:rsidRPr="00986737" w:rsidRDefault="00F41677" w:rsidP="007D56AB">
            <w:pPr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ul. Merkuriusza Polskiego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1677">
              <w:rPr>
                <w:rFonts w:ascii="Arial" w:hAnsi="Arial" w:cs="Arial"/>
                <w:sz w:val="24"/>
                <w:szCs w:val="24"/>
              </w:rPr>
              <w:t>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F8AD0F" w14:textId="77777777" w:rsidR="00F41677" w:rsidRPr="00986737" w:rsidRDefault="00F41677" w:rsidP="007D56A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30-698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167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14010C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602 760.00 zł</w:t>
            </w:r>
          </w:p>
        </w:tc>
      </w:tr>
      <w:tr w:rsidR="00F41677" w:rsidRPr="00BB547B" w14:paraId="5B07F0F2" w14:textId="77777777" w:rsidTr="007D56AB">
        <w:tc>
          <w:tcPr>
            <w:tcW w:w="1276" w:type="dxa"/>
            <w:shd w:val="clear" w:color="auto" w:fill="auto"/>
            <w:vAlign w:val="center"/>
          </w:tcPr>
          <w:p w14:paraId="4CC3E770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927F25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9245E8C" w14:textId="77777777" w:rsidR="00F41677" w:rsidRPr="00986737" w:rsidRDefault="00F41677" w:rsidP="007D56A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Krzysztof Ślusarczyk Liberandum Ratownictwo Medyczne</w:t>
            </w:r>
          </w:p>
          <w:p w14:paraId="234BEBDD" w14:textId="77777777" w:rsidR="00F41677" w:rsidRPr="00986737" w:rsidRDefault="00F41677" w:rsidP="007D56AB">
            <w:pPr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ul. Merkuriusza Polskiego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1677">
              <w:rPr>
                <w:rFonts w:ascii="Arial" w:hAnsi="Arial" w:cs="Arial"/>
                <w:sz w:val="24"/>
                <w:szCs w:val="24"/>
              </w:rPr>
              <w:t>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A4504F" w14:textId="77777777" w:rsidR="00F41677" w:rsidRPr="00986737" w:rsidRDefault="00F41677" w:rsidP="007D56A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30-698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167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A9A410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52 596.00 zł</w:t>
            </w:r>
          </w:p>
        </w:tc>
      </w:tr>
      <w:tr w:rsidR="00F41677" w:rsidRPr="00BB547B" w14:paraId="73563009" w14:textId="77777777" w:rsidTr="007D56AB">
        <w:tc>
          <w:tcPr>
            <w:tcW w:w="1276" w:type="dxa"/>
            <w:shd w:val="clear" w:color="auto" w:fill="auto"/>
            <w:vAlign w:val="center"/>
          </w:tcPr>
          <w:p w14:paraId="5AB36CC6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60C13F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AE25526" w14:textId="77777777" w:rsidR="00F41677" w:rsidRPr="00986737" w:rsidRDefault="00F41677" w:rsidP="007D56A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Firma Marketingowo-Medyczna MARK-MED Sp. z o. o.</w:t>
            </w:r>
          </w:p>
          <w:p w14:paraId="27E93C51" w14:textId="77777777" w:rsidR="00F41677" w:rsidRPr="00986737" w:rsidRDefault="00F41677" w:rsidP="007D56AB">
            <w:pPr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osiedle Na Skarpie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1677">
              <w:rPr>
                <w:rFonts w:ascii="Arial" w:hAnsi="Arial" w:cs="Arial"/>
                <w:sz w:val="24"/>
                <w:szCs w:val="24"/>
              </w:rPr>
              <w:t>27/211a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BBBB07" w14:textId="77777777" w:rsidR="00F41677" w:rsidRPr="00986737" w:rsidRDefault="00F41677" w:rsidP="007D56A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31-910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167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02DFF2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553 080.00 zł</w:t>
            </w:r>
          </w:p>
        </w:tc>
      </w:tr>
      <w:tr w:rsidR="00F41677" w:rsidRPr="00BB547B" w14:paraId="2FDBA581" w14:textId="77777777" w:rsidTr="007D56AB">
        <w:tc>
          <w:tcPr>
            <w:tcW w:w="1276" w:type="dxa"/>
            <w:shd w:val="clear" w:color="auto" w:fill="auto"/>
            <w:vAlign w:val="center"/>
          </w:tcPr>
          <w:p w14:paraId="4C7DC37A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C1030E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A9EDA7E" w14:textId="77777777" w:rsidR="00F41677" w:rsidRPr="00986737" w:rsidRDefault="00F41677" w:rsidP="007D56A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Firma Marketingowo-Medyczna MARK-MED Sp. z o. o.</w:t>
            </w:r>
          </w:p>
          <w:p w14:paraId="3B310CA2" w14:textId="77777777" w:rsidR="00F41677" w:rsidRPr="00986737" w:rsidRDefault="00F41677" w:rsidP="007D56AB">
            <w:pPr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osiedle Na Skarpie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1677">
              <w:rPr>
                <w:rFonts w:ascii="Arial" w:hAnsi="Arial" w:cs="Arial"/>
                <w:sz w:val="24"/>
                <w:szCs w:val="24"/>
              </w:rPr>
              <w:t>27/211a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BE7C3D" w14:textId="77777777" w:rsidR="00F41677" w:rsidRPr="00986737" w:rsidRDefault="00F41677" w:rsidP="007D56A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31-910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167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B124C0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52 950.00 zł</w:t>
            </w:r>
          </w:p>
        </w:tc>
      </w:tr>
    </w:tbl>
    <w:p w14:paraId="186911D8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</w:p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E759C" w14:textId="77777777" w:rsidR="004732A2" w:rsidRDefault="004732A2">
      <w:r>
        <w:separator/>
      </w:r>
    </w:p>
  </w:endnote>
  <w:endnote w:type="continuationSeparator" w:id="0">
    <w:p w14:paraId="213404FB" w14:textId="77777777" w:rsidR="004732A2" w:rsidRDefault="00473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6C0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DC35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6D989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E85E849">
        <v:line id="Łącznik prosty 3" o:spid="_x0000_s1026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7441E42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3D2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D222D5" w14:textId="77777777" w:rsidR="009F189D" w:rsidRDefault="009F189D">
    <w:pPr>
      <w:pStyle w:val="Stopka"/>
      <w:tabs>
        <w:tab w:val="clear" w:pos="4536"/>
      </w:tabs>
      <w:jc w:val="center"/>
    </w:pPr>
  </w:p>
  <w:p w14:paraId="6B8F2B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F3B9B" w14:textId="77777777" w:rsidR="004732A2" w:rsidRDefault="004732A2">
      <w:r>
        <w:separator/>
      </w:r>
    </w:p>
  </w:footnote>
  <w:footnote w:type="continuationSeparator" w:id="0">
    <w:p w14:paraId="40F05CC0" w14:textId="77777777" w:rsidR="004732A2" w:rsidRDefault="00473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A82BB" w14:textId="77777777" w:rsidR="00F41677" w:rsidRDefault="00F416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45BB5" w14:textId="77777777" w:rsidR="00F41677" w:rsidRDefault="00F416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42AE4" w14:textId="77777777" w:rsidR="00F41677" w:rsidRDefault="00F416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39F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732A2"/>
    <w:rsid w:val="00490DC0"/>
    <w:rsid w:val="00493F8C"/>
    <w:rsid w:val="004C7E9B"/>
    <w:rsid w:val="005614F2"/>
    <w:rsid w:val="00577BC6"/>
    <w:rsid w:val="005939F1"/>
    <w:rsid w:val="005A632E"/>
    <w:rsid w:val="0069085C"/>
    <w:rsid w:val="006B27ED"/>
    <w:rsid w:val="00843263"/>
    <w:rsid w:val="00861E75"/>
    <w:rsid w:val="00986737"/>
    <w:rsid w:val="009B64E6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41677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BBC9E0"/>
  <w15:chartTrackingRefBased/>
  <w15:docId w15:val="{D9E12139-F2D0-4A12-B72E-F4D105451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2024-01-09T11:03:00Z</dcterms:created>
  <dcterms:modified xsi:type="dcterms:W3CDTF">2024-01-09T11:05:00Z</dcterms:modified>
</cp:coreProperties>
</file>