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6AFB6" w14:textId="77777777" w:rsidR="003E6519" w:rsidRPr="009432A1" w:rsidRDefault="009121D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121D8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121D8">
        <w:rPr>
          <w:rFonts w:ascii="Arial" w:hAnsi="Arial" w:cs="Arial"/>
          <w:sz w:val="24"/>
          <w:szCs w:val="24"/>
        </w:rPr>
        <w:t>2024-01-09</w:t>
      </w:r>
    </w:p>
    <w:p w14:paraId="672F7F2E" w14:textId="2AA3BF0D" w:rsidR="003E6519" w:rsidRPr="009432A1" w:rsidRDefault="009121D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21D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42EEC0B" w14:textId="77777777" w:rsidR="003E6519" w:rsidRPr="009432A1" w:rsidRDefault="009121D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121D8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121D8">
        <w:rPr>
          <w:rFonts w:ascii="Arial" w:hAnsi="Arial" w:cs="Arial"/>
          <w:sz w:val="24"/>
          <w:szCs w:val="24"/>
        </w:rPr>
        <w:t>66</w:t>
      </w:r>
    </w:p>
    <w:p w14:paraId="37222C2D" w14:textId="77777777" w:rsidR="003E6519" w:rsidRPr="009432A1" w:rsidRDefault="009121D8" w:rsidP="003E6519">
      <w:pPr>
        <w:rPr>
          <w:rFonts w:ascii="Arial" w:hAnsi="Arial" w:cs="Arial"/>
          <w:sz w:val="24"/>
          <w:szCs w:val="24"/>
        </w:rPr>
      </w:pPr>
      <w:r w:rsidRPr="009121D8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121D8">
        <w:rPr>
          <w:rFonts w:ascii="Arial" w:hAnsi="Arial" w:cs="Arial"/>
          <w:sz w:val="24"/>
          <w:szCs w:val="24"/>
        </w:rPr>
        <w:t>Kraków</w:t>
      </w:r>
    </w:p>
    <w:p w14:paraId="35058D7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11012C0" w14:textId="4A08C858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DFAB28E" w14:textId="7893385E" w:rsidR="00FA0CB7" w:rsidRPr="00FA0CB7" w:rsidRDefault="00740BB6" w:rsidP="003E6519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Znak sprawy: </w:t>
      </w:r>
      <w:r w:rsidR="00FA0CB7">
        <w:rPr>
          <w:rFonts w:ascii="Arial" w:hAnsi="Arial" w:cs="Arial"/>
          <w:bCs/>
          <w:sz w:val="24"/>
          <w:szCs w:val="24"/>
        </w:rPr>
        <w:t>SZP-271-48/23-</w:t>
      </w:r>
      <w:r w:rsidR="004D715D">
        <w:rPr>
          <w:rFonts w:ascii="Arial" w:hAnsi="Arial" w:cs="Arial"/>
          <w:bCs/>
          <w:sz w:val="24"/>
          <w:szCs w:val="24"/>
        </w:rPr>
        <w:t>15.UG</w:t>
      </w:r>
    </w:p>
    <w:p w14:paraId="7CFD6B6B" w14:textId="77777777" w:rsidR="00FA0CB7" w:rsidRPr="009432A1" w:rsidRDefault="00FA0CB7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E6519" w:rsidRPr="009432A1" w14:paraId="71F5E2A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AC1C6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5CA6E4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105DFF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6CD2F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443411E" w14:textId="77777777" w:rsidTr="001A0FA2">
        <w:tc>
          <w:tcPr>
            <w:tcW w:w="2269" w:type="dxa"/>
            <w:shd w:val="clear" w:color="auto" w:fill="auto"/>
          </w:tcPr>
          <w:p w14:paraId="3EE6A40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2F725E" w14:textId="6C468AE0" w:rsidR="003E6519" w:rsidRPr="004E4B64" w:rsidRDefault="009121D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21D8">
              <w:rPr>
                <w:rFonts w:ascii="Arial" w:hAnsi="Arial" w:cs="Arial"/>
                <w:bCs/>
                <w:sz w:val="24"/>
                <w:szCs w:val="24"/>
              </w:rPr>
              <w:t>Świadczenie  całodobowych usług transportu sanitarnego  pacjentów, krwi i jej składników oraz awaryjnego transportu leków.</w:t>
            </w:r>
          </w:p>
        </w:tc>
      </w:tr>
      <w:tr w:rsidR="009121D8" w:rsidRPr="004E4B64" w14:paraId="4A5AA239" w14:textId="77777777" w:rsidTr="00CD3EBC">
        <w:tc>
          <w:tcPr>
            <w:tcW w:w="2269" w:type="dxa"/>
            <w:shd w:val="clear" w:color="auto" w:fill="auto"/>
          </w:tcPr>
          <w:p w14:paraId="2325BB85" w14:textId="77777777" w:rsidR="009121D8" w:rsidRPr="004E4B64" w:rsidRDefault="009121D8" w:rsidP="00CD3E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97A9D1" w14:textId="77777777" w:rsidR="009121D8" w:rsidRPr="004E4B64" w:rsidRDefault="009121D8" w:rsidP="00CD3E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21D8">
              <w:rPr>
                <w:rFonts w:ascii="Arial" w:hAnsi="Arial" w:cs="Arial"/>
                <w:bCs/>
                <w:sz w:val="24"/>
                <w:szCs w:val="24"/>
              </w:rPr>
              <w:t>SZP-271-48-2023</w:t>
            </w:r>
          </w:p>
        </w:tc>
      </w:tr>
    </w:tbl>
    <w:p w14:paraId="120E42B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121D8" w:rsidRPr="009121D8">
        <w:rPr>
          <w:rFonts w:ascii="Arial" w:hAnsi="Arial" w:cs="Arial"/>
          <w:sz w:val="24"/>
          <w:szCs w:val="24"/>
        </w:rPr>
        <w:t>(</w:t>
      </w:r>
      <w:proofErr w:type="spellStart"/>
      <w:r w:rsidR="009121D8" w:rsidRPr="009121D8">
        <w:rPr>
          <w:rFonts w:ascii="Arial" w:hAnsi="Arial" w:cs="Arial"/>
          <w:sz w:val="24"/>
          <w:szCs w:val="24"/>
        </w:rPr>
        <w:t>t.j</w:t>
      </w:r>
      <w:proofErr w:type="spellEnd"/>
      <w:r w:rsidR="009121D8" w:rsidRPr="009121D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21D8" w:rsidRPr="00C902DE" w14:paraId="0D0C2EAD" w14:textId="77777777" w:rsidTr="00CD3EBC">
        <w:trPr>
          <w:trHeight w:val="70"/>
        </w:trPr>
        <w:tc>
          <w:tcPr>
            <w:tcW w:w="9214" w:type="dxa"/>
          </w:tcPr>
          <w:p w14:paraId="48234B4A" w14:textId="77777777" w:rsidR="009121D8" w:rsidRPr="00C902DE" w:rsidRDefault="009121D8" w:rsidP="00CD3E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121D8">
              <w:rPr>
                <w:rFonts w:ascii="Arial" w:hAnsi="Arial" w:cs="Arial"/>
                <w:sz w:val="24"/>
                <w:szCs w:val="24"/>
              </w:rPr>
              <w:t>części 1 zamówienia w wysokości 730 800.00 zł brutto;</w:t>
            </w:r>
          </w:p>
        </w:tc>
      </w:tr>
      <w:tr w:rsidR="009121D8" w:rsidRPr="00C902DE" w14:paraId="43CECFA9" w14:textId="77777777" w:rsidTr="00CD3EBC">
        <w:trPr>
          <w:trHeight w:val="70"/>
        </w:trPr>
        <w:tc>
          <w:tcPr>
            <w:tcW w:w="9214" w:type="dxa"/>
          </w:tcPr>
          <w:p w14:paraId="27675FB1" w14:textId="77777777" w:rsidR="009121D8" w:rsidRPr="00C902DE" w:rsidRDefault="009121D8" w:rsidP="00CD3E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121D8">
              <w:rPr>
                <w:rFonts w:ascii="Arial" w:hAnsi="Arial" w:cs="Arial"/>
                <w:sz w:val="24"/>
                <w:szCs w:val="24"/>
              </w:rPr>
              <w:t>części 2 zamówienia w wysokości 81 015.00 zł brutto;</w:t>
            </w:r>
          </w:p>
        </w:tc>
      </w:tr>
    </w:tbl>
    <w:p w14:paraId="70014F5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4EEC9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D656A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4C75F18" w14:textId="7FF35E89" w:rsidR="00C236D3" w:rsidRPr="003E6519" w:rsidRDefault="009121D8" w:rsidP="00173B20">
      <w:pPr>
        <w:jc w:val="right"/>
        <w:rPr>
          <w:rFonts w:ascii="Arial" w:hAnsi="Arial" w:cs="Arial"/>
          <w:sz w:val="22"/>
          <w:szCs w:val="22"/>
        </w:rPr>
      </w:pPr>
      <w:r w:rsidRPr="009121D8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0D74B" w14:textId="77777777" w:rsidR="00882FFE" w:rsidRDefault="00882FFE">
      <w:r>
        <w:separator/>
      </w:r>
    </w:p>
  </w:endnote>
  <w:endnote w:type="continuationSeparator" w:id="0">
    <w:p w14:paraId="09743D52" w14:textId="77777777" w:rsidR="00882FFE" w:rsidRDefault="00882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586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66F4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4CB4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B67C1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FE2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6616F" w14:textId="77777777" w:rsidR="009F189D" w:rsidRDefault="009F189D">
    <w:pPr>
      <w:pStyle w:val="Stopka"/>
      <w:tabs>
        <w:tab w:val="clear" w:pos="4536"/>
      </w:tabs>
      <w:jc w:val="center"/>
    </w:pPr>
  </w:p>
  <w:p w14:paraId="3DD487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8E728" w14:textId="77777777" w:rsidR="00882FFE" w:rsidRDefault="00882FFE">
      <w:r>
        <w:separator/>
      </w:r>
    </w:p>
  </w:footnote>
  <w:footnote w:type="continuationSeparator" w:id="0">
    <w:p w14:paraId="29BAAC1D" w14:textId="77777777" w:rsidR="00882FFE" w:rsidRDefault="00882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A7640" w14:textId="77777777" w:rsidR="009121D8" w:rsidRDefault="00912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B63F7" w14:textId="77777777" w:rsidR="009121D8" w:rsidRDefault="00912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1B711" w14:textId="77777777" w:rsidR="009121D8" w:rsidRDefault="009121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FF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D715D"/>
    <w:rsid w:val="00510EC8"/>
    <w:rsid w:val="00524583"/>
    <w:rsid w:val="005C3298"/>
    <w:rsid w:val="0069085C"/>
    <w:rsid w:val="00726146"/>
    <w:rsid w:val="00740BB6"/>
    <w:rsid w:val="00804A9B"/>
    <w:rsid w:val="00843263"/>
    <w:rsid w:val="00861E75"/>
    <w:rsid w:val="00882FFE"/>
    <w:rsid w:val="00890B92"/>
    <w:rsid w:val="009121D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A52F6"/>
    <w:rsid w:val="00F95A1B"/>
    <w:rsid w:val="00F95C33"/>
    <w:rsid w:val="00FA0C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0D6580"/>
  <w15:chartTrackingRefBased/>
  <w15:docId w15:val="{C6982F35-02D5-4BCB-B9B2-750CCEBD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78D04-30F2-4751-A62F-E6E0080B6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2024-01-09T08:19:00Z</cp:lastPrinted>
  <dcterms:created xsi:type="dcterms:W3CDTF">2024-01-09T08:29:00Z</dcterms:created>
  <dcterms:modified xsi:type="dcterms:W3CDTF">2024-01-09T08:29:00Z</dcterms:modified>
</cp:coreProperties>
</file>