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81AC" w14:textId="77777777" w:rsidR="00FB7F50" w:rsidRPr="002245BE" w:rsidRDefault="007268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268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26828">
        <w:rPr>
          <w:sz w:val="22"/>
          <w:szCs w:val="22"/>
        </w:rPr>
        <w:t>2024-01-09</w:t>
      </w:r>
    </w:p>
    <w:p w14:paraId="23A290E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E9CE912" w14:textId="77777777" w:rsidR="00726828" w:rsidRPr="00726828" w:rsidRDefault="00726828" w:rsidP="00FB7F50">
      <w:pPr>
        <w:spacing w:after="40"/>
        <w:rPr>
          <w:b/>
          <w:bCs/>
          <w:sz w:val="22"/>
          <w:szCs w:val="22"/>
        </w:rPr>
      </w:pPr>
      <w:r w:rsidRPr="00726828">
        <w:rPr>
          <w:b/>
          <w:bCs/>
          <w:sz w:val="22"/>
          <w:szCs w:val="22"/>
        </w:rPr>
        <w:t>Akademia Górniczo - Hutnicza</w:t>
      </w:r>
    </w:p>
    <w:p w14:paraId="54A62F81" w14:textId="77777777" w:rsidR="00726828" w:rsidRPr="00726828" w:rsidRDefault="00726828" w:rsidP="00FB7F50">
      <w:pPr>
        <w:spacing w:after="40"/>
        <w:rPr>
          <w:b/>
          <w:bCs/>
          <w:sz w:val="22"/>
          <w:szCs w:val="22"/>
        </w:rPr>
      </w:pPr>
      <w:r w:rsidRPr="00726828">
        <w:rPr>
          <w:b/>
          <w:bCs/>
          <w:sz w:val="22"/>
          <w:szCs w:val="22"/>
        </w:rPr>
        <w:t>im. Stanisława Staszica w Krakowie</w:t>
      </w:r>
    </w:p>
    <w:p w14:paraId="06794B26" w14:textId="77777777" w:rsidR="00FB7F50" w:rsidRPr="002245BE" w:rsidRDefault="00726828" w:rsidP="00FB7F50">
      <w:pPr>
        <w:spacing w:after="40"/>
        <w:rPr>
          <w:b/>
          <w:bCs/>
          <w:sz w:val="22"/>
          <w:szCs w:val="22"/>
        </w:rPr>
      </w:pPr>
      <w:r w:rsidRPr="00726828">
        <w:rPr>
          <w:b/>
          <w:bCs/>
          <w:sz w:val="22"/>
          <w:szCs w:val="22"/>
        </w:rPr>
        <w:t>Dział Zamówień Publicznych</w:t>
      </w:r>
    </w:p>
    <w:p w14:paraId="764497C4" w14:textId="77777777" w:rsidR="00FB7F50" w:rsidRPr="002245BE" w:rsidRDefault="00726828" w:rsidP="00FB7F50">
      <w:pPr>
        <w:rPr>
          <w:sz w:val="22"/>
          <w:szCs w:val="22"/>
        </w:rPr>
      </w:pPr>
      <w:r w:rsidRPr="007268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26828">
        <w:rPr>
          <w:sz w:val="22"/>
          <w:szCs w:val="22"/>
        </w:rPr>
        <w:t>30</w:t>
      </w:r>
    </w:p>
    <w:p w14:paraId="407F256D" w14:textId="77777777" w:rsidR="00FB7F50" w:rsidRPr="002245BE" w:rsidRDefault="00726828" w:rsidP="00FB7F50">
      <w:pPr>
        <w:rPr>
          <w:sz w:val="22"/>
          <w:szCs w:val="22"/>
        </w:rPr>
      </w:pPr>
      <w:r w:rsidRPr="007268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26828">
        <w:rPr>
          <w:sz w:val="22"/>
          <w:szCs w:val="22"/>
        </w:rPr>
        <w:t>Kraków</w:t>
      </w:r>
    </w:p>
    <w:p w14:paraId="68CB9DB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6F3F0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26828" w:rsidRPr="00607F9B" w14:paraId="738110D9" w14:textId="77777777" w:rsidTr="00906134">
        <w:trPr>
          <w:trHeight w:val="638"/>
        </w:trPr>
        <w:tc>
          <w:tcPr>
            <w:tcW w:w="959" w:type="dxa"/>
            <w:shd w:val="clear" w:color="auto" w:fill="auto"/>
          </w:tcPr>
          <w:p w14:paraId="54D150BF" w14:textId="77777777" w:rsidR="00726828" w:rsidRPr="00607F9B" w:rsidRDefault="00726828" w:rsidP="009061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13967C" w14:textId="2634F5CD" w:rsidR="00726828" w:rsidRPr="00607F9B" w:rsidRDefault="00726828" w:rsidP="009061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2682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2682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6828">
              <w:rPr>
                <w:b/>
                <w:bCs/>
                <w:sz w:val="22"/>
                <w:szCs w:val="22"/>
              </w:rPr>
              <w:t xml:space="preserve">Dostawa komputera przenośnego dla </w:t>
            </w:r>
            <w:proofErr w:type="spellStart"/>
            <w:r w:rsidRPr="00726828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726828">
              <w:rPr>
                <w:b/>
                <w:bCs/>
                <w:sz w:val="22"/>
                <w:szCs w:val="22"/>
              </w:rPr>
              <w:t xml:space="preserve"> 1szt - KC-zp.272-718/23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9746C2">
              <w:rPr>
                <w:bCs/>
                <w:sz w:val="22"/>
                <w:szCs w:val="22"/>
              </w:rPr>
              <w:t>.</w:t>
            </w:r>
          </w:p>
        </w:tc>
      </w:tr>
    </w:tbl>
    <w:p w14:paraId="39705423" w14:textId="0B256A9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9746C2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9746C2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26828" w14:paraId="27F55F70" w14:textId="77777777" w:rsidTr="009061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5588D92" w14:textId="77777777" w:rsidR="00726828" w:rsidRPr="00D26ED6" w:rsidRDefault="00726828" w:rsidP="009061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6828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726828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513BDF1F" w14:textId="77777777" w:rsidR="00726828" w:rsidRPr="009F0E5C" w:rsidRDefault="00726828" w:rsidP="0090613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26828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682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26828">
              <w:rPr>
                <w:bCs/>
                <w:sz w:val="22"/>
                <w:szCs w:val="22"/>
              </w:rPr>
              <w:t>/16</w:t>
            </w:r>
          </w:p>
          <w:p w14:paraId="00EB943D" w14:textId="77777777" w:rsidR="00726828" w:rsidRPr="009F0E5C" w:rsidRDefault="00726828" w:rsidP="00906134">
            <w:pPr>
              <w:jc w:val="both"/>
              <w:rPr>
                <w:bCs/>
                <w:sz w:val="22"/>
                <w:szCs w:val="22"/>
              </w:rPr>
            </w:pPr>
            <w:r w:rsidRPr="00726828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6828">
              <w:rPr>
                <w:bCs/>
                <w:sz w:val="22"/>
                <w:szCs w:val="22"/>
              </w:rPr>
              <w:t>Warszawa</w:t>
            </w:r>
          </w:p>
          <w:p w14:paraId="68A291D1" w14:textId="77777777" w:rsidR="00726828" w:rsidRPr="00D26ED6" w:rsidRDefault="00726828" w:rsidP="009061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C0FED4" w14:textId="77777777" w:rsidR="00726828" w:rsidRPr="00D26ED6" w:rsidRDefault="00726828" w:rsidP="009061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26828">
              <w:rPr>
                <w:sz w:val="22"/>
                <w:szCs w:val="22"/>
              </w:rPr>
              <w:t xml:space="preserve">Dostawa komputera przenośnego dla </w:t>
            </w:r>
            <w:proofErr w:type="spellStart"/>
            <w:r w:rsidRPr="00726828">
              <w:rPr>
                <w:sz w:val="22"/>
                <w:szCs w:val="22"/>
              </w:rPr>
              <w:t>WWNiG</w:t>
            </w:r>
            <w:proofErr w:type="spellEnd"/>
            <w:r w:rsidRPr="00726828">
              <w:rPr>
                <w:sz w:val="22"/>
                <w:szCs w:val="22"/>
              </w:rPr>
              <w:t xml:space="preserve"> 1szt - KC-zp.272-718/23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26828">
              <w:rPr>
                <w:b/>
                <w:sz w:val="22"/>
                <w:szCs w:val="22"/>
              </w:rPr>
              <w:t>20 693.52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9FCF2A4" w14:textId="77777777" w:rsidR="00726828" w:rsidRDefault="00726828" w:rsidP="009061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B5B07B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2268"/>
        <w:gridCol w:w="2126"/>
        <w:gridCol w:w="2552"/>
      </w:tblGrid>
      <w:tr w:rsidR="009746C2" w:rsidRPr="008567C7" w14:paraId="60F873C3" w14:textId="77777777" w:rsidTr="009746C2">
        <w:trPr>
          <w:trHeight w:val="510"/>
        </w:trPr>
        <w:tc>
          <w:tcPr>
            <w:tcW w:w="709" w:type="dxa"/>
            <w:vAlign w:val="center"/>
          </w:tcPr>
          <w:p w14:paraId="3E437130" w14:textId="77777777" w:rsidR="009746C2" w:rsidRPr="008567C7" w:rsidRDefault="009746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3C5A0E63" w14:textId="77777777" w:rsidR="009746C2" w:rsidRPr="008567C7" w:rsidRDefault="009746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65E6BE89" w14:textId="77777777" w:rsidR="009746C2" w:rsidRPr="008567C7" w:rsidRDefault="009746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60286E0D" w14:textId="77777777" w:rsidR="009746C2" w:rsidRPr="008567C7" w:rsidRDefault="009746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552" w:type="dxa"/>
            <w:vAlign w:val="center"/>
          </w:tcPr>
          <w:p w14:paraId="693CEA61" w14:textId="77777777" w:rsidR="009746C2" w:rsidRPr="008567C7" w:rsidRDefault="009746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746C2" w:rsidRPr="008567C7" w14:paraId="387049A3" w14:textId="77777777" w:rsidTr="009746C2">
        <w:tc>
          <w:tcPr>
            <w:tcW w:w="709" w:type="dxa"/>
            <w:vAlign w:val="center"/>
          </w:tcPr>
          <w:p w14:paraId="367DE897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1750C026" w14:textId="77777777" w:rsidR="009746C2" w:rsidRPr="002B6761" w:rsidRDefault="009746C2" w:rsidP="009061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726828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0FE83CBC" w14:textId="77777777" w:rsidR="009746C2" w:rsidRPr="008567C7" w:rsidRDefault="009746C2" w:rsidP="009061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5B6EC459" w14:textId="77777777" w:rsidR="009746C2" w:rsidRPr="001B7815" w:rsidRDefault="009746C2" w:rsidP="009061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14:paraId="436F722F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59,29</w:t>
            </w:r>
          </w:p>
        </w:tc>
        <w:tc>
          <w:tcPr>
            <w:tcW w:w="2126" w:type="dxa"/>
            <w:vAlign w:val="center"/>
          </w:tcPr>
          <w:p w14:paraId="257C4579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461BED6D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99,29</w:t>
            </w:r>
          </w:p>
        </w:tc>
      </w:tr>
      <w:tr w:rsidR="009746C2" w:rsidRPr="008567C7" w14:paraId="7EE216A7" w14:textId="77777777" w:rsidTr="009746C2">
        <w:tc>
          <w:tcPr>
            <w:tcW w:w="709" w:type="dxa"/>
            <w:vAlign w:val="center"/>
          </w:tcPr>
          <w:p w14:paraId="46C5C04A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2B6EBB10" w14:textId="101F3B30" w:rsidR="009746C2" w:rsidRPr="002B6761" w:rsidRDefault="009746C2" w:rsidP="009061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ISPOT POLAND</w:t>
            </w:r>
            <w:r w:rsidRPr="007268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520B2908" w14:textId="77777777" w:rsidR="009746C2" w:rsidRPr="008567C7" w:rsidRDefault="009746C2" w:rsidP="009061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31F80B" w14:textId="77777777" w:rsidR="009746C2" w:rsidRPr="001B7815" w:rsidRDefault="009746C2" w:rsidP="009061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682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14:paraId="45057332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7D211DA7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3290FA61" w14:textId="77777777" w:rsidR="009746C2" w:rsidRPr="008567C7" w:rsidRDefault="009746C2" w:rsidP="009061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8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28C067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0E00DF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84B2A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F71BD" w14:textId="77777777" w:rsidR="005E7F73" w:rsidRDefault="005E7F73">
      <w:r>
        <w:separator/>
      </w:r>
    </w:p>
  </w:endnote>
  <w:endnote w:type="continuationSeparator" w:id="0">
    <w:p w14:paraId="195E675A" w14:textId="77777777" w:rsidR="005E7F73" w:rsidRDefault="005E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4EB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B7F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CF79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8663D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38A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31FA2" w14:textId="77777777" w:rsidR="005E7F73" w:rsidRDefault="005E7F73">
      <w:r>
        <w:separator/>
      </w:r>
    </w:p>
  </w:footnote>
  <w:footnote w:type="continuationSeparator" w:id="0">
    <w:p w14:paraId="293827D8" w14:textId="77777777" w:rsidR="005E7F73" w:rsidRDefault="005E7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7CC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C8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C51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F7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7F73"/>
    <w:rsid w:val="00607F9B"/>
    <w:rsid w:val="00644DCB"/>
    <w:rsid w:val="00657C1E"/>
    <w:rsid w:val="006B585D"/>
    <w:rsid w:val="006E3089"/>
    <w:rsid w:val="00712C39"/>
    <w:rsid w:val="0072682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6C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7B959"/>
  <w15:chartTrackingRefBased/>
  <w15:docId w15:val="{EE1ACF65-A4D7-44DE-AABF-527BBCE2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190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2024-01-09T08:07:00Z</dcterms:created>
  <dcterms:modified xsi:type="dcterms:W3CDTF">2024-01-09T08:12:00Z</dcterms:modified>
</cp:coreProperties>
</file>