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A34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A34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A34F1">
        <w:rPr>
          <w:sz w:val="22"/>
          <w:szCs w:val="22"/>
        </w:rPr>
        <w:t>2024-01-08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A34F1" w:rsidRPr="00CA34F1" w:rsidRDefault="00CA34F1" w:rsidP="00FB7F50">
      <w:pPr>
        <w:spacing w:after="40"/>
        <w:rPr>
          <w:b/>
          <w:bCs/>
          <w:sz w:val="22"/>
          <w:szCs w:val="22"/>
        </w:rPr>
      </w:pPr>
      <w:r w:rsidRPr="00CA34F1">
        <w:rPr>
          <w:b/>
          <w:bCs/>
          <w:sz w:val="22"/>
          <w:szCs w:val="22"/>
        </w:rPr>
        <w:t>Akademia Górniczo - Hutnicza</w:t>
      </w:r>
    </w:p>
    <w:p w:rsidR="00CA34F1" w:rsidRPr="00CA34F1" w:rsidRDefault="00CA34F1" w:rsidP="00FB7F50">
      <w:pPr>
        <w:spacing w:after="40"/>
        <w:rPr>
          <w:b/>
          <w:bCs/>
          <w:sz w:val="22"/>
          <w:szCs w:val="22"/>
        </w:rPr>
      </w:pPr>
      <w:r w:rsidRPr="00CA34F1">
        <w:rPr>
          <w:b/>
          <w:bCs/>
          <w:sz w:val="22"/>
          <w:szCs w:val="22"/>
        </w:rPr>
        <w:t>im. Stanisława Staszica w Krakowie</w:t>
      </w:r>
    </w:p>
    <w:p w:rsidR="00FB7F50" w:rsidRPr="002245BE" w:rsidRDefault="00CA34F1" w:rsidP="00FB7F50">
      <w:pPr>
        <w:spacing w:after="40"/>
        <w:rPr>
          <w:b/>
          <w:bCs/>
          <w:sz w:val="22"/>
          <w:szCs w:val="22"/>
        </w:rPr>
      </w:pPr>
      <w:r w:rsidRPr="00CA34F1">
        <w:rPr>
          <w:b/>
          <w:bCs/>
          <w:sz w:val="22"/>
          <w:szCs w:val="22"/>
        </w:rPr>
        <w:t>Dział Zamówień Publicznych</w:t>
      </w:r>
    </w:p>
    <w:p w:rsidR="00FB7F50" w:rsidRPr="002245BE" w:rsidRDefault="00CA34F1" w:rsidP="00FB7F50">
      <w:pPr>
        <w:rPr>
          <w:sz w:val="22"/>
          <w:szCs w:val="22"/>
        </w:rPr>
      </w:pPr>
      <w:r w:rsidRPr="00CA34F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A34F1">
        <w:rPr>
          <w:sz w:val="22"/>
          <w:szCs w:val="22"/>
        </w:rPr>
        <w:t>30</w:t>
      </w:r>
    </w:p>
    <w:p w:rsidR="00FB7F50" w:rsidRPr="002245BE" w:rsidRDefault="00CA34F1" w:rsidP="00FB7F50">
      <w:pPr>
        <w:rPr>
          <w:sz w:val="22"/>
          <w:szCs w:val="22"/>
        </w:rPr>
      </w:pPr>
      <w:r w:rsidRPr="00CA34F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A34F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A34F1" w:rsidRPr="00607F9B" w:rsidTr="00370EF5">
        <w:trPr>
          <w:trHeight w:val="638"/>
        </w:trPr>
        <w:tc>
          <w:tcPr>
            <w:tcW w:w="959" w:type="dxa"/>
            <w:shd w:val="clear" w:color="auto" w:fill="auto"/>
          </w:tcPr>
          <w:p w:rsidR="00CA34F1" w:rsidRPr="00607F9B" w:rsidRDefault="00CA34F1" w:rsidP="00370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A34F1" w:rsidRPr="00607F9B" w:rsidRDefault="00CA34F1" w:rsidP="00370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A34F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A34F1">
              <w:rPr>
                <w:b/>
                <w:bCs/>
                <w:sz w:val="22"/>
                <w:szCs w:val="22"/>
              </w:rPr>
              <w:t xml:space="preserve">Dostawa 2 szt. tabletów dla </w:t>
            </w:r>
            <w:proofErr w:type="spellStart"/>
            <w:r w:rsidRPr="00CA34F1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CA34F1">
              <w:rPr>
                <w:b/>
                <w:bCs/>
                <w:sz w:val="22"/>
                <w:szCs w:val="22"/>
              </w:rPr>
              <w:t xml:space="preserve"> - KC-zp.272-681/23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A34F1">
              <w:rPr>
                <w:b/>
                <w:sz w:val="22"/>
                <w:szCs w:val="22"/>
              </w:rPr>
              <w:t>KC-zp.272-681/23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A34F1" w:rsidTr="00370E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A34F1" w:rsidRPr="00D26ED6" w:rsidRDefault="00CA34F1" w:rsidP="00370E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A34F1">
              <w:rPr>
                <w:b/>
                <w:sz w:val="22"/>
                <w:szCs w:val="22"/>
              </w:rPr>
              <w:t>PROGRESS Systemy Komputerowe Sp. z o.o.</w:t>
            </w:r>
          </w:p>
          <w:p w:rsidR="00CA34F1" w:rsidRPr="009F0E5C" w:rsidRDefault="00CA34F1" w:rsidP="00370EF5">
            <w:pPr>
              <w:jc w:val="both"/>
              <w:rPr>
                <w:bCs/>
                <w:sz w:val="22"/>
                <w:szCs w:val="22"/>
              </w:rPr>
            </w:pPr>
            <w:r w:rsidRPr="00CA34F1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34F1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A34F1" w:rsidRPr="009F0E5C" w:rsidRDefault="00CA34F1" w:rsidP="00370EF5">
            <w:pPr>
              <w:jc w:val="both"/>
              <w:rPr>
                <w:bCs/>
                <w:sz w:val="22"/>
                <w:szCs w:val="22"/>
              </w:rPr>
            </w:pPr>
            <w:r w:rsidRPr="00CA34F1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A34F1">
              <w:rPr>
                <w:bCs/>
                <w:sz w:val="22"/>
                <w:szCs w:val="22"/>
              </w:rPr>
              <w:t>Kraków</w:t>
            </w:r>
          </w:p>
          <w:p w:rsidR="00CA34F1" w:rsidRPr="00D26ED6" w:rsidRDefault="00CA34F1" w:rsidP="00370E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A34F1">
              <w:rPr>
                <w:b/>
                <w:sz w:val="22"/>
                <w:szCs w:val="22"/>
              </w:rPr>
              <w:t>8 659.20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A34F1" w:rsidRDefault="00CA34F1" w:rsidP="00370E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418"/>
        <w:gridCol w:w="1559"/>
        <w:gridCol w:w="1418"/>
        <w:gridCol w:w="1134"/>
      </w:tblGrid>
      <w:tr w:rsidR="00AE538D" w:rsidRPr="008567C7" w:rsidTr="00AE538D">
        <w:trPr>
          <w:trHeight w:val="510"/>
        </w:trPr>
        <w:tc>
          <w:tcPr>
            <w:tcW w:w="709" w:type="dxa"/>
            <w:vAlign w:val="center"/>
          </w:tcPr>
          <w:p w:rsidR="00AE538D" w:rsidRPr="008567C7" w:rsidRDefault="00AE5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AE538D" w:rsidRPr="008567C7" w:rsidRDefault="00AE5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AE538D" w:rsidRPr="008567C7" w:rsidRDefault="00AE53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AE538D" w:rsidRPr="008567C7" w:rsidRDefault="00AE538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E538D" w:rsidRPr="008567C7" w:rsidTr="00AE538D">
        <w:tc>
          <w:tcPr>
            <w:tcW w:w="70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AE538D" w:rsidRPr="002B6761" w:rsidRDefault="00AE538D" w:rsidP="00370E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AE538D" w:rsidRPr="008567C7" w:rsidRDefault="00AE538D" w:rsidP="00370E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538D" w:rsidRPr="001B7815" w:rsidRDefault="00AE538D" w:rsidP="00370E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E538D" w:rsidRPr="008567C7" w:rsidTr="00AE538D">
        <w:tc>
          <w:tcPr>
            <w:tcW w:w="70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AE538D" w:rsidRPr="002B6761" w:rsidRDefault="00AE538D" w:rsidP="00370E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/>
                <w:sz w:val="18"/>
                <w:szCs w:val="18"/>
              </w:rPr>
              <w:t>JUPITER-INTEGRATION SP. Z O.O.</w:t>
            </w:r>
          </w:p>
          <w:p w:rsidR="00AE538D" w:rsidRPr="008567C7" w:rsidRDefault="00AE538D" w:rsidP="00370E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CHMIELNA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85/87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538D" w:rsidRPr="001B7815" w:rsidRDefault="00AE538D" w:rsidP="00370E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00-805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55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134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AE538D" w:rsidRPr="008567C7" w:rsidTr="00AE538D">
        <w:tc>
          <w:tcPr>
            <w:tcW w:w="70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AE538D" w:rsidRPr="002B6761" w:rsidRDefault="00AE538D" w:rsidP="00370E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CA34F1">
              <w:rPr>
                <w:rFonts w:ascii="Times New Roman" w:hAnsi="Times New Roman" w:cs="Times New Roman"/>
                <w:b/>
                <w:sz w:val="18"/>
                <w:szCs w:val="18"/>
              </w:rPr>
              <w:t>iSpot</w:t>
            </w:r>
            <w:proofErr w:type="spellEnd"/>
            <w:r w:rsidRPr="00CA34F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 o.</w:t>
            </w:r>
          </w:p>
          <w:p w:rsidR="00AE538D" w:rsidRPr="008567C7" w:rsidRDefault="00AE538D" w:rsidP="00370E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Puławska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E538D" w:rsidRPr="001B7815" w:rsidRDefault="00AE538D" w:rsidP="00370E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02-566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A34F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559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418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134" w:type="dxa"/>
            <w:vAlign w:val="center"/>
          </w:tcPr>
          <w:p w:rsidR="00AE538D" w:rsidRPr="008567C7" w:rsidRDefault="00AE538D" w:rsidP="00370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A34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Pr="000D16A0" w:rsidRDefault="000D16A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  <w:r w:rsidRPr="000D16A0">
        <w:rPr>
          <w:color w:val="000000"/>
          <w:sz w:val="22"/>
          <w:szCs w:val="22"/>
        </w:rPr>
        <w:t>* Zamawiający nie przyznawał punktów ponieważ oferta została odrzucona</w:t>
      </w:r>
      <w:r>
        <w:rPr>
          <w:color w:val="000000"/>
          <w:sz w:val="22"/>
          <w:szCs w:val="22"/>
        </w:rPr>
        <w:t>.</w:t>
      </w:r>
      <w:bookmarkStart w:id="2" w:name="_GoBack"/>
      <w:bookmarkEnd w:id="2"/>
    </w:p>
    <w:p w:rsidR="00F960D7" w:rsidRPr="000D16A0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A1" w:rsidRDefault="004F12A1">
      <w:r>
        <w:separator/>
      </w:r>
    </w:p>
  </w:endnote>
  <w:endnote w:type="continuationSeparator" w:id="0">
    <w:p w:rsidR="004F12A1" w:rsidRDefault="004F1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A1" w:rsidRDefault="004F12A1">
      <w:r>
        <w:separator/>
      </w:r>
    </w:p>
  </w:footnote>
  <w:footnote w:type="continuationSeparator" w:id="0">
    <w:p w:rsidR="004F12A1" w:rsidRDefault="004F12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2A1"/>
    <w:rsid w:val="00005838"/>
    <w:rsid w:val="00022322"/>
    <w:rsid w:val="00042497"/>
    <w:rsid w:val="000C1E6F"/>
    <w:rsid w:val="000D16A0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12A1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E538D"/>
    <w:rsid w:val="00B32D12"/>
    <w:rsid w:val="00B464D3"/>
    <w:rsid w:val="00B8185B"/>
    <w:rsid w:val="00BD2174"/>
    <w:rsid w:val="00C423DD"/>
    <w:rsid w:val="00C60D7B"/>
    <w:rsid w:val="00C65E53"/>
    <w:rsid w:val="00CA0B33"/>
    <w:rsid w:val="00CA34F1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6D3909"/>
  <w15:chartTrackingRefBased/>
  <w15:docId w15:val="{5642102E-36DA-4871-A87D-24C5BF59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216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2024-01-08T09:48:00Z</dcterms:created>
  <dcterms:modified xsi:type="dcterms:W3CDTF">2024-01-08T09:52:00Z</dcterms:modified>
</cp:coreProperties>
</file>