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961CF8" w:rsidRDefault="00027C6B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961CF8">
        <w:rPr>
          <w:sz w:val="20"/>
          <w:szCs w:val="20"/>
        </w:rPr>
        <w:t>Niepołomice</w:t>
      </w:r>
      <w:r w:rsidR="00B36EDA" w:rsidRPr="00961CF8">
        <w:rPr>
          <w:sz w:val="20"/>
          <w:szCs w:val="20"/>
        </w:rPr>
        <w:t xml:space="preserve"> dnia: </w:t>
      </w:r>
      <w:r w:rsidRPr="00961CF8">
        <w:rPr>
          <w:sz w:val="20"/>
          <w:szCs w:val="20"/>
        </w:rPr>
        <w:t>2024-01-05</w:t>
      </w:r>
    </w:p>
    <w:p w:rsidR="00B36EDA" w:rsidRPr="00961CF8" w:rsidRDefault="00027C6B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961CF8">
        <w:rPr>
          <w:b/>
          <w:bCs/>
          <w:sz w:val="20"/>
          <w:szCs w:val="20"/>
        </w:rPr>
        <w:t>GMINA NIEPOŁOMICE</w:t>
      </w:r>
    </w:p>
    <w:p w:rsidR="00B36EDA" w:rsidRPr="00961CF8" w:rsidRDefault="00027C6B" w:rsidP="00B36EDA">
      <w:pPr>
        <w:spacing w:line="360" w:lineRule="auto"/>
        <w:ind w:right="3969"/>
        <w:rPr>
          <w:sz w:val="20"/>
          <w:szCs w:val="20"/>
        </w:rPr>
      </w:pPr>
      <w:r w:rsidRPr="00961CF8">
        <w:rPr>
          <w:sz w:val="20"/>
          <w:szCs w:val="20"/>
        </w:rPr>
        <w:t>Pl. Zwycięstwa</w:t>
      </w:r>
      <w:r w:rsidR="00B36EDA" w:rsidRPr="00961CF8">
        <w:rPr>
          <w:sz w:val="20"/>
          <w:szCs w:val="20"/>
        </w:rPr>
        <w:t xml:space="preserve"> </w:t>
      </w:r>
      <w:r w:rsidRPr="00961CF8">
        <w:rPr>
          <w:sz w:val="20"/>
          <w:szCs w:val="20"/>
        </w:rPr>
        <w:t>13</w:t>
      </w:r>
    </w:p>
    <w:p w:rsidR="00B36EDA" w:rsidRPr="00961CF8" w:rsidRDefault="00027C6B" w:rsidP="00B36EDA">
      <w:pPr>
        <w:ind w:right="3969"/>
        <w:rPr>
          <w:sz w:val="20"/>
          <w:szCs w:val="20"/>
        </w:rPr>
      </w:pPr>
      <w:r w:rsidRPr="00961CF8">
        <w:rPr>
          <w:sz w:val="20"/>
          <w:szCs w:val="20"/>
        </w:rPr>
        <w:t>32-005</w:t>
      </w:r>
      <w:r w:rsidR="00B36EDA" w:rsidRPr="00961CF8">
        <w:rPr>
          <w:sz w:val="20"/>
          <w:szCs w:val="20"/>
        </w:rPr>
        <w:t xml:space="preserve"> </w:t>
      </w:r>
      <w:r w:rsidRPr="00961CF8">
        <w:rPr>
          <w:sz w:val="20"/>
          <w:szCs w:val="20"/>
        </w:rPr>
        <w:t>Niepołomice</w:t>
      </w:r>
    </w:p>
    <w:p w:rsidR="00B36EDA" w:rsidRPr="00961CF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961CF8" w:rsidTr="00B36EDA">
        <w:tc>
          <w:tcPr>
            <w:tcW w:w="9923" w:type="dxa"/>
            <w:shd w:val="clear" w:color="auto" w:fill="F2F2F2"/>
            <w:hideMark/>
          </w:tcPr>
          <w:p w:rsidR="00B36EDA" w:rsidRPr="00961CF8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61CF8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B36EDA" w:rsidRPr="00961CF8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961CF8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961CF8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:rsidR="00B36EDA" w:rsidRPr="00961CF8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961CF8">
        <w:rPr>
          <w:rFonts w:eastAsia="Calibri"/>
          <w:sz w:val="20"/>
          <w:szCs w:val="20"/>
          <w:lang w:eastAsia="en-US"/>
        </w:rPr>
        <w:t xml:space="preserve">Dotyczy </w:t>
      </w:r>
      <w:r w:rsidRPr="00961CF8">
        <w:rPr>
          <w:sz w:val="20"/>
          <w:szCs w:val="20"/>
        </w:rPr>
        <w:t>postępowania o udzielenie zamówienia publicznego</w:t>
      </w:r>
      <w:r w:rsidRPr="00961CF8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961CF8" w:rsidTr="00B36EDA">
        <w:tc>
          <w:tcPr>
            <w:tcW w:w="2269" w:type="dxa"/>
            <w:shd w:val="clear" w:color="auto" w:fill="auto"/>
          </w:tcPr>
          <w:p w:rsidR="00B36EDA" w:rsidRPr="00961CF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961CF8" w:rsidRDefault="00027C6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bCs/>
                <w:sz w:val="20"/>
                <w:szCs w:val="20"/>
              </w:rPr>
              <w:t>Pełnienie nadzoru inwestorskiego dla zadań inwestycyjnych Gminy Niepołomice w zakresie przebudowy i rozbudowy dróg gminnych</w:t>
            </w:r>
          </w:p>
        </w:tc>
      </w:tr>
      <w:tr w:rsidR="00027C6B" w:rsidRPr="00961CF8" w:rsidTr="00AD40B0">
        <w:tc>
          <w:tcPr>
            <w:tcW w:w="2269" w:type="dxa"/>
            <w:shd w:val="clear" w:color="auto" w:fill="auto"/>
          </w:tcPr>
          <w:p w:rsidR="00027C6B" w:rsidRPr="00961CF8" w:rsidRDefault="00027C6B" w:rsidP="00AD40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027C6B" w:rsidRPr="00961CF8" w:rsidRDefault="00027C6B" w:rsidP="00AD40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bCs/>
                <w:sz w:val="20"/>
                <w:szCs w:val="20"/>
              </w:rPr>
              <w:t>ZP.271.38.2023</w:t>
            </w:r>
          </w:p>
        </w:tc>
      </w:tr>
    </w:tbl>
    <w:p w:rsidR="00B36EDA" w:rsidRPr="00961CF8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:rsidR="00B36EDA" w:rsidRPr="00961CF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961CF8">
        <w:rPr>
          <w:sz w:val="20"/>
          <w:szCs w:val="20"/>
        </w:rPr>
        <w:t xml:space="preserve">Zamawiający, </w:t>
      </w:r>
      <w:r w:rsidR="00027C6B" w:rsidRPr="00961CF8">
        <w:rPr>
          <w:b/>
          <w:sz w:val="20"/>
          <w:szCs w:val="20"/>
        </w:rPr>
        <w:t>GMINA NIEPOŁOMICE</w:t>
      </w:r>
      <w:r w:rsidRPr="00961CF8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027C6B" w:rsidRPr="00961CF8">
        <w:rPr>
          <w:sz w:val="20"/>
          <w:szCs w:val="20"/>
        </w:rPr>
        <w:t>(</w:t>
      </w:r>
      <w:proofErr w:type="spellStart"/>
      <w:r w:rsidR="00027C6B" w:rsidRPr="00961CF8">
        <w:rPr>
          <w:sz w:val="20"/>
          <w:szCs w:val="20"/>
        </w:rPr>
        <w:t>t.j</w:t>
      </w:r>
      <w:proofErr w:type="spellEnd"/>
      <w:r w:rsidR="00027C6B" w:rsidRPr="00961CF8">
        <w:rPr>
          <w:sz w:val="20"/>
          <w:szCs w:val="20"/>
        </w:rPr>
        <w:t>. Dz. U. z 2023r. poz. 1605)</w:t>
      </w:r>
      <w:r w:rsidRPr="00961CF8">
        <w:rPr>
          <w:sz w:val="20"/>
          <w:szCs w:val="20"/>
        </w:rPr>
        <w:t xml:space="preserve">, zwanej dalej „ustawą </w:t>
      </w:r>
      <w:proofErr w:type="spellStart"/>
      <w:r w:rsidRPr="00961CF8">
        <w:rPr>
          <w:sz w:val="20"/>
          <w:szCs w:val="20"/>
        </w:rPr>
        <w:t>Pzp</w:t>
      </w:r>
      <w:proofErr w:type="spellEnd"/>
      <w:r w:rsidRPr="00961CF8">
        <w:rPr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027C6B" w:rsidRPr="00961CF8" w:rsidTr="00027C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961C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Część nr </w:t>
            </w:r>
            <w:r w:rsidRPr="00961CF8">
              <w:rPr>
                <w:b/>
                <w:bCs/>
                <w:sz w:val="20"/>
                <w:szCs w:val="20"/>
              </w:rPr>
              <w:t>1</w:t>
            </w:r>
            <w:r w:rsidRPr="00961CF8">
              <w:rPr>
                <w:sz w:val="20"/>
                <w:szCs w:val="20"/>
              </w:rPr>
              <w:t xml:space="preserve">: </w:t>
            </w:r>
            <w:r w:rsidRPr="00961CF8">
              <w:rPr>
                <w:sz w:val="20"/>
                <w:szCs w:val="20"/>
              </w:rPr>
              <w:t>Pełnienie nadzoru inwestorskiego dla zadania  "Przebudowa drogi gminnej w miejscowości Słomiróg od centrum sołectwa w kierunku drogi krajowej 94"</w:t>
            </w:r>
          </w:p>
          <w:p w:rsidR="00027C6B" w:rsidRPr="00961CF8" w:rsidRDefault="00027C6B" w:rsidP="00961CF8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961CF8">
              <w:rPr>
                <w:b/>
                <w:sz w:val="20"/>
                <w:szCs w:val="20"/>
              </w:rPr>
              <w:t>INKO Consulting Sp. z o.o.</w:t>
            </w:r>
          </w:p>
          <w:p w:rsidR="00027C6B" w:rsidRPr="00961CF8" w:rsidRDefault="00961CF8" w:rsidP="00961CF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027C6B" w:rsidRPr="00961CF8">
              <w:rPr>
                <w:bCs/>
                <w:sz w:val="20"/>
                <w:szCs w:val="20"/>
              </w:rPr>
              <w:t xml:space="preserve">Józefa </w:t>
            </w:r>
            <w:proofErr w:type="spellStart"/>
            <w:r w:rsidR="00027C6B" w:rsidRPr="00961CF8">
              <w:rPr>
                <w:bCs/>
                <w:sz w:val="20"/>
                <w:szCs w:val="20"/>
              </w:rPr>
              <w:t>Marcika</w:t>
            </w:r>
            <w:proofErr w:type="spellEnd"/>
            <w:r w:rsidR="00027C6B" w:rsidRPr="00961CF8">
              <w:rPr>
                <w:bCs/>
                <w:sz w:val="20"/>
                <w:szCs w:val="20"/>
              </w:rPr>
              <w:t xml:space="preserve"> </w:t>
            </w:r>
            <w:r w:rsidR="00027C6B" w:rsidRPr="00961CF8">
              <w:rPr>
                <w:bCs/>
                <w:sz w:val="20"/>
                <w:szCs w:val="20"/>
              </w:rPr>
              <w:t>25D</w:t>
            </w:r>
            <w:r w:rsidR="00027C6B" w:rsidRPr="00961CF8">
              <w:rPr>
                <w:bCs/>
                <w:sz w:val="20"/>
                <w:szCs w:val="20"/>
              </w:rPr>
              <w:t xml:space="preserve"> </w:t>
            </w:r>
            <w:r w:rsidR="00027C6B" w:rsidRPr="00961CF8">
              <w:rPr>
                <w:bCs/>
                <w:sz w:val="20"/>
                <w:szCs w:val="20"/>
              </w:rPr>
              <w:t>/2</w:t>
            </w:r>
          </w:p>
          <w:p w:rsidR="00027C6B" w:rsidRPr="00961CF8" w:rsidRDefault="00027C6B" w:rsidP="00961CF8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bCs/>
                <w:sz w:val="20"/>
                <w:szCs w:val="20"/>
              </w:rPr>
              <w:t>30-443</w:t>
            </w:r>
            <w:r w:rsidRPr="00961CF8">
              <w:rPr>
                <w:bCs/>
                <w:sz w:val="20"/>
                <w:szCs w:val="20"/>
              </w:rPr>
              <w:t xml:space="preserve"> </w:t>
            </w:r>
            <w:r w:rsidRPr="00961CF8">
              <w:rPr>
                <w:bCs/>
                <w:sz w:val="20"/>
                <w:szCs w:val="20"/>
              </w:rPr>
              <w:t>Kraków</w:t>
            </w:r>
          </w:p>
          <w:p w:rsidR="00027C6B" w:rsidRPr="00961CF8" w:rsidRDefault="00027C6B" w:rsidP="00961CF8">
            <w:pPr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za cenę wykonania przedmiotu zamówienia w wysokości </w:t>
            </w:r>
            <w:r w:rsidRPr="00961CF8">
              <w:rPr>
                <w:b/>
                <w:sz w:val="20"/>
                <w:szCs w:val="20"/>
              </w:rPr>
              <w:t>28 100.00 zł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b/>
                <w:bCs/>
                <w:sz w:val="20"/>
                <w:szCs w:val="20"/>
              </w:rPr>
              <w:t>brutto</w:t>
            </w:r>
            <w:r w:rsidRPr="00961CF8">
              <w:rPr>
                <w:bCs/>
                <w:sz w:val="20"/>
                <w:szCs w:val="20"/>
              </w:rPr>
              <w:t>.</w:t>
            </w:r>
          </w:p>
          <w:p w:rsidR="00027C6B" w:rsidRPr="00961CF8" w:rsidRDefault="00027C6B" w:rsidP="00961CF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961CF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61CF8">
              <w:rPr>
                <w:color w:val="000000"/>
                <w:sz w:val="20"/>
                <w:szCs w:val="20"/>
              </w:rPr>
              <w:t>:</w:t>
            </w:r>
          </w:p>
          <w:p w:rsidR="00027C6B" w:rsidRPr="00961CF8" w:rsidRDefault="00961CF8" w:rsidP="00961CF8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Dokonano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wyboru</w:t>
            </w:r>
            <w:r w:rsidR="00027C6B" w:rsidRPr="00961CF8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  <w:tr w:rsidR="00027C6B" w:rsidRPr="00961CF8" w:rsidTr="00027C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961C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Część nr </w:t>
            </w:r>
            <w:r w:rsidRPr="00961CF8">
              <w:rPr>
                <w:b/>
                <w:bCs/>
                <w:sz w:val="20"/>
                <w:szCs w:val="20"/>
              </w:rPr>
              <w:t>2</w:t>
            </w:r>
            <w:r w:rsidRPr="00961CF8">
              <w:rPr>
                <w:sz w:val="20"/>
                <w:szCs w:val="20"/>
              </w:rPr>
              <w:t xml:space="preserve">: </w:t>
            </w:r>
            <w:r w:rsidRPr="00961CF8">
              <w:rPr>
                <w:sz w:val="20"/>
                <w:szCs w:val="20"/>
              </w:rPr>
              <w:t>Pełnienie nadzoru inwestorskiego dla zadania "Rozbudowa drogi gminnej nr 560369K ul. Trudna w Niepołomicach o dł. 0,650km"</w:t>
            </w:r>
          </w:p>
          <w:p w:rsidR="00027C6B" w:rsidRPr="00961CF8" w:rsidRDefault="00027C6B" w:rsidP="00961CF8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961CF8">
              <w:rPr>
                <w:b/>
                <w:sz w:val="20"/>
                <w:szCs w:val="20"/>
              </w:rPr>
              <w:t>INKO Consulting Sp. z o.o.</w:t>
            </w:r>
          </w:p>
          <w:p w:rsidR="00027C6B" w:rsidRPr="00961CF8" w:rsidRDefault="00961CF8" w:rsidP="00961CF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027C6B" w:rsidRPr="00961CF8">
              <w:rPr>
                <w:bCs/>
                <w:sz w:val="20"/>
                <w:szCs w:val="20"/>
              </w:rPr>
              <w:t xml:space="preserve">Józefa </w:t>
            </w:r>
            <w:proofErr w:type="spellStart"/>
            <w:r w:rsidR="00027C6B" w:rsidRPr="00961CF8">
              <w:rPr>
                <w:bCs/>
                <w:sz w:val="20"/>
                <w:szCs w:val="20"/>
              </w:rPr>
              <w:t>Marcika</w:t>
            </w:r>
            <w:proofErr w:type="spellEnd"/>
            <w:r w:rsidR="00027C6B" w:rsidRPr="00961CF8">
              <w:rPr>
                <w:bCs/>
                <w:sz w:val="20"/>
                <w:szCs w:val="20"/>
              </w:rPr>
              <w:t xml:space="preserve"> </w:t>
            </w:r>
            <w:r w:rsidR="00027C6B" w:rsidRPr="00961CF8">
              <w:rPr>
                <w:bCs/>
                <w:sz w:val="20"/>
                <w:szCs w:val="20"/>
              </w:rPr>
              <w:t>25D</w:t>
            </w:r>
            <w:r w:rsidR="00027C6B" w:rsidRPr="00961CF8">
              <w:rPr>
                <w:bCs/>
                <w:sz w:val="20"/>
                <w:szCs w:val="20"/>
              </w:rPr>
              <w:t xml:space="preserve"> </w:t>
            </w:r>
            <w:r w:rsidR="00027C6B" w:rsidRPr="00961CF8">
              <w:rPr>
                <w:bCs/>
                <w:sz w:val="20"/>
                <w:szCs w:val="20"/>
              </w:rPr>
              <w:t>/2</w:t>
            </w:r>
          </w:p>
          <w:p w:rsidR="00027C6B" w:rsidRPr="00961CF8" w:rsidRDefault="00027C6B" w:rsidP="00961CF8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bCs/>
                <w:sz w:val="20"/>
                <w:szCs w:val="20"/>
              </w:rPr>
              <w:t>30-443</w:t>
            </w:r>
            <w:r w:rsidRPr="00961CF8">
              <w:rPr>
                <w:bCs/>
                <w:sz w:val="20"/>
                <w:szCs w:val="20"/>
              </w:rPr>
              <w:t xml:space="preserve"> </w:t>
            </w:r>
            <w:r w:rsidRPr="00961CF8">
              <w:rPr>
                <w:bCs/>
                <w:sz w:val="20"/>
                <w:szCs w:val="20"/>
              </w:rPr>
              <w:t>Kraków</w:t>
            </w:r>
          </w:p>
          <w:p w:rsidR="00027C6B" w:rsidRPr="00961CF8" w:rsidRDefault="00027C6B" w:rsidP="00961CF8">
            <w:pPr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za cenę wykonania przedmiotu zamówienia w wysokości </w:t>
            </w:r>
            <w:r w:rsidRPr="00961CF8">
              <w:rPr>
                <w:b/>
                <w:sz w:val="20"/>
                <w:szCs w:val="20"/>
              </w:rPr>
              <w:t>23 400.00 zł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b/>
                <w:bCs/>
                <w:sz w:val="20"/>
                <w:szCs w:val="20"/>
              </w:rPr>
              <w:t>brutto</w:t>
            </w:r>
            <w:r w:rsidRPr="00961CF8">
              <w:rPr>
                <w:bCs/>
                <w:sz w:val="20"/>
                <w:szCs w:val="20"/>
              </w:rPr>
              <w:t>.</w:t>
            </w:r>
          </w:p>
          <w:p w:rsidR="00027C6B" w:rsidRPr="00961CF8" w:rsidRDefault="00027C6B" w:rsidP="00961CF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961CF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61CF8">
              <w:rPr>
                <w:color w:val="000000"/>
                <w:sz w:val="20"/>
                <w:szCs w:val="20"/>
              </w:rPr>
              <w:t>:</w:t>
            </w:r>
          </w:p>
          <w:p w:rsidR="00027C6B" w:rsidRPr="00961CF8" w:rsidRDefault="00961CF8" w:rsidP="00961CF8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Dokonano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wyboru</w:t>
            </w:r>
            <w:r w:rsidR="00027C6B" w:rsidRPr="00961CF8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  <w:tr w:rsidR="00027C6B" w:rsidRPr="00961CF8" w:rsidTr="00027C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961C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Część nr </w:t>
            </w:r>
            <w:r w:rsidRPr="00961CF8">
              <w:rPr>
                <w:b/>
                <w:bCs/>
                <w:sz w:val="20"/>
                <w:szCs w:val="20"/>
              </w:rPr>
              <w:t>3</w:t>
            </w:r>
            <w:r w:rsidRPr="00961CF8">
              <w:rPr>
                <w:sz w:val="20"/>
                <w:szCs w:val="20"/>
              </w:rPr>
              <w:t xml:space="preserve">: </w:t>
            </w:r>
            <w:r w:rsidRPr="00961CF8">
              <w:rPr>
                <w:sz w:val="20"/>
                <w:szCs w:val="20"/>
              </w:rPr>
              <w:t>Pełnienie nadzoru inwestorskiego dla zadania "Przebudowa wraz z odwodnieniem drogi gminnej wewnętrznej ul. Pociągów Pancernych w Niepołomicach"</w:t>
            </w:r>
          </w:p>
          <w:p w:rsidR="00027C6B" w:rsidRPr="00961CF8" w:rsidRDefault="00027C6B" w:rsidP="00961CF8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961CF8">
              <w:rPr>
                <w:b/>
                <w:sz w:val="20"/>
                <w:szCs w:val="20"/>
              </w:rPr>
              <w:t>INKO Consulting Sp. z o.o.</w:t>
            </w:r>
          </w:p>
          <w:p w:rsidR="00027C6B" w:rsidRPr="00961CF8" w:rsidRDefault="00961CF8" w:rsidP="00961CF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027C6B" w:rsidRPr="00961CF8">
              <w:rPr>
                <w:bCs/>
                <w:sz w:val="20"/>
                <w:szCs w:val="20"/>
              </w:rPr>
              <w:t xml:space="preserve">Józefa </w:t>
            </w:r>
            <w:proofErr w:type="spellStart"/>
            <w:r w:rsidR="00027C6B" w:rsidRPr="00961CF8">
              <w:rPr>
                <w:bCs/>
                <w:sz w:val="20"/>
                <w:szCs w:val="20"/>
              </w:rPr>
              <w:t>Marcika</w:t>
            </w:r>
            <w:proofErr w:type="spellEnd"/>
            <w:r w:rsidR="00027C6B" w:rsidRPr="00961CF8">
              <w:rPr>
                <w:bCs/>
                <w:sz w:val="20"/>
                <w:szCs w:val="20"/>
              </w:rPr>
              <w:t xml:space="preserve"> </w:t>
            </w:r>
            <w:r w:rsidR="00027C6B" w:rsidRPr="00961CF8">
              <w:rPr>
                <w:bCs/>
                <w:sz w:val="20"/>
                <w:szCs w:val="20"/>
              </w:rPr>
              <w:t>25D</w:t>
            </w:r>
            <w:r w:rsidR="00027C6B" w:rsidRPr="00961CF8">
              <w:rPr>
                <w:bCs/>
                <w:sz w:val="20"/>
                <w:szCs w:val="20"/>
              </w:rPr>
              <w:t xml:space="preserve"> </w:t>
            </w:r>
            <w:r w:rsidR="00027C6B" w:rsidRPr="00961CF8">
              <w:rPr>
                <w:bCs/>
                <w:sz w:val="20"/>
                <w:szCs w:val="20"/>
              </w:rPr>
              <w:t>/2</w:t>
            </w:r>
          </w:p>
          <w:p w:rsidR="00027C6B" w:rsidRPr="00961CF8" w:rsidRDefault="00027C6B" w:rsidP="00961CF8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bCs/>
                <w:sz w:val="20"/>
                <w:szCs w:val="20"/>
              </w:rPr>
              <w:t>30-443</w:t>
            </w:r>
            <w:r w:rsidRPr="00961CF8">
              <w:rPr>
                <w:bCs/>
                <w:sz w:val="20"/>
                <w:szCs w:val="20"/>
              </w:rPr>
              <w:t xml:space="preserve"> </w:t>
            </w:r>
            <w:r w:rsidRPr="00961CF8">
              <w:rPr>
                <w:bCs/>
                <w:sz w:val="20"/>
                <w:szCs w:val="20"/>
              </w:rPr>
              <w:t>Kraków</w:t>
            </w:r>
          </w:p>
          <w:p w:rsidR="00027C6B" w:rsidRPr="00961CF8" w:rsidRDefault="00027C6B" w:rsidP="00961CF8">
            <w:pPr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za cenę wykonania przedmiotu zamówienia w wysokości </w:t>
            </w:r>
            <w:r w:rsidRPr="00961CF8">
              <w:rPr>
                <w:b/>
                <w:sz w:val="20"/>
                <w:szCs w:val="20"/>
              </w:rPr>
              <w:t>25 710.00 zł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b/>
                <w:bCs/>
                <w:sz w:val="20"/>
                <w:szCs w:val="20"/>
              </w:rPr>
              <w:t>brutto</w:t>
            </w:r>
            <w:r w:rsidRPr="00961CF8">
              <w:rPr>
                <w:bCs/>
                <w:sz w:val="20"/>
                <w:szCs w:val="20"/>
              </w:rPr>
              <w:t>.</w:t>
            </w:r>
          </w:p>
          <w:p w:rsidR="00027C6B" w:rsidRPr="00961CF8" w:rsidRDefault="00027C6B" w:rsidP="00961CF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961CF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61CF8">
              <w:rPr>
                <w:color w:val="000000"/>
                <w:sz w:val="20"/>
                <w:szCs w:val="20"/>
              </w:rPr>
              <w:t>:</w:t>
            </w:r>
          </w:p>
          <w:p w:rsidR="00027C6B" w:rsidRPr="00961CF8" w:rsidRDefault="00961CF8" w:rsidP="00961CF8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Dokonano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wyboru</w:t>
            </w:r>
            <w:r w:rsidR="00027C6B" w:rsidRPr="00961CF8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  <w:tr w:rsidR="00027C6B" w:rsidRPr="00961CF8" w:rsidTr="00027C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961CF8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961CF8">
              <w:rPr>
                <w:b/>
                <w:bCs/>
                <w:sz w:val="20"/>
                <w:szCs w:val="20"/>
              </w:rPr>
              <w:t>4</w:t>
            </w:r>
            <w:r w:rsidRPr="00961CF8">
              <w:rPr>
                <w:sz w:val="20"/>
                <w:szCs w:val="20"/>
              </w:rPr>
              <w:t xml:space="preserve">: </w:t>
            </w:r>
            <w:r w:rsidRPr="00961CF8">
              <w:rPr>
                <w:sz w:val="20"/>
                <w:szCs w:val="20"/>
              </w:rPr>
              <w:t>Pełnienie nadzoru inwestorskiego dla zadania "Rozbudowa drogi gminnej 560384K ul. Akacjowej zlokalizowanej na dz. nr. 326 i 340/1 na długości około 1,16 km w Niepołomicach z wyłączeniem skrzyżowania z drogą krajową."</w:t>
            </w:r>
          </w:p>
          <w:p w:rsidR="00027C6B" w:rsidRPr="00961CF8" w:rsidRDefault="00027C6B" w:rsidP="00961CF8">
            <w:pPr>
              <w:spacing w:before="60"/>
              <w:jc w:val="both"/>
              <w:rPr>
                <w:b/>
                <w:sz w:val="20"/>
                <w:szCs w:val="20"/>
              </w:rPr>
            </w:pPr>
            <w:r w:rsidRPr="00961CF8">
              <w:rPr>
                <w:b/>
                <w:sz w:val="20"/>
                <w:szCs w:val="20"/>
              </w:rPr>
              <w:t>INKO Consulting Sp. z o.o.</w:t>
            </w:r>
          </w:p>
          <w:p w:rsidR="00027C6B" w:rsidRPr="00961CF8" w:rsidRDefault="00961CF8" w:rsidP="00961CF8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027C6B" w:rsidRPr="00961CF8">
              <w:rPr>
                <w:bCs/>
                <w:sz w:val="20"/>
                <w:szCs w:val="20"/>
              </w:rPr>
              <w:t xml:space="preserve">Józefa </w:t>
            </w:r>
            <w:proofErr w:type="spellStart"/>
            <w:r w:rsidR="00027C6B" w:rsidRPr="00961CF8">
              <w:rPr>
                <w:bCs/>
                <w:sz w:val="20"/>
                <w:szCs w:val="20"/>
              </w:rPr>
              <w:t>Marcika</w:t>
            </w:r>
            <w:proofErr w:type="spellEnd"/>
            <w:r w:rsidR="00027C6B" w:rsidRPr="00961CF8">
              <w:rPr>
                <w:bCs/>
                <w:sz w:val="20"/>
                <w:szCs w:val="20"/>
              </w:rPr>
              <w:t xml:space="preserve"> </w:t>
            </w:r>
            <w:r w:rsidR="00027C6B" w:rsidRPr="00961CF8">
              <w:rPr>
                <w:bCs/>
                <w:sz w:val="20"/>
                <w:szCs w:val="20"/>
              </w:rPr>
              <w:t>25D</w:t>
            </w:r>
            <w:r w:rsidR="00027C6B" w:rsidRPr="00961CF8">
              <w:rPr>
                <w:bCs/>
                <w:sz w:val="20"/>
                <w:szCs w:val="20"/>
              </w:rPr>
              <w:t xml:space="preserve"> </w:t>
            </w:r>
            <w:r w:rsidR="00027C6B" w:rsidRPr="00961CF8">
              <w:rPr>
                <w:bCs/>
                <w:sz w:val="20"/>
                <w:szCs w:val="20"/>
              </w:rPr>
              <w:t>/2</w:t>
            </w:r>
          </w:p>
          <w:p w:rsidR="00027C6B" w:rsidRPr="00961CF8" w:rsidRDefault="00027C6B" w:rsidP="00961CF8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bCs/>
                <w:sz w:val="20"/>
                <w:szCs w:val="20"/>
              </w:rPr>
              <w:t>30-443</w:t>
            </w:r>
            <w:r w:rsidRPr="00961CF8">
              <w:rPr>
                <w:bCs/>
                <w:sz w:val="20"/>
                <w:szCs w:val="20"/>
              </w:rPr>
              <w:t xml:space="preserve"> </w:t>
            </w:r>
            <w:r w:rsidRPr="00961CF8">
              <w:rPr>
                <w:bCs/>
                <w:sz w:val="20"/>
                <w:szCs w:val="20"/>
              </w:rPr>
              <w:t>Kraków</w:t>
            </w:r>
          </w:p>
          <w:p w:rsidR="00027C6B" w:rsidRPr="00961CF8" w:rsidRDefault="00027C6B" w:rsidP="00961CF8">
            <w:pPr>
              <w:jc w:val="both"/>
              <w:rPr>
                <w:bCs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za cenę wykonania przedmiotu zamówienia w wysokości </w:t>
            </w:r>
            <w:r w:rsidRPr="00961CF8">
              <w:rPr>
                <w:b/>
                <w:sz w:val="20"/>
                <w:szCs w:val="20"/>
              </w:rPr>
              <w:t>42 100.00 zł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b/>
                <w:bCs/>
                <w:sz w:val="20"/>
                <w:szCs w:val="20"/>
              </w:rPr>
              <w:t>brutto</w:t>
            </w:r>
            <w:r w:rsidRPr="00961CF8">
              <w:rPr>
                <w:bCs/>
                <w:sz w:val="20"/>
                <w:szCs w:val="20"/>
              </w:rPr>
              <w:t>.</w:t>
            </w:r>
          </w:p>
          <w:p w:rsidR="00027C6B" w:rsidRPr="00961CF8" w:rsidRDefault="00027C6B" w:rsidP="00961CF8">
            <w:pPr>
              <w:spacing w:before="120"/>
              <w:jc w:val="both"/>
              <w:rPr>
                <w:color w:val="000000"/>
                <w:sz w:val="20"/>
                <w:szCs w:val="20"/>
              </w:rPr>
            </w:pPr>
            <w:r w:rsidRPr="00961CF8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961CF8">
              <w:rPr>
                <w:color w:val="000000"/>
                <w:sz w:val="20"/>
                <w:szCs w:val="20"/>
              </w:rPr>
              <w:t>:</w:t>
            </w:r>
          </w:p>
          <w:p w:rsidR="00027C6B" w:rsidRPr="00961CF8" w:rsidRDefault="00961CF8" w:rsidP="00961CF8">
            <w:pPr>
              <w:pStyle w:val="Nagwek"/>
              <w:tabs>
                <w:tab w:val="left" w:pos="708"/>
              </w:tabs>
              <w:spacing w:after="60"/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Dokonano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wyboru </w:t>
            </w:r>
            <w:r w:rsidR="00027C6B" w:rsidRPr="00961CF8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:rsidR="00B36EDA" w:rsidRPr="00961CF8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961CF8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961CF8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61CF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61CF8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61CF8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961CF8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61CF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61CF8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961CF8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961CF8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 "Przebudowa drogi gminnej w miejscowości Słomiróg od centrum sołectwa w kierunku drogi krajowej 94"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INKO Consulting Sp. z o.o.</w:t>
            </w:r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 xml:space="preserve">Józefa </w:t>
            </w:r>
            <w:proofErr w:type="spellStart"/>
            <w:r w:rsidR="00027C6B" w:rsidRPr="00961CF8">
              <w:rPr>
                <w:sz w:val="20"/>
                <w:szCs w:val="20"/>
              </w:rPr>
              <w:t>Marcika</w:t>
            </w:r>
            <w:proofErr w:type="spellEnd"/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25D/2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30-443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- 60.00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100,00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 "Przebudowa drogi gminnej w miejscowości Słomiróg od centrum sołectwa w kierunku drogi krajowej 94"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Firma Drogowa VIA Michał Swatek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os. Piastów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5/35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31-623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 "Przebudowa drogi gminnej w miejscowości Słomiróg od centrum sołectwa w kierunku drogi krajowej 94"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Konsorcjum   </w:t>
            </w:r>
          </w:p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lider: Beata Borkowska-Migdał Biuro Inwestycji i Pośrednictwa w Obrocie Nieruchomościami )</w:t>
            </w:r>
          </w:p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ul. Bartla 19A/64 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30-389 Kraków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Partner: Piotr Konka Obsługa Inwestycji Budowlanych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Plac Wolnica 4/32</w:t>
            </w:r>
          </w:p>
          <w:p w:rsidR="00027C6B" w:rsidRPr="00961CF8" w:rsidRDefault="00961CF8" w:rsidP="00961C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30-060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 "Przebudowa drogi gminnej w miejscowości Słomiróg od centrum sołectwa w kierunku drogi krajowej 94"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GEOART Justyna Polaczek Geodezja i Budownictwo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Rynek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38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34-470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Czarny Dunajec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- 29.07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69,07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 "Przebudowa drogi gminnej w miejscowości Słomiróg od centrum sołectwa w kierunku drogi krajowej 94"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ARKADIS </w:t>
            </w:r>
            <w:proofErr w:type="spellStart"/>
            <w:r w:rsidRPr="00961CF8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61CF8">
              <w:rPr>
                <w:b/>
                <w:bCs/>
                <w:sz w:val="20"/>
                <w:szCs w:val="20"/>
              </w:rPr>
              <w:t>. z o.o.</w:t>
            </w:r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>Słoneczna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47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38-120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Czudec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- 28.31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68,31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lastRenderedPageBreak/>
              <w:t>1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 "Przebudowa drogi gminnej w miejscowości Słomiróg od centrum sołectwa w kierunku drogi krajowej 94"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Specjalistyczne Biuro Inwestycyjno-Inżynierskie  PROSTA-PROJEKT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Piotrkowice,</w:t>
            </w:r>
            <w:r w:rsid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ul. Kielecka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37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26-020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Chmielnik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- 23.63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63,63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 "Przebudowa drogi gminnej w miejscowości Słomiróg od centrum sołectwa w kierunku drogi krajowej 94"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Kierownik Budowy Wojciech </w:t>
            </w:r>
            <w:proofErr w:type="spellStart"/>
            <w:r w:rsidRPr="00961CF8">
              <w:rPr>
                <w:b/>
                <w:bCs/>
                <w:sz w:val="20"/>
                <w:szCs w:val="20"/>
              </w:rPr>
              <w:t>Ciejka</w:t>
            </w:r>
            <w:proofErr w:type="spellEnd"/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>Łanowa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41 L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32-050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Skawina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nr 560369K ul. Trudna w Niepołomicach o dł. 0,650km"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INKO Consulting Sp. z o.o.</w:t>
            </w:r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 xml:space="preserve">Józefa </w:t>
            </w:r>
            <w:proofErr w:type="spellStart"/>
            <w:r w:rsidR="00027C6B" w:rsidRPr="00961CF8">
              <w:rPr>
                <w:sz w:val="20"/>
                <w:szCs w:val="20"/>
              </w:rPr>
              <w:t>Marcika</w:t>
            </w:r>
            <w:proofErr w:type="spellEnd"/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25D/2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30-443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- 60.00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100,00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nr 560369K ul. Trudna w Niepołomicach o dł. 0,650km"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Firma Drogowa VIA Michał Swatek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os. Piastów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5/35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31-623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nr 560369K ul. Trudna w Niepołomicach o dł. 0,650km"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Konsorcjum   </w:t>
            </w:r>
          </w:p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lider: Beata Borkowska-Migdał Biuro Inwestycji i Pośrednictwa w Obrocie Nieruchomościami )</w:t>
            </w:r>
          </w:p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ul. Bartla 19A/64 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30-389 Kraków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Partner: Piotr Konka Obsługa Inwestycji Budowlanych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Plac Wolnica 4/32</w:t>
            </w:r>
          </w:p>
          <w:p w:rsidR="00027C6B" w:rsidRPr="00961CF8" w:rsidRDefault="00961CF8" w:rsidP="00961C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30-060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nr 560369K ul. Trudna w Niepołomicach o dł. 0,650km"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ARKADIS </w:t>
            </w:r>
            <w:proofErr w:type="spellStart"/>
            <w:r w:rsidRPr="00961CF8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61CF8">
              <w:rPr>
                <w:b/>
                <w:bCs/>
                <w:sz w:val="20"/>
                <w:szCs w:val="20"/>
              </w:rPr>
              <w:t>. z o.o.</w:t>
            </w:r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>Słoneczna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47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38-120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Czudec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- 30.35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70,35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nr 560369K ul. Trudna w Niepołomicach o dł. 0,650km"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Specjalistyczne Biuro Inwestycyjno-Inżynierskie  PROSTA-PROJEKT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Piotrkowice,</w:t>
            </w:r>
            <w:r w:rsid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ul. Kielecka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37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26-020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Chmielnik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- 30.04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70,04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 xml:space="preserve">Pełnienie nadzoru inwestorskiego dla zadania "Rozbudowa drogi gminnej nr 560369K ul. Trudna w </w:t>
            </w:r>
            <w:r w:rsidRPr="00961CF8">
              <w:rPr>
                <w:sz w:val="20"/>
                <w:szCs w:val="20"/>
              </w:rPr>
              <w:lastRenderedPageBreak/>
              <w:t>Niepołomicach o dł. 0,650km"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lastRenderedPageBreak/>
              <w:t xml:space="preserve">Kierownik Budowy Wojciech </w:t>
            </w:r>
            <w:proofErr w:type="spellStart"/>
            <w:r w:rsidRPr="00961CF8">
              <w:rPr>
                <w:b/>
                <w:bCs/>
                <w:sz w:val="20"/>
                <w:szCs w:val="20"/>
              </w:rPr>
              <w:t>Ciejka</w:t>
            </w:r>
            <w:proofErr w:type="spellEnd"/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>Łanowa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41 L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32-050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Skawina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lastRenderedPageBreak/>
              <w:t>2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nr 560369K ul. Trudna w Niepołomicach o dł. 0,650km"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GEOART Justyna Polaczek Geodezja i Budownictwo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Rynek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38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34-470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Czarny Dunajec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"Przebudowa wraz z odwodnieniem drogi gminnej wewnętrznej ul. Pociągów Pancernych w Niepołomicach"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INKO Consulting Sp. z o.o.</w:t>
            </w:r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 xml:space="preserve">Józefa </w:t>
            </w:r>
            <w:proofErr w:type="spellStart"/>
            <w:r w:rsidR="00027C6B" w:rsidRPr="00961CF8">
              <w:rPr>
                <w:sz w:val="20"/>
                <w:szCs w:val="20"/>
              </w:rPr>
              <w:t>Marcika</w:t>
            </w:r>
            <w:proofErr w:type="spellEnd"/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25D/2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30-443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- 60.00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100,00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"Przebudowa wraz z odwodnieniem drogi gminnej wewnętrznej ul. Pociągów Pancernych w Niepołomicach"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Firma Drogowa VIA Michał Swatek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os. Piastów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5/35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31-623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"Przebudowa wraz z odwodnieniem drogi gminnej wewnętrznej ul. Pociągów Pancernych w Niepołomicach"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Konsorcjum   </w:t>
            </w:r>
          </w:p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lider: Beata Borkowska-Migdał Biuro Inwestycji i Pośrednictwa w Obrocie Nieruchomościami )</w:t>
            </w:r>
          </w:p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ul. Bartla 19A/64 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30-389 Kraków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Partner: Piotr Konka Obsługa Inwestycji Budowlanych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Plac Wolnica 4/32</w:t>
            </w:r>
          </w:p>
          <w:p w:rsidR="00027C6B" w:rsidRPr="00961CF8" w:rsidRDefault="00961CF8" w:rsidP="00961C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30-060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"Przebudowa wraz z odwodnieniem drogi gminnej wewnętrznej ul. Pociągów Pancernych w Niepołomicach"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ARKADIS </w:t>
            </w:r>
            <w:proofErr w:type="spellStart"/>
            <w:r w:rsidRPr="00961CF8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61CF8">
              <w:rPr>
                <w:b/>
                <w:bCs/>
                <w:sz w:val="20"/>
                <w:szCs w:val="20"/>
              </w:rPr>
              <w:t>. z o.o.</w:t>
            </w:r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>Słoneczna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47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38-120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Czudec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- 33.26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73,26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"Przebudowa wraz z odwodnieniem drogi gminnej wewnętrznej ul. Pociągów Pancernych w Niepołomicach"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Specjalistyczne Biuro Inwestycyjno-Inżynierskie  PROSTA-PROJEKT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Piotrkowice,</w:t>
            </w:r>
            <w:r w:rsid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ul. Kielecka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37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26-020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Chmielnik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- 24.60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64,60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"Przebudowa wraz z odwodnieniem drogi gminnej wewnętrznej ul. Pociągów Pancernych w Niepołomicach"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Kierownik Budowy Wojciech </w:t>
            </w:r>
            <w:proofErr w:type="spellStart"/>
            <w:r w:rsidRPr="00961CF8">
              <w:rPr>
                <w:b/>
                <w:bCs/>
                <w:sz w:val="20"/>
                <w:szCs w:val="20"/>
              </w:rPr>
              <w:t>Ciejka</w:t>
            </w:r>
            <w:proofErr w:type="spellEnd"/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>Łanowa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41 L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32-050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Skawina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lastRenderedPageBreak/>
              <w:t>3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"Przebudowa wraz z odwodnieniem drogi gminnej wewnętrznej ul. Pociągów Pancernych w Niepołomicach"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GEOART Justyna Polaczek Geodezja i Budownictwo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Rynek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38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34-470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Czarny Dunajec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4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560384K ul. Akacjowej zlokalizowanej na dz. nr. 326 i 340/1 na długości około 1,16 km w Niepołomicach z wyłączeniem skrzyżowania z drogą krajową."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INKO Consulting Sp. z o.o.</w:t>
            </w:r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 xml:space="preserve">Józefa </w:t>
            </w:r>
            <w:proofErr w:type="spellStart"/>
            <w:r w:rsidR="00027C6B" w:rsidRPr="00961CF8">
              <w:rPr>
                <w:sz w:val="20"/>
                <w:szCs w:val="20"/>
              </w:rPr>
              <w:t>Marcika</w:t>
            </w:r>
            <w:proofErr w:type="spellEnd"/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25D/2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30-443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- 60.00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100,00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4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560384K ul. Akacjowej zlokalizowanej na dz. nr. 326 i 340/1 na długości około 1,16 km w Niepołomicach z wyłączeniem skrzyżowania z drogą krajową."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Firma Drogowa VIA Michał Swatek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os. Piastów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5/35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31-623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4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560384K ul. Akacjowej zlokalizowanej na dz. nr. 326 i 340/1 na długości około 1,16 km w Niepołomicach z wyłączeniem skrzyżowania z drogą krajową."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Konsorcjum   </w:t>
            </w:r>
          </w:p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lider: Beata Borkowska-Migdał Biuro Inwestycji i Pośrednictwa w Obrocie Nieruchomościami )</w:t>
            </w:r>
          </w:p>
          <w:p w:rsidR="00961CF8" w:rsidRPr="00961CF8" w:rsidRDefault="00961CF8" w:rsidP="00961CF8">
            <w:pPr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ul. Bartla 19A/64 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30-389 Kraków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Partner: Piotr Konka Obsługa Inwestycji Budowlanych</w:t>
            </w:r>
          </w:p>
          <w:p w:rsidR="00961CF8" w:rsidRPr="00961CF8" w:rsidRDefault="00961CF8" w:rsidP="00961CF8">
            <w:pPr>
              <w:jc w:val="both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Plac Wolnica 4/32</w:t>
            </w:r>
          </w:p>
          <w:p w:rsidR="00027C6B" w:rsidRPr="00961CF8" w:rsidRDefault="00961CF8" w:rsidP="00961C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30-060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4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560384K ul. Akacjowej zlokalizowanej na dz. nr. 326 i 340/1 na długości około 1,16 km w Niepołomicach z wyłączeniem skrzyżowania z drogą krajową."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ARKADIS </w:t>
            </w:r>
            <w:proofErr w:type="spellStart"/>
            <w:r w:rsidRPr="00961CF8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61CF8">
              <w:rPr>
                <w:b/>
                <w:bCs/>
                <w:sz w:val="20"/>
                <w:szCs w:val="20"/>
              </w:rPr>
              <w:t>. z o.o.</w:t>
            </w:r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>Słoneczna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47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38-120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Czudec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- 29.51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69,51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4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 xml:space="preserve">Pełnienie nadzoru inwestorskiego dla zadania "Rozbudowa drogi gminnej 560384K </w:t>
            </w:r>
            <w:r w:rsidRPr="00961CF8">
              <w:rPr>
                <w:sz w:val="20"/>
                <w:szCs w:val="20"/>
              </w:rPr>
              <w:lastRenderedPageBreak/>
              <w:t>ul. Akacjowej zlokalizowanej na dz. nr. 326 i 340/1 na długości około 1,16 km w Niepołomicach z wyłączeniem skrzyżowania z drogą krajową."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lastRenderedPageBreak/>
              <w:t>Specjalistyczne Biuro Inwestycyjno-Inżynierskie  PROSTA-PROJEKT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lastRenderedPageBreak/>
              <w:t>Piotrkowice,</w:t>
            </w:r>
            <w:r w:rsid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ul. Kielecka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37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26-020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Chmielnik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lastRenderedPageBreak/>
              <w:t>1 - Cena - 14.77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54,77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lastRenderedPageBreak/>
              <w:t>4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560384K ul. Akacjowej zlokalizowanej na dz. nr. 326 i 340/1 na długości około 1,16 km w Niepołomicach z wyłączeniem skrzyżowania z drogą krajową."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 xml:space="preserve">Kierownik Budowy Wojciech </w:t>
            </w:r>
            <w:proofErr w:type="spellStart"/>
            <w:r w:rsidRPr="00961CF8">
              <w:rPr>
                <w:b/>
                <w:bCs/>
                <w:sz w:val="20"/>
                <w:szCs w:val="20"/>
              </w:rPr>
              <w:t>Ciejka</w:t>
            </w:r>
            <w:proofErr w:type="spellEnd"/>
          </w:p>
          <w:p w:rsidR="00027C6B" w:rsidRPr="00961CF8" w:rsidRDefault="00961CF8" w:rsidP="00AD40B0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027C6B" w:rsidRPr="00961CF8">
              <w:rPr>
                <w:sz w:val="20"/>
                <w:szCs w:val="20"/>
              </w:rPr>
              <w:t>Łanowa</w:t>
            </w:r>
            <w:r w:rsidR="00027C6B" w:rsidRPr="00961CF8">
              <w:rPr>
                <w:sz w:val="20"/>
                <w:szCs w:val="20"/>
              </w:rPr>
              <w:t xml:space="preserve"> </w:t>
            </w:r>
            <w:r w:rsidR="00027C6B" w:rsidRPr="00961CF8">
              <w:rPr>
                <w:sz w:val="20"/>
                <w:szCs w:val="20"/>
              </w:rPr>
              <w:t>41 L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32-050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Skawina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tr w:rsidR="00027C6B" w:rsidRPr="00961CF8" w:rsidTr="00027C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4</w:t>
            </w:r>
            <w:r w:rsidRPr="00961CF8">
              <w:rPr>
                <w:sz w:val="20"/>
                <w:szCs w:val="20"/>
              </w:rPr>
              <w:t xml:space="preserve"> - </w:t>
            </w:r>
            <w:r w:rsidRPr="00961CF8">
              <w:rPr>
                <w:sz w:val="20"/>
                <w:szCs w:val="20"/>
              </w:rPr>
              <w:t>Pełnienie nadzoru inwestorskiego dla zadania "Rozbudowa drogi gminnej 560384K ul. Akacjowej zlokalizowanej na dz. nr. 326 i 340/1 na długości około 1,16 km w Niepołomicach z wyłączeniem skrzyżowania z drogą krajową."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961CF8">
              <w:rPr>
                <w:b/>
                <w:bCs/>
                <w:sz w:val="20"/>
                <w:szCs w:val="20"/>
              </w:rPr>
              <w:t>GEOART Justyna Polaczek Geodezja i Budownictwo</w:t>
            </w:r>
          </w:p>
          <w:p w:rsidR="00027C6B" w:rsidRPr="00961CF8" w:rsidRDefault="00027C6B" w:rsidP="00AD40B0">
            <w:pPr>
              <w:spacing w:line="276" w:lineRule="auto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Rynek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38</w:t>
            </w:r>
          </w:p>
          <w:p w:rsidR="00027C6B" w:rsidRPr="00961CF8" w:rsidRDefault="00027C6B" w:rsidP="00AD40B0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34-470</w:t>
            </w:r>
            <w:r w:rsidRPr="00961CF8">
              <w:rPr>
                <w:sz w:val="20"/>
                <w:szCs w:val="20"/>
              </w:rPr>
              <w:t xml:space="preserve"> </w:t>
            </w:r>
            <w:r w:rsidRPr="00961CF8">
              <w:rPr>
                <w:sz w:val="20"/>
                <w:szCs w:val="20"/>
              </w:rPr>
              <w:t>Czarny Dunajec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7C6B" w:rsidRPr="00961CF8" w:rsidRDefault="00027C6B" w:rsidP="00AD40B0">
            <w:pPr>
              <w:spacing w:before="40" w:after="40"/>
              <w:rPr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1 - Cena - 0.00</w:t>
            </w:r>
          </w:p>
          <w:p w:rsidR="00027C6B" w:rsidRPr="00961CF8" w:rsidRDefault="00027C6B" w:rsidP="00AD40B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>2 - czas reakcji na wezwanie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C6B" w:rsidRPr="00961CF8" w:rsidRDefault="00027C6B" w:rsidP="00AD40B0">
            <w:pPr>
              <w:jc w:val="center"/>
              <w:rPr>
                <w:color w:val="000000"/>
                <w:sz w:val="20"/>
                <w:szCs w:val="20"/>
              </w:rPr>
            </w:pPr>
            <w:r w:rsidRPr="00961CF8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961CF8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961CF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2782" w:rsidRDefault="00FB2782">
      <w:r>
        <w:separator/>
      </w:r>
    </w:p>
  </w:endnote>
  <w:endnote w:type="continuationSeparator" w:id="0">
    <w:p w:rsidR="00FB2782" w:rsidRDefault="00FB27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2782" w:rsidRDefault="00FB2782">
      <w:r>
        <w:separator/>
      </w:r>
    </w:p>
  </w:footnote>
  <w:footnote w:type="continuationSeparator" w:id="0">
    <w:p w:rsidR="00FB2782" w:rsidRDefault="00FB27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7C6B"/>
    <w:rsid w:val="00022322"/>
    <w:rsid w:val="00027C6B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1CF8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2782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6</Pages>
  <Words>1745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2024-01-05T14:03:00Z</dcterms:created>
  <dcterms:modified xsi:type="dcterms:W3CDTF">2024-01-05T14:03:00Z</dcterms:modified>
</cp:coreProperties>
</file>