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E16302" w:rsidRDefault="00E16302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E16302">
        <w:rPr>
          <w:b/>
          <w:color w:val="FF0000"/>
          <w:sz w:val="28"/>
          <w:szCs w:val="30"/>
        </w:rPr>
        <w:t xml:space="preserve">NOWY </w:t>
      </w:r>
      <w:r w:rsidR="008D2AB8" w:rsidRPr="00E16302">
        <w:rPr>
          <w:b/>
          <w:color w:val="FF0000"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:rsidR="00DB3455" w:rsidRPr="00E40801" w:rsidRDefault="00DB3455" w:rsidP="00DB345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DB3455" w:rsidP="00DB3455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Akademia Górniczo - Hutnicza</w:t>
      </w:r>
    </w:p>
    <w:p w:rsidR="00B374B2" w:rsidRPr="00B374B2" w:rsidRDefault="00B374B2" w:rsidP="008D2AB8">
      <w:pPr>
        <w:ind w:right="-110"/>
        <w:rPr>
          <w:b/>
        </w:rPr>
      </w:pPr>
      <w:r w:rsidRPr="00B374B2">
        <w:rPr>
          <w:b/>
        </w:rPr>
        <w:t>im. Stanisława Staszica w Krakowie</w:t>
      </w:r>
    </w:p>
    <w:p w:rsidR="008D2AB8" w:rsidRDefault="00B374B2" w:rsidP="008D2AB8">
      <w:pPr>
        <w:ind w:right="-110"/>
        <w:rPr>
          <w:b/>
        </w:rPr>
      </w:pPr>
      <w:r w:rsidRPr="00B374B2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374B2" w:rsidP="008D2AB8">
      <w:pPr>
        <w:ind w:right="-110"/>
        <w:rPr>
          <w:b/>
        </w:rPr>
      </w:pPr>
      <w:r w:rsidRPr="00B374B2">
        <w:rPr>
          <w:b/>
        </w:rPr>
        <w:t>Al. Mickiewicza</w:t>
      </w:r>
      <w:r w:rsidR="008D2AB8">
        <w:rPr>
          <w:b/>
        </w:rPr>
        <w:t xml:space="preserve"> </w:t>
      </w:r>
      <w:r w:rsidRPr="00B374B2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374B2" w:rsidP="008D2AB8">
      <w:pPr>
        <w:rPr>
          <w:b/>
        </w:rPr>
      </w:pPr>
      <w:r w:rsidRPr="00B374B2">
        <w:rPr>
          <w:b/>
        </w:rPr>
        <w:t>30-059</w:t>
      </w:r>
      <w:r w:rsidR="008D2AB8">
        <w:rPr>
          <w:b/>
        </w:rPr>
        <w:t xml:space="preserve"> </w:t>
      </w:r>
      <w:r w:rsidRPr="00B374B2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374B2" w:rsidRPr="00B374B2">
        <w:rPr>
          <w:b/>
        </w:rPr>
        <w:t>podtrzymanie wsparcia technicznego (</w:t>
      </w:r>
      <w:proofErr w:type="spellStart"/>
      <w:r w:rsidR="00B374B2" w:rsidRPr="00B374B2">
        <w:rPr>
          <w:b/>
        </w:rPr>
        <w:t>maintenance</w:t>
      </w:r>
      <w:proofErr w:type="spellEnd"/>
      <w:r w:rsidR="00B374B2" w:rsidRPr="00B374B2">
        <w:rPr>
          <w:b/>
        </w:rPr>
        <w:t xml:space="preserve">) dla komercyjnej licencji programu Petrel </w:t>
      </w:r>
      <w:proofErr w:type="spellStart"/>
      <w:r w:rsidR="00B374B2" w:rsidRPr="00B374B2">
        <w:rPr>
          <w:b/>
        </w:rPr>
        <w:t>Combined</w:t>
      </w:r>
      <w:proofErr w:type="spellEnd"/>
      <w:r w:rsidR="00B374B2" w:rsidRPr="00B374B2">
        <w:rPr>
          <w:b/>
        </w:rPr>
        <w:t xml:space="preserve"> </w:t>
      </w:r>
      <w:proofErr w:type="spellStart"/>
      <w:r w:rsidR="00B374B2" w:rsidRPr="00B374B2">
        <w:rPr>
          <w:b/>
        </w:rPr>
        <w:t>Core</w:t>
      </w:r>
      <w:proofErr w:type="spellEnd"/>
      <w:r w:rsidR="00B374B2" w:rsidRPr="00B374B2">
        <w:rPr>
          <w:b/>
        </w:rPr>
        <w:t xml:space="preserve"> System na okres 24 miesięcy - KC-zp.272-747/23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Pr="00692931" w:rsidRDefault="008D2AB8" w:rsidP="008D2AB8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netto</w:t>
      </w:r>
      <w:r w:rsidR="00DB3455">
        <w:rPr>
          <w:b/>
        </w:rPr>
        <w:t xml:space="preserve"> za </w:t>
      </w:r>
      <w:r w:rsidR="00CC3D9B">
        <w:rPr>
          <w:b/>
        </w:rPr>
        <w:t xml:space="preserve">wsparcie </w:t>
      </w:r>
      <w:r>
        <w:rPr>
          <w:b/>
        </w:rPr>
        <w:t>:</w:t>
      </w:r>
      <w:r w:rsidR="00DB3455">
        <w:rPr>
          <w:b/>
        </w:rPr>
        <w:t xml:space="preserve"> </w:t>
      </w:r>
      <w:r>
        <w:rPr>
          <w:b/>
        </w:rPr>
        <w:t>......................PLN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692931" w:rsidRPr="00692931" w:rsidRDefault="008D2AB8" w:rsidP="00692931">
      <w:pPr>
        <w:widowControl w:val="0"/>
        <w:spacing w:line="264" w:lineRule="auto"/>
        <w:ind w:right="1"/>
        <w:rPr>
          <w:sz w:val="18"/>
          <w:szCs w:val="18"/>
        </w:rPr>
      </w:pPr>
      <w:r>
        <w:rPr>
          <w:b/>
        </w:rPr>
        <w:t>Cena brutto</w:t>
      </w:r>
      <w:r w:rsidR="00DB3455">
        <w:rPr>
          <w:b/>
        </w:rPr>
        <w:t xml:space="preserve"> za </w:t>
      </w:r>
      <w:r w:rsidR="00CC3D9B">
        <w:rPr>
          <w:b/>
        </w:rPr>
        <w:t>wsparcie</w:t>
      </w:r>
      <w:r w:rsidR="00DB3455">
        <w:rPr>
          <w:b/>
        </w:rPr>
        <w:t>: ………</w:t>
      </w:r>
      <w:r>
        <w:rPr>
          <w:b/>
        </w:rPr>
        <w:t>.......PLN</w:t>
      </w:r>
      <w:r w:rsidR="00692931">
        <w:rPr>
          <w:b/>
        </w:rPr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 % tj.…………</w:t>
      </w:r>
      <w:r w:rsidR="00692931">
        <w:t xml:space="preserve"> </w:t>
      </w:r>
      <w:r>
        <w:t>PLN</w:t>
      </w:r>
      <w:r w:rsidR="00692931">
        <w:t xml:space="preserve">/USD </w:t>
      </w:r>
      <w:r w:rsidR="00692931" w:rsidRPr="00692931">
        <w:rPr>
          <w:sz w:val="18"/>
          <w:szCs w:val="18"/>
        </w:rPr>
        <w:t>(niewłaściwe skreślić)</w:t>
      </w:r>
    </w:p>
    <w:p w:rsidR="0000251C" w:rsidRDefault="008D2AB8" w:rsidP="0000251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</w:p>
    <w:p w:rsidR="0000251C" w:rsidRDefault="00596DBC" w:rsidP="0000251C">
      <w:pPr>
        <w:widowControl w:val="0"/>
        <w:spacing w:line="360" w:lineRule="auto"/>
        <w:ind w:right="1"/>
        <w:jc w:val="both"/>
      </w:pPr>
      <w:r>
        <w:t>- uruchomienie usługi wsparcia</w:t>
      </w:r>
      <w:r w:rsidR="0000251C">
        <w:t xml:space="preserve"> do 2 dni od daty podpisania umowy;</w:t>
      </w:r>
    </w:p>
    <w:p w:rsidR="008D2AB8" w:rsidRDefault="0000251C" w:rsidP="0000251C">
      <w:pPr>
        <w:widowControl w:val="0"/>
        <w:spacing w:line="360" w:lineRule="auto"/>
        <w:ind w:right="1"/>
        <w:jc w:val="both"/>
        <w:rPr>
          <w:b/>
        </w:rPr>
      </w:pPr>
      <w:r>
        <w:t>- wsparcie techniczne (</w:t>
      </w:r>
      <w:proofErr w:type="spellStart"/>
      <w:r>
        <w:t>maintenance</w:t>
      </w:r>
      <w:proofErr w:type="spellEnd"/>
      <w:r>
        <w:t>) 24 miesiące</w:t>
      </w:r>
      <w:r w:rsidR="00596DBC">
        <w:t xml:space="preserve"> od daty podpisania umowy</w:t>
      </w:r>
    </w:p>
    <w:p w:rsidR="008D2AB8" w:rsidRDefault="00314DDE" w:rsidP="008D2AB8">
      <w:pPr>
        <w:widowControl w:val="0"/>
        <w:spacing w:line="360" w:lineRule="auto"/>
        <w:ind w:right="1"/>
        <w:jc w:val="both"/>
        <w:rPr>
          <w:b/>
        </w:rPr>
      </w:pPr>
      <w:r w:rsidRPr="00E16302">
        <w:rPr>
          <w:b/>
          <w:highlight w:val="lightGray"/>
        </w:rPr>
        <w:t xml:space="preserve">Czas reakcji na </w:t>
      </w:r>
      <w:r w:rsidR="0000251C" w:rsidRPr="00E16302">
        <w:rPr>
          <w:b/>
          <w:highlight w:val="lightGray"/>
        </w:rPr>
        <w:t xml:space="preserve">zgłoszenie </w:t>
      </w:r>
      <w:r w:rsidR="00E16302" w:rsidRPr="00E16302">
        <w:rPr>
          <w:b/>
          <w:highlight w:val="lightGray"/>
        </w:rPr>
        <w:t>błędów</w:t>
      </w:r>
      <w:r w:rsidRPr="00E16302">
        <w:rPr>
          <w:b/>
          <w:highlight w:val="lightGray"/>
        </w:rPr>
        <w:t xml:space="preserve"> </w:t>
      </w:r>
      <w:r w:rsidR="008D2AB8" w:rsidRPr="00E16302">
        <w:rPr>
          <w:b/>
          <w:highlight w:val="lightGray"/>
        </w:rPr>
        <w:t>wynosi</w:t>
      </w:r>
      <w:r w:rsidR="008D2AB8">
        <w:rPr>
          <w:b/>
        </w:rPr>
        <w:t>:</w:t>
      </w:r>
      <w:r w:rsidR="008D2AB8" w:rsidRPr="00FB1B4F">
        <w:t xml:space="preserve"> ……</w:t>
      </w:r>
      <w:r>
        <w:t xml:space="preserve"> godzin/-y od momentu zgłoszenia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14DDE" w:rsidRPr="00E40801" w:rsidRDefault="00314DDE" w:rsidP="00314DD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314DDE" w:rsidRDefault="00314DDE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87E19" w:rsidRPr="00730EF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787E19" w:rsidRPr="001D671E" w:rsidRDefault="00787E19" w:rsidP="00787E1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87E19" w:rsidRDefault="00787E19" w:rsidP="00787E1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87E19" w:rsidRPr="001D671E" w:rsidRDefault="00787E19" w:rsidP="00787E19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87E19" w:rsidRPr="00FE545C" w:rsidTr="000C3F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87E19" w:rsidRPr="00FE545C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87E19" w:rsidRPr="00FE545C" w:rsidTr="000C3F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87E19" w:rsidRPr="00FE545C" w:rsidRDefault="00787E19" w:rsidP="000C3FC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87E19" w:rsidRPr="00D638CC" w:rsidRDefault="00787E19" w:rsidP="00787E19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87E19" w:rsidRPr="002F276A" w:rsidRDefault="00787E19" w:rsidP="00787E1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87E19" w:rsidRDefault="00787E19" w:rsidP="00787E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87E19" w:rsidRDefault="00787E19" w:rsidP="00787E1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87E19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87E19" w:rsidRPr="000B45FE" w:rsidRDefault="00787E19" w:rsidP="00787E1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87E19" w:rsidRDefault="00787E19" w:rsidP="00787E19">
      <w:pPr>
        <w:jc w:val="both"/>
        <w:rPr>
          <w:sz w:val="22"/>
          <w:szCs w:val="22"/>
        </w:rPr>
      </w:pPr>
    </w:p>
    <w:p w:rsidR="00787E19" w:rsidRPr="00927A63" w:rsidRDefault="00787E19" w:rsidP="00787E1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B0F" w:rsidRDefault="00AB7B0F">
      <w:r>
        <w:separator/>
      </w:r>
    </w:p>
  </w:endnote>
  <w:endnote w:type="continuationSeparator" w:id="0">
    <w:p w:rsidR="00AB7B0F" w:rsidRDefault="00AB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B0F" w:rsidRDefault="00AB7B0F">
      <w:r>
        <w:separator/>
      </w:r>
    </w:p>
  </w:footnote>
  <w:footnote w:type="continuationSeparator" w:id="0">
    <w:p w:rsidR="00AB7B0F" w:rsidRDefault="00AB7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4B2" w:rsidRDefault="00B374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B1F"/>
    <w:rsid w:val="0000251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4DDE"/>
    <w:rsid w:val="00315A4A"/>
    <w:rsid w:val="004B7300"/>
    <w:rsid w:val="004C6753"/>
    <w:rsid w:val="00595C87"/>
    <w:rsid w:val="00596DBC"/>
    <w:rsid w:val="005D2C65"/>
    <w:rsid w:val="005E6D94"/>
    <w:rsid w:val="0063384F"/>
    <w:rsid w:val="00643C6F"/>
    <w:rsid w:val="00646202"/>
    <w:rsid w:val="0065290F"/>
    <w:rsid w:val="006815F6"/>
    <w:rsid w:val="00690B1F"/>
    <w:rsid w:val="00692931"/>
    <w:rsid w:val="007748F0"/>
    <w:rsid w:val="00787E19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B0F"/>
    <w:rsid w:val="00B374B2"/>
    <w:rsid w:val="00B774DC"/>
    <w:rsid w:val="00C969A6"/>
    <w:rsid w:val="00CA7D36"/>
    <w:rsid w:val="00CC3D9B"/>
    <w:rsid w:val="00D24208"/>
    <w:rsid w:val="00D60C38"/>
    <w:rsid w:val="00D66893"/>
    <w:rsid w:val="00D90ACB"/>
    <w:rsid w:val="00DB3455"/>
    <w:rsid w:val="00DC1500"/>
    <w:rsid w:val="00E1630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E1AAD3"/>
  <w15:chartTrackingRefBased/>
  <w15:docId w15:val="{7054570B-13A1-496A-ADA1-4811E5241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61F92-116B-4EE0-A4A5-84F419971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712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2</cp:revision>
  <cp:lastPrinted>1899-12-31T23:00:00Z</cp:lastPrinted>
  <dcterms:created xsi:type="dcterms:W3CDTF">2024-01-03T11:57:00Z</dcterms:created>
  <dcterms:modified xsi:type="dcterms:W3CDTF">2024-01-03T11:57:00Z</dcterms:modified>
</cp:coreProperties>
</file>