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05548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A400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A4000">
        <w:rPr>
          <w:rFonts w:ascii="Arial" w:hAnsi="Arial" w:cs="Arial"/>
        </w:rPr>
        <w:t>SZPITAL WOJEWÓDZKI W POZNANIU</w:t>
      </w:r>
    </w:p>
    <w:p w:rsidR="006676AE" w:rsidRPr="0012157F" w:rsidRDefault="00F0554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u</w:t>
      </w:r>
      <w:bookmarkStart w:id="0" w:name="_GoBack"/>
      <w:bookmarkEnd w:id="0"/>
      <w:r>
        <w:rPr>
          <w:rFonts w:ascii="Arial" w:hAnsi="Arial" w:cs="Arial"/>
        </w:rPr>
        <w:t xml:space="preserve">l. </w:t>
      </w:r>
      <w:r w:rsidR="003A4000" w:rsidRPr="003A4000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="003A4000" w:rsidRPr="003A4000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A400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A4000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3A4000">
        <w:rPr>
          <w:rFonts w:ascii="Arial" w:hAnsi="Arial" w:cs="Arial"/>
        </w:rPr>
        <w:t>Poznań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4000" w:rsidRPr="0012157F" w:rsidTr="00802047">
        <w:tc>
          <w:tcPr>
            <w:tcW w:w="9104" w:type="dxa"/>
            <w:shd w:val="clear" w:color="auto" w:fill="D9D9D9"/>
          </w:tcPr>
          <w:p w:rsidR="003A4000" w:rsidRPr="0012157F" w:rsidRDefault="003A4000" w:rsidP="0080204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A4000" w:rsidRPr="00094F76" w:rsidRDefault="003A4000" w:rsidP="0080204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A400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3A4000" w:rsidRPr="0017574D" w:rsidRDefault="003A4000" w:rsidP="0080204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3A4000" w:rsidRDefault="003A4000" w:rsidP="00802047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A4000" w:rsidRPr="002C3302" w:rsidRDefault="003A4000" w:rsidP="0080204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A400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A4000">
        <w:rPr>
          <w:rFonts w:ascii="Arial" w:hAnsi="Arial" w:cs="Arial"/>
          <w:b/>
          <w:sz w:val="24"/>
          <w:szCs w:val="24"/>
        </w:rPr>
        <w:t>Wyroby medyczne specjalistyczne dla Pracowni Kardiologii Inwazyjnej oraz Elektroterapii i Elektrostymulacji Serca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A4000" w:rsidRPr="003A4000">
        <w:rPr>
          <w:rFonts w:ascii="Arial" w:hAnsi="Arial" w:cs="Arial"/>
          <w:b/>
          <w:sz w:val="24"/>
          <w:szCs w:val="24"/>
        </w:rPr>
        <w:t>SZW/DZP/153/2023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4000" w:rsidRPr="003A4000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48D" w:rsidRDefault="0024348D" w:rsidP="0038231F">
      <w:pPr>
        <w:spacing w:after="0" w:line="240" w:lineRule="auto"/>
      </w:pPr>
      <w:r>
        <w:separator/>
      </w:r>
    </w:p>
  </w:endnote>
  <w:endnote w:type="continuationSeparator" w:id="0">
    <w:p w:rsidR="0024348D" w:rsidRDefault="002434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000" w:rsidRDefault="003A40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554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554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000" w:rsidRDefault="003A40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48D" w:rsidRDefault="0024348D" w:rsidP="0038231F">
      <w:pPr>
        <w:spacing w:after="0" w:line="240" w:lineRule="auto"/>
      </w:pPr>
      <w:r>
        <w:separator/>
      </w:r>
    </w:p>
  </w:footnote>
  <w:footnote w:type="continuationSeparator" w:id="0">
    <w:p w:rsidR="0024348D" w:rsidRDefault="002434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000" w:rsidRDefault="003A40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000" w:rsidRDefault="003A40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000" w:rsidRDefault="003A40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insDel="0" w:formatting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4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4348D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000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5548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B65F09-F420-4CB2-801F-6AA7E4D07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4ACB8-2F6F-4CA2-BBF3-9F5FE93B1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2016-07-26T11:32:00Z</cp:lastPrinted>
  <dcterms:created xsi:type="dcterms:W3CDTF">2023-12-27T12:44:00Z</dcterms:created>
  <dcterms:modified xsi:type="dcterms:W3CDTF">2023-12-27T12:44:00Z</dcterms:modified>
</cp:coreProperties>
</file>