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:rsidR="008D2AB8" w:rsidRPr="0022732C" w:rsidRDefault="00DB3455" w:rsidP="00DB3455">
      <w:pPr>
        <w:tabs>
          <w:tab w:val="right" w:pos="9000"/>
        </w:tabs>
        <w:spacing w:line="360" w:lineRule="auto"/>
        <w:rPr>
          <w:sz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Akademia Górniczo - Hutnicza</w:t>
      </w:r>
    </w:p>
    <w:p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im. Stanisława Staszica w Krakowie</w:t>
      </w:r>
    </w:p>
    <w:p w:rsidR="008D2AB8" w:rsidRDefault="00B374B2" w:rsidP="008D2AB8">
      <w:pPr>
        <w:ind w:right="-110"/>
        <w:rPr>
          <w:b/>
        </w:rPr>
      </w:pPr>
      <w:r w:rsidRPr="00B374B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374B2" w:rsidP="008D2AB8">
      <w:pPr>
        <w:ind w:right="-110"/>
        <w:rPr>
          <w:b/>
        </w:rPr>
      </w:pPr>
      <w:r w:rsidRPr="00B374B2">
        <w:rPr>
          <w:b/>
        </w:rPr>
        <w:t>Al. Mickiewicza</w:t>
      </w:r>
      <w:r w:rsidR="008D2AB8">
        <w:rPr>
          <w:b/>
        </w:rPr>
        <w:t xml:space="preserve"> </w:t>
      </w:r>
      <w:r w:rsidRPr="00B374B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374B2" w:rsidP="008D2AB8">
      <w:pPr>
        <w:rPr>
          <w:b/>
        </w:rPr>
      </w:pPr>
      <w:r w:rsidRPr="00B374B2">
        <w:rPr>
          <w:b/>
        </w:rPr>
        <w:t>30-059</w:t>
      </w:r>
      <w:r w:rsidR="008D2AB8">
        <w:rPr>
          <w:b/>
        </w:rPr>
        <w:t xml:space="preserve"> </w:t>
      </w:r>
      <w:r w:rsidRPr="00B374B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374B2" w:rsidRPr="00B374B2">
        <w:rPr>
          <w:b/>
        </w:rPr>
        <w:t>podtrzymanie wsparcia technicznego (</w:t>
      </w:r>
      <w:proofErr w:type="spellStart"/>
      <w:r w:rsidR="00B374B2" w:rsidRPr="00B374B2">
        <w:rPr>
          <w:b/>
        </w:rPr>
        <w:t>maintenance</w:t>
      </w:r>
      <w:proofErr w:type="spellEnd"/>
      <w:r w:rsidR="00B374B2" w:rsidRPr="00B374B2">
        <w:rPr>
          <w:b/>
        </w:rPr>
        <w:t xml:space="preserve">) dla komercyjnej licencji programu Petrel </w:t>
      </w:r>
      <w:proofErr w:type="spellStart"/>
      <w:r w:rsidR="00B374B2" w:rsidRPr="00B374B2">
        <w:rPr>
          <w:b/>
        </w:rPr>
        <w:t>Combined</w:t>
      </w:r>
      <w:proofErr w:type="spellEnd"/>
      <w:r w:rsidR="00B374B2" w:rsidRPr="00B374B2">
        <w:rPr>
          <w:b/>
        </w:rPr>
        <w:t xml:space="preserve"> </w:t>
      </w:r>
      <w:proofErr w:type="spellStart"/>
      <w:r w:rsidR="00B374B2" w:rsidRPr="00B374B2">
        <w:rPr>
          <w:b/>
        </w:rPr>
        <w:t>Core</w:t>
      </w:r>
      <w:proofErr w:type="spellEnd"/>
      <w:r w:rsidR="00B374B2" w:rsidRPr="00B374B2">
        <w:rPr>
          <w:b/>
        </w:rPr>
        <w:t xml:space="preserve"> System na okres 24 miesięcy - KC-zp.272-747/23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Pr="00692931" w:rsidRDefault="008D2AB8" w:rsidP="008D2AB8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netto</w:t>
      </w:r>
      <w:r w:rsidR="00DB3455">
        <w:rPr>
          <w:b/>
        </w:rPr>
        <w:t xml:space="preserve"> za </w:t>
      </w:r>
      <w:r w:rsidR="00CC3D9B">
        <w:rPr>
          <w:b/>
        </w:rPr>
        <w:t xml:space="preserve">wsparcie </w:t>
      </w:r>
      <w:r>
        <w:rPr>
          <w:b/>
        </w:rPr>
        <w:t>:</w:t>
      </w:r>
      <w:r w:rsidR="00DB3455">
        <w:rPr>
          <w:b/>
        </w:rPr>
        <w:t xml:space="preserve"> </w:t>
      </w:r>
      <w:r>
        <w:rPr>
          <w:b/>
        </w:rPr>
        <w:t>......................PLN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692931" w:rsidRPr="00692931" w:rsidRDefault="008D2AB8" w:rsidP="00692931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brutto</w:t>
      </w:r>
      <w:r w:rsidR="00DB3455">
        <w:rPr>
          <w:b/>
        </w:rPr>
        <w:t xml:space="preserve"> za </w:t>
      </w:r>
      <w:r w:rsidR="00CC3D9B">
        <w:rPr>
          <w:b/>
        </w:rPr>
        <w:t>wsparcie</w:t>
      </w:r>
      <w:r w:rsidR="00DB3455">
        <w:rPr>
          <w:b/>
        </w:rPr>
        <w:t>: ………</w:t>
      </w:r>
      <w:r>
        <w:rPr>
          <w:b/>
        </w:rPr>
        <w:t>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 % tj.…………</w:t>
      </w:r>
      <w:r w:rsidR="00692931">
        <w:t xml:space="preserve"> </w:t>
      </w:r>
      <w:r>
        <w:t>PLN</w:t>
      </w:r>
      <w:r w:rsidR="00692931"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:rsidR="0000251C" w:rsidRDefault="008D2AB8" w:rsidP="0000251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</w:p>
    <w:p w:rsidR="0000251C" w:rsidRDefault="00596DBC" w:rsidP="0000251C">
      <w:pPr>
        <w:widowControl w:val="0"/>
        <w:spacing w:line="360" w:lineRule="auto"/>
        <w:ind w:right="1"/>
        <w:jc w:val="both"/>
      </w:pPr>
      <w:r>
        <w:t xml:space="preserve">- </w:t>
      </w:r>
      <w:bookmarkStart w:id="0" w:name="_GoBack"/>
      <w:bookmarkEnd w:id="0"/>
      <w:r>
        <w:t>uruchomienie usługi wsparcia</w:t>
      </w:r>
      <w:r w:rsidR="0000251C">
        <w:t xml:space="preserve"> do 2 dni od daty podpisania umowy;</w:t>
      </w:r>
    </w:p>
    <w:p w:rsidR="008D2AB8" w:rsidRDefault="0000251C" w:rsidP="0000251C">
      <w:pPr>
        <w:widowControl w:val="0"/>
        <w:spacing w:line="360" w:lineRule="auto"/>
        <w:ind w:right="1"/>
        <w:jc w:val="both"/>
        <w:rPr>
          <w:b/>
        </w:rPr>
      </w:pPr>
      <w:r>
        <w:t>- wsparcie techniczne (</w:t>
      </w:r>
      <w:proofErr w:type="spellStart"/>
      <w:r>
        <w:t>maintenance</w:t>
      </w:r>
      <w:proofErr w:type="spellEnd"/>
      <w:r>
        <w:t>) 24 miesiące</w:t>
      </w:r>
      <w:r w:rsidR="00596DBC">
        <w:t xml:space="preserve"> od daty podpisania umowy</w:t>
      </w:r>
    </w:p>
    <w:p w:rsidR="008D2AB8" w:rsidRDefault="00314DDE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Czas reakcji na </w:t>
      </w:r>
      <w:r w:rsidR="0000251C">
        <w:rPr>
          <w:b/>
        </w:rPr>
        <w:t>zgłoszenie awarii</w:t>
      </w:r>
      <w:r>
        <w:rPr>
          <w:b/>
        </w:rPr>
        <w:t xml:space="preserve"> </w:t>
      </w:r>
      <w:r w:rsidR="008D2AB8">
        <w:rPr>
          <w:b/>
        </w:rPr>
        <w:t>wynosi:</w:t>
      </w:r>
      <w:r w:rsidR="008D2AB8" w:rsidRPr="00FB1B4F">
        <w:t xml:space="preserve"> ……</w:t>
      </w:r>
      <w:r>
        <w:t xml:space="preserve"> godzin/-y od momentu zgłoszenia </w:t>
      </w:r>
      <w:r w:rsidR="008D2AB8">
        <w:t>(</w:t>
      </w:r>
      <w:r w:rsidR="008D2AB8"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14DDE" w:rsidRPr="00E40801" w:rsidRDefault="00314DDE" w:rsidP="00314DD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314DDE" w:rsidRDefault="00314DDE" w:rsidP="00FE545C">
      <w:pPr>
        <w:rPr>
          <w:b/>
          <w:sz w:val="22"/>
          <w:szCs w:val="22"/>
          <w:u w:val="single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787E19" w:rsidRPr="00730EF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787E19" w:rsidRPr="001D671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87E19" w:rsidRPr="001D671E" w:rsidRDefault="00787E19" w:rsidP="00787E1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87E19" w:rsidRPr="00FE545C" w:rsidTr="000C3F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87E19" w:rsidRPr="00FE545C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87E19" w:rsidRPr="00FE545C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87E19" w:rsidRPr="00D638CC" w:rsidRDefault="00787E19" w:rsidP="00787E1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87E19" w:rsidRDefault="00787E19" w:rsidP="00787E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87E19" w:rsidRPr="000B45FE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87E19" w:rsidRDefault="00787E19" w:rsidP="00787E19">
      <w:pPr>
        <w:jc w:val="both"/>
        <w:rPr>
          <w:sz w:val="22"/>
          <w:szCs w:val="22"/>
        </w:rPr>
      </w:pPr>
    </w:p>
    <w:p w:rsidR="00787E19" w:rsidRPr="00927A63" w:rsidRDefault="00787E19" w:rsidP="00787E1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B1F" w:rsidRDefault="00690B1F">
      <w:r>
        <w:separator/>
      </w:r>
    </w:p>
  </w:endnote>
  <w:endnote w:type="continuationSeparator" w:id="0">
    <w:p w:rsidR="00690B1F" w:rsidRDefault="0069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4B2" w:rsidRDefault="00B374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4B2" w:rsidRDefault="00B374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B1F" w:rsidRDefault="00690B1F">
      <w:r>
        <w:separator/>
      </w:r>
    </w:p>
  </w:footnote>
  <w:footnote w:type="continuationSeparator" w:id="0">
    <w:p w:rsidR="00690B1F" w:rsidRDefault="00690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4B2" w:rsidRDefault="00B374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4B2" w:rsidRDefault="00B374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B1F"/>
    <w:rsid w:val="0000251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4DDE"/>
    <w:rsid w:val="00315A4A"/>
    <w:rsid w:val="004B7300"/>
    <w:rsid w:val="004C6753"/>
    <w:rsid w:val="00595C87"/>
    <w:rsid w:val="00596DBC"/>
    <w:rsid w:val="005D2C65"/>
    <w:rsid w:val="005E6D94"/>
    <w:rsid w:val="0063384F"/>
    <w:rsid w:val="00643C6F"/>
    <w:rsid w:val="00646202"/>
    <w:rsid w:val="0065290F"/>
    <w:rsid w:val="006815F6"/>
    <w:rsid w:val="00690B1F"/>
    <w:rsid w:val="00692931"/>
    <w:rsid w:val="007748F0"/>
    <w:rsid w:val="00787E19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74B2"/>
    <w:rsid w:val="00B774DC"/>
    <w:rsid w:val="00C969A6"/>
    <w:rsid w:val="00CA7D36"/>
    <w:rsid w:val="00CC3D9B"/>
    <w:rsid w:val="00D24208"/>
    <w:rsid w:val="00D60C38"/>
    <w:rsid w:val="00D66893"/>
    <w:rsid w:val="00D90ACB"/>
    <w:rsid w:val="00DB3455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2D4B3"/>
  <w15:chartTrackingRefBased/>
  <w15:docId w15:val="{7054570B-13A1-496A-ADA1-4811E524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D4AE0-7182-4B38-A962-7EFD0C503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534</Words>
  <Characters>4447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2023-12-15T12:12:00Z</dcterms:created>
  <dcterms:modified xsi:type="dcterms:W3CDTF">2023-12-29T11:21:00Z</dcterms:modified>
</cp:coreProperties>
</file>