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01896" w14:textId="77777777" w:rsidR="00C52F10" w:rsidRPr="00312CF3" w:rsidRDefault="00C52F10" w:rsidP="00312CF3">
      <w:pPr>
        <w:jc w:val="center"/>
        <w:rPr>
          <w:b/>
          <w:sz w:val="22"/>
          <w:szCs w:val="22"/>
        </w:rPr>
      </w:pPr>
      <w:r w:rsidRPr="00312CF3">
        <w:rPr>
          <w:b/>
          <w:sz w:val="22"/>
          <w:szCs w:val="22"/>
        </w:rPr>
        <w:t xml:space="preserve">WZÓR UMOWY </w:t>
      </w:r>
      <w:r w:rsidRPr="00312CF3">
        <w:rPr>
          <w:b/>
          <w:sz w:val="22"/>
          <w:szCs w:val="22"/>
          <w:highlight w:val="cyan"/>
        </w:rPr>
        <w:t>(dotyczy zadania częściowego nr 2)</w:t>
      </w:r>
    </w:p>
    <w:p w14:paraId="63CC3444" w14:textId="1AE9C37A" w:rsidR="00C52F10" w:rsidRPr="00312CF3" w:rsidRDefault="00C52F10" w:rsidP="00312CF3">
      <w:pPr>
        <w:jc w:val="center"/>
        <w:rPr>
          <w:b/>
          <w:sz w:val="22"/>
          <w:szCs w:val="22"/>
        </w:rPr>
      </w:pPr>
      <w:r w:rsidRPr="00312CF3"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2BFE059F" w14:textId="77777777" w:rsidR="003C03BD" w:rsidRPr="00312CF3" w:rsidRDefault="003C03BD" w:rsidP="00312CF3">
      <w:pPr>
        <w:rPr>
          <w:bCs/>
          <w:sz w:val="22"/>
          <w:szCs w:val="22"/>
        </w:rPr>
      </w:pPr>
    </w:p>
    <w:p w14:paraId="4B2A7456" w14:textId="77777777" w:rsidR="003C03BD" w:rsidRPr="00312CF3" w:rsidRDefault="003C03BD" w:rsidP="00312CF3">
      <w:pPr>
        <w:rPr>
          <w:bCs/>
          <w:sz w:val="22"/>
          <w:szCs w:val="22"/>
        </w:rPr>
      </w:pPr>
    </w:p>
    <w:p w14:paraId="36BDDD56" w14:textId="77777777" w:rsidR="003C03BD" w:rsidRPr="00312CF3" w:rsidRDefault="003C03BD" w:rsidP="00312CF3">
      <w:pPr>
        <w:rPr>
          <w:bCs/>
          <w:sz w:val="22"/>
          <w:szCs w:val="22"/>
        </w:rPr>
      </w:pPr>
      <w:r w:rsidRPr="00312CF3">
        <w:rPr>
          <w:bCs/>
          <w:sz w:val="22"/>
          <w:szCs w:val="22"/>
        </w:rPr>
        <w:t xml:space="preserve">zawarta w dniu ………………… r. w Krakowie w wyniku przeprowadzonego postępowania o zamówienie publiczne w trybie przetargu nieograniczonego </w:t>
      </w:r>
    </w:p>
    <w:p w14:paraId="2CE0FAC5" w14:textId="77777777" w:rsidR="003C03BD" w:rsidRPr="00312CF3" w:rsidRDefault="003C03BD" w:rsidP="00312CF3">
      <w:pPr>
        <w:rPr>
          <w:bCs/>
          <w:sz w:val="22"/>
          <w:szCs w:val="22"/>
        </w:rPr>
      </w:pPr>
      <w:r w:rsidRPr="00312CF3">
        <w:rPr>
          <w:bCs/>
          <w:sz w:val="22"/>
          <w:szCs w:val="22"/>
        </w:rPr>
        <w:t xml:space="preserve">pomiędzy:  </w:t>
      </w:r>
    </w:p>
    <w:p w14:paraId="4E0118D4" w14:textId="77777777" w:rsidR="003C03BD" w:rsidRPr="00312CF3" w:rsidRDefault="003C03BD" w:rsidP="00312CF3">
      <w:pPr>
        <w:rPr>
          <w:b/>
          <w:sz w:val="22"/>
          <w:szCs w:val="22"/>
        </w:rPr>
      </w:pPr>
      <w:r w:rsidRPr="00312CF3">
        <w:rPr>
          <w:b/>
          <w:sz w:val="22"/>
          <w:szCs w:val="22"/>
        </w:rPr>
        <w:t>Akademią Górniczo-Hutniczą im. Stanisława Staszica w Krakowie</w:t>
      </w:r>
    </w:p>
    <w:p w14:paraId="1B225EE0" w14:textId="77777777" w:rsidR="003C03BD" w:rsidRPr="00312CF3" w:rsidRDefault="003C03BD" w:rsidP="00312CF3">
      <w:pPr>
        <w:rPr>
          <w:b/>
          <w:sz w:val="22"/>
          <w:szCs w:val="22"/>
        </w:rPr>
      </w:pPr>
      <w:r w:rsidRPr="00312CF3">
        <w:rPr>
          <w:b/>
          <w:sz w:val="22"/>
          <w:szCs w:val="22"/>
        </w:rPr>
        <w:t xml:space="preserve">al. Mickiewicza 30, 30-059 Kraków, </w:t>
      </w:r>
    </w:p>
    <w:p w14:paraId="109E7365" w14:textId="77777777" w:rsidR="003C03BD" w:rsidRPr="00312CF3" w:rsidRDefault="003C03BD" w:rsidP="00312CF3">
      <w:pPr>
        <w:rPr>
          <w:bCs/>
          <w:sz w:val="22"/>
          <w:szCs w:val="22"/>
        </w:rPr>
      </w:pPr>
      <w:r w:rsidRPr="00312CF3">
        <w:rPr>
          <w:bCs/>
          <w:sz w:val="22"/>
          <w:szCs w:val="22"/>
        </w:rPr>
        <w:t>reprezentowaną przez:</w:t>
      </w:r>
    </w:p>
    <w:p w14:paraId="29BDB020" w14:textId="77777777" w:rsidR="003C03BD" w:rsidRPr="00312CF3" w:rsidRDefault="003C03BD" w:rsidP="00312CF3">
      <w:pPr>
        <w:numPr>
          <w:ilvl w:val="0"/>
          <w:numId w:val="22"/>
        </w:numPr>
        <w:ind w:left="284" w:hanging="284"/>
        <w:rPr>
          <w:bCs/>
          <w:sz w:val="22"/>
          <w:szCs w:val="22"/>
        </w:rPr>
      </w:pPr>
      <w:r w:rsidRPr="00312CF3">
        <w:rPr>
          <w:bCs/>
          <w:sz w:val="22"/>
          <w:szCs w:val="22"/>
        </w:rPr>
        <w:t xml:space="preserve"> ………………………………………………………………………………………..</w:t>
      </w:r>
    </w:p>
    <w:p w14:paraId="2E6958FA" w14:textId="1CB784ED" w:rsidR="003C03BD" w:rsidRPr="00312CF3" w:rsidRDefault="003C03BD" w:rsidP="00312CF3">
      <w:pPr>
        <w:rPr>
          <w:bCs/>
          <w:sz w:val="22"/>
          <w:szCs w:val="22"/>
        </w:rPr>
      </w:pPr>
      <w:r w:rsidRPr="00312CF3">
        <w:rPr>
          <w:bCs/>
          <w:sz w:val="22"/>
          <w:szCs w:val="22"/>
        </w:rPr>
        <w:t>zwaną w dalszej części umowy Zamawiającym</w:t>
      </w:r>
    </w:p>
    <w:p w14:paraId="1A8728E4" w14:textId="77777777" w:rsidR="003C03BD" w:rsidRPr="00312CF3" w:rsidRDefault="003C03BD" w:rsidP="00312CF3">
      <w:pPr>
        <w:rPr>
          <w:sz w:val="22"/>
          <w:szCs w:val="22"/>
        </w:rPr>
      </w:pPr>
      <w:r w:rsidRPr="00312CF3">
        <w:rPr>
          <w:bCs/>
          <w:sz w:val="22"/>
          <w:szCs w:val="22"/>
        </w:rPr>
        <w:t xml:space="preserve">a </w:t>
      </w:r>
    </w:p>
    <w:p w14:paraId="4E3883E6" w14:textId="5C193DA9" w:rsidR="003C03BD" w:rsidRPr="00312CF3" w:rsidRDefault="003C03BD" w:rsidP="00312CF3">
      <w:pPr>
        <w:rPr>
          <w:bCs/>
          <w:sz w:val="22"/>
          <w:szCs w:val="22"/>
        </w:rPr>
      </w:pPr>
      <w:r w:rsidRPr="00312CF3">
        <w:rPr>
          <w:bCs/>
          <w:sz w:val="22"/>
          <w:szCs w:val="22"/>
        </w:rPr>
        <w:t>……………………………………………………………………………………………</w:t>
      </w:r>
      <w:r w:rsidR="00674291" w:rsidRPr="00312CF3">
        <w:rPr>
          <w:bCs/>
          <w:sz w:val="22"/>
          <w:szCs w:val="22"/>
        </w:rPr>
        <w:t xml:space="preserve"> </w:t>
      </w:r>
    </w:p>
    <w:p w14:paraId="6928FCEC" w14:textId="77777777" w:rsidR="003C03BD" w:rsidRPr="00312CF3" w:rsidRDefault="003C03BD" w:rsidP="00312CF3">
      <w:pPr>
        <w:jc w:val="both"/>
        <w:rPr>
          <w:sz w:val="22"/>
          <w:szCs w:val="22"/>
        </w:rPr>
      </w:pPr>
      <w:r w:rsidRPr="00312CF3">
        <w:rPr>
          <w:bCs/>
          <w:sz w:val="22"/>
          <w:szCs w:val="22"/>
        </w:rPr>
        <w:t>reprezentowaną przez :</w:t>
      </w:r>
      <w:r w:rsidRPr="00312CF3">
        <w:rPr>
          <w:sz w:val="22"/>
          <w:szCs w:val="22"/>
        </w:rPr>
        <w:t xml:space="preserve"> </w:t>
      </w:r>
    </w:p>
    <w:p w14:paraId="647BD8ED" w14:textId="77777777" w:rsidR="003C03BD" w:rsidRPr="00312CF3" w:rsidRDefault="003C03BD" w:rsidP="00312CF3">
      <w:pPr>
        <w:jc w:val="both"/>
        <w:rPr>
          <w:bCs/>
          <w:sz w:val="22"/>
          <w:szCs w:val="22"/>
        </w:rPr>
      </w:pPr>
      <w:r w:rsidRPr="00312CF3">
        <w:rPr>
          <w:sz w:val="22"/>
          <w:szCs w:val="22"/>
        </w:rPr>
        <w:t>…………………………………………………………..</w:t>
      </w:r>
      <w:r w:rsidRPr="00312CF3">
        <w:rPr>
          <w:bCs/>
          <w:sz w:val="22"/>
          <w:szCs w:val="22"/>
        </w:rPr>
        <w:t xml:space="preserve"> </w:t>
      </w:r>
    </w:p>
    <w:p w14:paraId="7E3DEB36" w14:textId="5F8C5BE9" w:rsidR="003C03BD" w:rsidRPr="00312CF3" w:rsidRDefault="003C03BD" w:rsidP="00312CF3">
      <w:pPr>
        <w:jc w:val="both"/>
        <w:rPr>
          <w:bCs/>
          <w:sz w:val="22"/>
          <w:szCs w:val="22"/>
        </w:rPr>
      </w:pPr>
      <w:r w:rsidRPr="00312CF3">
        <w:rPr>
          <w:bCs/>
          <w:sz w:val="22"/>
          <w:szCs w:val="22"/>
        </w:rPr>
        <w:t>zwanym w dalszej części umowy: Dostawcą</w:t>
      </w:r>
      <w:r w:rsidR="00674291" w:rsidRPr="00312CF3">
        <w:rPr>
          <w:bCs/>
          <w:sz w:val="22"/>
          <w:szCs w:val="22"/>
        </w:rPr>
        <w:t>.</w:t>
      </w:r>
    </w:p>
    <w:p w14:paraId="3F812F69" w14:textId="77777777" w:rsidR="003C03BD" w:rsidRPr="00312CF3" w:rsidRDefault="003C03BD" w:rsidP="00312CF3">
      <w:pPr>
        <w:jc w:val="center"/>
        <w:rPr>
          <w:b/>
          <w:sz w:val="22"/>
          <w:szCs w:val="22"/>
        </w:rPr>
      </w:pPr>
      <w:r w:rsidRPr="00312CF3">
        <w:rPr>
          <w:b/>
          <w:sz w:val="22"/>
          <w:szCs w:val="22"/>
        </w:rPr>
        <w:t>§ 1</w:t>
      </w:r>
    </w:p>
    <w:p w14:paraId="5A04A29D" w14:textId="34C3888D" w:rsidR="003C03BD" w:rsidRPr="00312CF3" w:rsidRDefault="00FC4DED" w:rsidP="00312CF3">
      <w:pPr>
        <w:tabs>
          <w:tab w:val="left" w:pos="284"/>
        </w:tabs>
        <w:jc w:val="both"/>
        <w:rPr>
          <w:sz w:val="22"/>
          <w:szCs w:val="22"/>
        </w:rPr>
      </w:pPr>
      <w:r w:rsidRPr="00312CF3">
        <w:rPr>
          <w:bCs/>
          <w:sz w:val="22"/>
          <w:szCs w:val="22"/>
        </w:rPr>
        <w:t xml:space="preserve">1. </w:t>
      </w:r>
      <w:r w:rsidR="003C03BD" w:rsidRPr="00312CF3">
        <w:rPr>
          <w:bCs/>
          <w:sz w:val="22"/>
          <w:szCs w:val="22"/>
        </w:rPr>
        <w:t xml:space="preserve">Przedmiotem umowy jest dostęp do </w:t>
      </w:r>
      <w:r w:rsidR="003C03BD" w:rsidRPr="00312CF3">
        <w:rPr>
          <w:sz w:val="22"/>
          <w:szCs w:val="22"/>
        </w:rPr>
        <w:t>bazy danych ………………………………… z dostępem</w:t>
      </w:r>
      <w:r w:rsidR="00A803B4" w:rsidRPr="00312CF3">
        <w:rPr>
          <w:sz w:val="22"/>
          <w:szCs w:val="22"/>
        </w:rPr>
        <w:t xml:space="preserve"> </w:t>
      </w:r>
      <w:r w:rsidR="003C03BD" w:rsidRPr="00312CF3">
        <w:rPr>
          <w:sz w:val="22"/>
          <w:szCs w:val="22"/>
        </w:rPr>
        <w:t xml:space="preserve">dla nieograniczonej liczby użytkowników. </w:t>
      </w:r>
    </w:p>
    <w:p w14:paraId="7EDF4835" w14:textId="065515E0" w:rsidR="003C03BD" w:rsidRPr="00312CF3" w:rsidRDefault="00FC4DED" w:rsidP="00312CF3">
      <w:pPr>
        <w:tabs>
          <w:tab w:val="left" w:pos="284"/>
        </w:tabs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2. </w:t>
      </w:r>
      <w:r w:rsidR="003C03BD" w:rsidRPr="00312CF3">
        <w:rPr>
          <w:sz w:val="22"/>
          <w:szCs w:val="22"/>
        </w:rPr>
        <w:t xml:space="preserve">Dostawca oświadcza, że </w:t>
      </w:r>
      <w:r w:rsidR="001646D4" w:rsidRPr="00312CF3">
        <w:rPr>
          <w:bCs/>
          <w:sz w:val="22"/>
          <w:szCs w:val="22"/>
        </w:rPr>
        <w:t>jest uprawniony do rozporządzania przedmiotem niniejszej umowy</w:t>
      </w:r>
      <w:r w:rsidR="001646D4" w:rsidRPr="00312CF3">
        <w:rPr>
          <w:sz w:val="22"/>
          <w:szCs w:val="22"/>
        </w:rPr>
        <w:t xml:space="preserve"> </w:t>
      </w:r>
      <w:r w:rsidR="003C03BD" w:rsidRPr="00312CF3">
        <w:rPr>
          <w:sz w:val="22"/>
          <w:szCs w:val="22"/>
        </w:rPr>
        <w:t>…………………………</w:t>
      </w:r>
    </w:p>
    <w:p w14:paraId="66CB084B" w14:textId="37A0C14A" w:rsidR="001646D4" w:rsidRPr="00312CF3" w:rsidRDefault="001646D4" w:rsidP="00312CF3">
      <w:pPr>
        <w:tabs>
          <w:tab w:val="left" w:pos="284"/>
        </w:tabs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3. Zamawiający </w:t>
      </w:r>
      <w:r w:rsidRPr="00312CF3">
        <w:rPr>
          <w:bCs/>
          <w:sz w:val="22"/>
          <w:szCs w:val="22"/>
        </w:rPr>
        <w:t>zobowiązuje się do przestrzegania warunków i zasad korzystania z bazy ……………… określonych w umowie z wydawcą oraz zasad publikowania artykułów naukowych OA w publikacjach …….</w:t>
      </w:r>
    </w:p>
    <w:p w14:paraId="56E21E07" w14:textId="77777777" w:rsidR="003C03BD" w:rsidRPr="00312CF3" w:rsidRDefault="003C03BD" w:rsidP="00312CF3">
      <w:pPr>
        <w:jc w:val="center"/>
        <w:rPr>
          <w:b/>
          <w:sz w:val="22"/>
          <w:szCs w:val="22"/>
        </w:rPr>
      </w:pPr>
      <w:r w:rsidRPr="00312CF3">
        <w:rPr>
          <w:b/>
          <w:sz w:val="22"/>
          <w:szCs w:val="22"/>
        </w:rPr>
        <w:t>§ 2</w:t>
      </w:r>
    </w:p>
    <w:p w14:paraId="3BA6C74A" w14:textId="3AE850F8" w:rsidR="003C03BD" w:rsidRPr="00312CF3" w:rsidRDefault="003C03BD" w:rsidP="00312CF3">
      <w:pPr>
        <w:jc w:val="both"/>
        <w:rPr>
          <w:sz w:val="22"/>
          <w:szCs w:val="22"/>
        </w:rPr>
      </w:pPr>
      <w:r w:rsidRPr="00312CF3">
        <w:rPr>
          <w:bCs/>
          <w:sz w:val="22"/>
          <w:szCs w:val="22"/>
        </w:rPr>
        <w:t>Umowa zostaje zawarta na okres</w:t>
      </w:r>
      <w:r w:rsidR="00C52F10" w:rsidRPr="00312CF3">
        <w:rPr>
          <w:sz w:val="22"/>
          <w:szCs w:val="22"/>
        </w:rPr>
        <w:t xml:space="preserve"> od </w:t>
      </w:r>
      <w:r w:rsidR="009978CF" w:rsidRPr="00312CF3">
        <w:rPr>
          <w:sz w:val="22"/>
          <w:szCs w:val="22"/>
        </w:rPr>
        <w:t>daty podpisania niniejszej umowy</w:t>
      </w:r>
      <w:r w:rsidR="00C52F10" w:rsidRPr="00312CF3">
        <w:rPr>
          <w:sz w:val="22"/>
          <w:szCs w:val="22"/>
        </w:rPr>
        <w:t xml:space="preserve"> do 31 grudnia 202</w:t>
      </w:r>
      <w:r w:rsidR="00674291" w:rsidRPr="00312CF3">
        <w:rPr>
          <w:sz w:val="22"/>
          <w:szCs w:val="22"/>
        </w:rPr>
        <w:t>6</w:t>
      </w:r>
      <w:r w:rsidRPr="00312CF3">
        <w:rPr>
          <w:sz w:val="22"/>
          <w:szCs w:val="22"/>
        </w:rPr>
        <w:t xml:space="preserve"> r.</w:t>
      </w:r>
    </w:p>
    <w:p w14:paraId="5FF073F0" w14:textId="77777777" w:rsidR="001646D4" w:rsidRPr="00312CF3" w:rsidRDefault="001646D4" w:rsidP="00312CF3">
      <w:pPr>
        <w:jc w:val="center"/>
        <w:rPr>
          <w:b/>
          <w:sz w:val="22"/>
          <w:szCs w:val="22"/>
        </w:rPr>
      </w:pPr>
      <w:r w:rsidRPr="00312CF3">
        <w:rPr>
          <w:b/>
          <w:sz w:val="22"/>
          <w:szCs w:val="22"/>
        </w:rPr>
        <w:t>§ 3</w:t>
      </w:r>
    </w:p>
    <w:p w14:paraId="269CA1C5" w14:textId="2A309037" w:rsidR="001646D4" w:rsidRPr="00312CF3" w:rsidRDefault="001646D4" w:rsidP="00312CF3">
      <w:pPr>
        <w:ind w:left="20"/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1. Za okres od 01.01.2024 do 31.12.2024 r. </w:t>
      </w:r>
      <w:r w:rsidRPr="00312CF3">
        <w:rPr>
          <w:b/>
          <w:bCs/>
          <w:sz w:val="22"/>
          <w:szCs w:val="22"/>
        </w:rPr>
        <w:t>cenę netto</w:t>
      </w:r>
      <w:r w:rsidRPr="00312CF3">
        <w:rPr>
          <w:bCs/>
          <w:sz w:val="22"/>
          <w:szCs w:val="22"/>
        </w:rPr>
        <w:t xml:space="preserve"> </w:t>
      </w:r>
      <w:r w:rsidRPr="00312CF3">
        <w:rPr>
          <w:sz w:val="22"/>
          <w:szCs w:val="22"/>
        </w:rPr>
        <w:t>za przedmiot umowy szczegółowo określony w § 1 S</w:t>
      </w:r>
      <w:r w:rsidRPr="00312CF3">
        <w:rPr>
          <w:bCs/>
          <w:sz w:val="22"/>
          <w:szCs w:val="22"/>
        </w:rPr>
        <w:t xml:space="preserve">trony ustaliły na kwotę: </w:t>
      </w:r>
      <w:r w:rsidRPr="00312CF3">
        <w:rPr>
          <w:b/>
          <w:sz w:val="22"/>
          <w:szCs w:val="22"/>
        </w:rPr>
        <w:t>……………. USD</w:t>
      </w:r>
      <w:r w:rsidRPr="00312CF3">
        <w:rPr>
          <w:sz w:val="22"/>
          <w:szCs w:val="22"/>
        </w:rPr>
        <w:t xml:space="preserve"> </w:t>
      </w:r>
      <w:r w:rsidRPr="00312CF3">
        <w:rPr>
          <w:bCs/>
          <w:sz w:val="22"/>
          <w:szCs w:val="22"/>
        </w:rPr>
        <w:t>/słownie: ……………. 00/100 USD/</w:t>
      </w:r>
    </w:p>
    <w:p w14:paraId="61F6C567" w14:textId="11333DF0" w:rsidR="001646D4" w:rsidRPr="00312CF3" w:rsidRDefault="001646D4" w:rsidP="00312CF3">
      <w:pPr>
        <w:ind w:left="20"/>
        <w:jc w:val="both"/>
        <w:rPr>
          <w:bCs/>
          <w:sz w:val="22"/>
          <w:szCs w:val="22"/>
        </w:rPr>
      </w:pPr>
      <w:r w:rsidRPr="00312CF3">
        <w:rPr>
          <w:bCs/>
          <w:sz w:val="22"/>
          <w:szCs w:val="22"/>
        </w:rPr>
        <w:t xml:space="preserve">2. </w:t>
      </w:r>
      <w:r w:rsidRPr="00312CF3">
        <w:rPr>
          <w:sz w:val="22"/>
          <w:szCs w:val="22"/>
        </w:rPr>
        <w:t xml:space="preserve">Za okres od 01.01.2025 do 31.12.2025 r. </w:t>
      </w:r>
      <w:r w:rsidRPr="00312CF3">
        <w:rPr>
          <w:b/>
          <w:bCs/>
          <w:sz w:val="22"/>
          <w:szCs w:val="22"/>
        </w:rPr>
        <w:t>cenę netto</w:t>
      </w:r>
      <w:r w:rsidRPr="00312CF3">
        <w:rPr>
          <w:bCs/>
          <w:sz w:val="22"/>
          <w:szCs w:val="22"/>
        </w:rPr>
        <w:t xml:space="preserve"> </w:t>
      </w:r>
      <w:r w:rsidRPr="00312CF3">
        <w:rPr>
          <w:sz w:val="22"/>
          <w:szCs w:val="22"/>
        </w:rPr>
        <w:t>za przedmiot umowy szczegółowo określony w § 1 S</w:t>
      </w:r>
      <w:r w:rsidRPr="00312CF3">
        <w:rPr>
          <w:bCs/>
          <w:sz w:val="22"/>
          <w:szCs w:val="22"/>
        </w:rPr>
        <w:t xml:space="preserve">trony ustaliły na kwotę: </w:t>
      </w:r>
      <w:r w:rsidRPr="00312CF3">
        <w:rPr>
          <w:b/>
          <w:sz w:val="22"/>
          <w:szCs w:val="22"/>
        </w:rPr>
        <w:t>…………….. USD</w:t>
      </w:r>
      <w:r w:rsidRPr="00312CF3">
        <w:rPr>
          <w:sz w:val="22"/>
          <w:szCs w:val="22"/>
        </w:rPr>
        <w:t xml:space="preserve"> </w:t>
      </w:r>
      <w:r w:rsidRPr="00312CF3">
        <w:rPr>
          <w:bCs/>
          <w:sz w:val="22"/>
          <w:szCs w:val="22"/>
        </w:rPr>
        <w:t>/słownie: ………….. 00/100 USD/</w:t>
      </w:r>
    </w:p>
    <w:p w14:paraId="52FFDB28" w14:textId="2DAB15B6" w:rsidR="001646D4" w:rsidRPr="00312CF3" w:rsidRDefault="001646D4" w:rsidP="00312CF3">
      <w:pPr>
        <w:ind w:left="20"/>
        <w:jc w:val="both"/>
        <w:rPr>
          <w:bCs/>
          <w:sz w:val="22"/>
          <w:szCs w:val="22"/>
        </w:rPr>
      </w:pPr>
      <w:r w:rsidRPr="00312CF3">
        <w:rPr>
          <w:bCs/>
          <w:sz w:val="22"/>
          <w:szCs w:val="22"/>
        </w:rPr>
        <w:t xml:space="preserve">3. </w:t>
      </w:r>
      <w:r w:rsidRPr="00312CF3">
        <w:rPr>
          <w:sz w:val="22"/>
          <w:szCs w:val="22"/>
        </w:rPr>
        <w:t xml:space="preserve">Za okres od 01.01.2026 do 31.12.2026 r. </w:t>
      </w:r>
      <w:r w:rsidRPr="00312CF3">
        <w:rPr>
          <w:b/>
          <w:bCs/>
          <w:sz w:val="22"/>
          <w:szCs w:val="22"/>
        </w:rPr>
        <w:t>Cenę netto</w:t>
      </w:r>
      <w:r w:rsidRPr="00312CF3">
        <w:rPr>
          <w:bCs/>
          <w:sz w:val="22"/>
          <w:szCs w:val="22"/>
        </w:rPr>
        <w:t xml:space="preserve"> </w:t>
      </w:r>
      <w:r w:rsidRPr="00312CF3">
        <w:rPr>
          <w:sz w:val="22"/>
          <w:szCs w:val="22"/>
        </w:rPr>
        <w:t>za przedmiot umowy szczegółowo określony w § 1 S</w:t>
      </w:r>
      <w:r w:rsidRPr="00312CF3">
        <w:rPr>
          <w:bCs/>
          <w:sz w:val="22"/>
          <w:szCs w:val="22"/>
        </w:rPr>
        <w:t xml:space="preserve">trony ustaliły na kwotę: </w:t>
      </w:r>
      <w:r w:rsidRPr="00312CF3">
        <w:rPr>
          <w:b/>
          <w:sz w:val="22"/>
          <w:szCs w:val="22"/>
        </w:rPr>
        <w:t>………….. USD</w:t>
      </w:r>
      <w:r w:rsidRPr="00312CF3">
        <w:rPr>
          <w:sz w:val="22"/>
          <w:szCs w:val="22"/>
        </w:rPr>
        <w:t xml:space="preserve"> </w:t>
      </w:r>
      <w:r w:rsidRPr="00312CF3">
        <w:rPr>
          <w:bCs/>
          <w:sz w:val="22"/>
          <w:szCs w:val="22"/>
        </w:rPr>
        <w:t>/słownie: …………. 00/100 USD/</w:t>
      </w:r>
    </w:p>
    <w:p w14:paraId="3C876619" w14:textId="77777777" w:rsidR="001646D4" w:rsidRPr="00312CF3" w:rsidRDefault="001646D4" w:rsidP="00312CF3">
      <w:pPr>
        <w:pStyle w:val="Akapitzlist"/>
        <w:numPr>
          <w:ilvl w:val="0"/>
          <w:numId w:val="32"/>
        </w:numPr>
        <w:suppressAutoHyphens/>
        <w:rPr>
          <w:bCs/>
          <w:sz w:val="22"/>
          <w:szCs w:val="22"/>
        </w:rPr>
      </w:pPr>
      <w:r w:rsidRPr="00312CF3">
        <w:rPr>
          <w:bCs/>
          <w:sz w:val="22"/>
          <w:szCs w:val="22"/>
        </w:rPr>
        <w:t>Wykonawca wystawi trzy oddzielne faktury za każdy okres:</w:t>
      </w:r>
    </w:p>
    <w:p w14:paraId="31649B62" w14:textId="33CBE0F3" w:rsidR="001646D4" w:rsidRPr="00312CF3" w:rsidRDefault="001646D4" w:rsidP="00312CF3">
      <w:pPr>
        <w:pStyle w:val="Akapitzlist"/>
        <w:numPr>
          <w:ilvl w:val="0"/>
          <w:numId w:val="33"/>
        </w:numPr>
        <w:suppressAutoHyphens/>
        <w:ind w:left="426"/>
        <w:rPr>
          <w:bCs/>
          <w:sz w:val="22"/>
          <w:szCs w:val="22"/>
        </w:rPr>
      </w:pPr>
      <w:r w:rsidRPr="00312CF3">
        <w:rPr>
          <w:bCs/>
          <w:sz w:val="22"/>
          <w:szCs w:val="22"/>
        </w:rPr>
        <w:t>w terminie do 30 dni od daty podpisania umowy za okres: od daty podpisania umowy do 31.12.2024 r.</w:t>
      </w:r>
    </w:p>
    <w:p w14:paraId="7BA9D152" w14:textId="77777777" w:rsidR="001646D4" w:rsidRPr="00312CF3" w:rsidRDefault="001646D4" w:rsidP="00312CF3">
      <w:pPr>
        <w:pStyle w:val="Akapitzlist"/>
        <w:numPr>
          <w:ilvl w:val="0"/>
          <w:numId w:val="33"/>
        </w:numPr>
        <w:suppressAutoHyphens/>
        <w:ind w:left="426"/>
        <w:rPr>
          <w:bCs/>
          <w:sz w:val="22"/>
          <w:szCs w:val="22"/>
        </w:rPr>
      </w:pPr>
      <w:r w:rsidRPr="00312CF3">
        <w:rPr>
          <w:bCs/>
          <w:sz w:val="22"/>
          <w:szCs w:val="22"/>
        </w:rPr>
        <w:t xml:space="preserve">w terminie do 31 stycznia 2025 r. za okres: 01.01.2025 r. do 31.12.2025 r. </w:t>
      </w:r>
    </w:p>
    <w:p w14:paraId="3CD02502" w14:textId="77777777" w:rsidR="001646D4" w:rsidRPr="00312CF3" w:rsidRDefault="001646D4" w:rsidP="00312CF3">
      <w:pPr>
        <w:pStyle w:val="Akapitzlist"/>
        <w:numPr>
          <w:ilvl w:val="0"/>
          <w:numId w:val="33"/>
        </w:numPr>
        <w:suppressAutoHyphens/>
        <w:ind w:left="426"/>
        <w:rPr>
          <w:bCs/>
          <w:sz w:val="22"/>
          <w:szCs w:val="22"/>
        </w:rPr>
      </w:pPr>
      <w:r w:rsidRPr="00312CF3">
        <w:rPr>
          <w:bCs/>
          <w:sz w:val="22"/>
          <w:szCs w:val="22"/>
        </w:rPr>
        <w:t>w terminie do 31 stycznia 2026 r. za okres: 01.01.2026 r. do 31.12.2026 r.</w:t>
      </w:r>
    </w:p>
    <w:p w14:paraId="18289F10" w14:textId="77777777" w:rsidR="001646D4" w:rsidRPr="00312CF3" w:rsidRDefault="001646D4" w:rsidP="00312CF3">
      <w:pPr>
        <w:pStyle w:val="Akapitzlist"/>
        <w:numPr>
          <w:ilvl w:val="0"/>
          <w:numId w:val="32"/>
        </w:numPr>
        <w:suppressAutoHyphens/>
        <w:rPr>
          <w:bCs/>
          <w:sz w:val="22"/>
          <w:szCs w:val="22"/>
        </w:rPr>
      </w:pPr>
      <w:r w:rsidRPr="00312CF3">
        <w:rPr>
          <w:bCs/>
          <w:sz w:val="22"/>
          <w:szCs w:val="22"/>
        </w:rPr>
        <w:t>Podstawę do obliczenia kwoty w PLN stanowić będzie średni kurs walut w NBP w dniu poprzedzającym dzień wystawienia faktury. W fakturze VAT zostanie naliczony podatek VAT w wysokości obowiązującej w dniu poprzedzającym dzień wystawienia faktury.</w:t>
      </w:r>
    </w:p>
    <w:p w14:paraId="1A967330" w14:textId="696ADA6A" w:rsidR="003C03BD" w:rsidRPr="00312CF3" w:rsidRDefault="001646D4" w:rsidP="00312CF3">
      <w:pPr>
        <w:ind w:firstLine="20"/>
        <w:jc w:val="both"/>
        <w:rPr>
          <w:bCs/>
          <w:sz w:val="22"/>
          <w:szCs w:val="22"/>
        </w:rPr>
      </w:pPr>
      <w:r w:rsidRPr="00312CF3">
        <w:rPr>
          <w:bCs/>
          <w:sz w:val="22"/>
          <w:szCs w:val="22"/>
        </w:rPr>
        <w:t>6. Wszelkie opłaty związane z dostarczeniem przedmiotu umowy ponosi Dostawca</w:t>
      </w:r>
      <w:r w:rsidR="003C03BD" w:rsidRPr="00312CF3">
        <w:rPr>
          <w:bCs/>
          <w:sz w:val="22"/>
          <w:szCs w:val="22"/>
        </w:rPr>
        <w:t>.</w:t>
      </w:r>
    </w:p>
    <w:p w14:paraId="25154402" w14:textId="77777777" w:rsidR="003C03BD" w:rsidRPr="00312CF3" w:rsidRDefault="003C03BD" w:rsidP="00312CF3">
      <w:pPr>
        <w:jc w:val="center"/>
        <w:rPr>
          <w:b/>
          <w:sz w:val="22"/>
          <w:szCs w:val="22"/>
        </w:rPr>
      </w:pPr>
      <w:r w:rsidRPr="00312CF3">
        <w:rPr>
          <w:b/>
          <w:sz w:val="22"/>
          <w:szCs w:val="22"/>
        </w:rPr>
        <w:t>§ 4</w:t>
      </w:r>
    </w:p>
    <w:p w14:paraId="3BDED792" w14:textId="77777777" w:rsidR="003C03BD" w:rsidRPr="00312CF3" w:rsidRDefault="003C03BD" w:rsidP="00312CF3">
      <w:pPr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1.  Dostawca zobowiązuje się aktualizować na bieżąco bazę ………………………………... </w:t>
      </w:r>
    </w:p>
    <w:p w14:paraId="6F00C385" w14:textId="0E162CB9" w:rsidR="003C03BD" w:rsidRPr="00312CF3" w:rsidRDefault="00FC4DED" w:rsidP="00312CF3">
      <w:pPr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2. </w:t>
      </w:r>
      <w:r w:rsidR="003C03BD" w:rsidRPr="00312CF3">
        <w:rPr>
          <w:sz w:val="22"/>
          <w:szCs w:val="22"/>
        </w:rPr>
        <w:t>Dostawca daje dostęp dla nieograniczonej liczby użytkowników do bazy. Dostęp do bazy będzie się odbywał poprzez sieć uczelni.</w:t>
      </w:r>
    </w:p>
    <w:p w14:paraId="0B59AA19" w14:textId="24AFC4F4" w:rsidR="003C03BD" w:rsidRPr="00312CF3" w:rsidRDefault="00FC4DED" w:rsidP="00312CF3">
      <w:pPr>
        <w:tabs>
          <w:tab w:val="left" w:pos="284"/>
        </w:tabs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3. </w:t>
      </w:r>
      <w:r w:rsidR="003C03BD" w:rsidRPr="00312CF3">
        <w:rPr>
          <w:sz w:val="22"/>
          <w:szCs w:val="22"/>
        </w:rPr>
        <w:t>Dostawca zapewni możliwość sporządzania miesięcznych zbiorczych analiz statystycznych dotyczących korzystania z bazy i jej wykorzystania przez Zamawiającego.</w:t>
      </w:r>
    </w:p>
    <w:p w14:paraId="09DF4066" w14:textId="77777777" w:rsidR="003C03BD" w:rsidRPr="00312CF3" w:rsidRDefault="003C03BD" w:rsidP="00312CF3">
      <w:pPr>
        <w:jc w:val="both"/>
        <w:rPr>
          <w:sz w:val="22"/>
          <w:szCs w:val="22"/>
        </w:rPr>
      </w:pPr>
      <w:r w:rsidRPr="00312CF3">
        <w:rPr>
          <w:sz w:val="22"/>
          <w:szCs w:val="22"/>
        </w:rPr>
        <w:t>4. Dostawca zapewni i użytkownicy będą uprawnieni do:</w:t>
      </w:r>
    </w:p>
    <w:p w14:paraId="6F619A9F" w14:textId="5478263C" w:rsidR="00FC4DED" w:rsidRPr="00312CF3" w:rsidRDefault="003C03BD" w:rsidP="00312CF3">
      <w:pPr>
        <w:numPr>
          <w:ilvl w:val="0"/>
          <w:numId w:val="24"/>
        </w:numPr>
        <w:ind w:left="426" w:hanging="142"/>
        <w:jc w:val="both"/>
        <w:rPr>
          <w:sz w:val="22"/>
          <w:szCs w:val="22"/>
        </w:rPr>
      </w:pPr>
      <w:r w:rsidRPr="00312CF3">
        <w:rPr>
          <w:sz w:val="22"/>
          <w:szCs w:val="22"/>
        </w:rPr>
        <w:t>kopiowania informacji normalizacyjnych niezbędnych do pracy naukowej lub dydaktycznej,</w:t>
      </w:r>
    </w:p>
    <w:p w14:paraId="5AD318EF" w14:textId="0C59A5D2" w:rsidR="00FC4DED" w:rsidRPr="00312CF3" w:rsidRDefault="00FC4DED" w:rsidP="00312CF3">
      <w:pPr>
        <w:numPr>
          <w:ilvl w:val="0"/>
          <w:numId w:val="24"/>
        </w:numPr>
        <w:ind w:left="426" w:hanging="142"/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 czytania,</w:t>
      </w:r>
    </w:p>
    <w:p w14:paraId="778F7A6D" w14:textId="77777777" w:rsidR="003C03BD" w:rsidRPr="00312CF3" w:rsidRDefault="003C03BD" w:rsidP="00312CF3">
      <w:pPr>
        <w:numPr>
          <w:ilvl w:val="0"/>
          <w:numId w:val="24"/>
        </w:numPr>
        <w:ind w:left="426" w:hanging="142"/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 drukowania informacji normalizacyjnych niezbędnych do pracy naukowej lub dydaktycznej.</w:t>
      </w:r>
    </w:p>
    <w:p w14:paraId="5658ACE5" w14:textId="370C2AFC" w:rsidR="003C03BD" w:rsidRPr="00312CF3" w:rsidRDefault="00FC4DED" w:rsidP="00312CF3">
      <w:pPr>
        <w:jc w:val="both"/>
        <w:rPr>
          <w:bCs/>
          <w:sz w:val="22"/>
          <w:szCs w:val="22"/>
        </w:rPr>
      </w:pPr>
      <w:r w:rsidRPr="00312CF3">
        <w:rPr>
          <w:sz w:val="22"/>
          <w:szCs w:val="22"/>
        </w:rPr>
        <w:lastRenderedPageBreak/>
        <w:t xml:space="preserve">5. </w:t>
      </w:r>
      <w:r w:rsidR="003C03BD" w:rsidRPr="00312CF3">
        <w:rPr>
          <w:sz w:val="22"/>
          <w:szCs w:val="22"/>
        </w:rPr>
        <w:t xml:space="preserve">Wszelkie </w:t>
      </w:r>
      <w:r w:rsidR="001646D4" w:rsidRPr="00312CF3">
        <w:rPr>
          <w:sz w:val="22"/>
          <w:szCs w:val="22"/>
        </w:rPr>
        <w:t>reklamacje związane z jakimikolwiek utrudnieniami z dostępem do</w:t>
      </w:r>
      <w:r w:rsidR="001646D4" w:rsidRPr="00312CF3">
        <w:rPr>
          <w:bCs/>
          <w:sz w:val="22"/>
          <w:szCs w:val="22"/>
        </w:rPr>
        <w:t xml:space="preserve"> bazy </w:t>
      </w:r>
      <w:r w:rsidR="001646D4" w:rsidRPr="00312CF3">
        <w:rPr>
          <w:sz w:val="22"/>
          <w:szCs w:val="22"/>
        </w:rPr>
        <w:t xml:space="preserve">powstałymi z winy Dostawcy są załatwiane niezwłocznie po zgłoszeniu przez Zamawiającego na adres </w:t>
      </w:r>
      <w:hyperlink r:id="rId8" w:history="1">
        <w:r w:rsidR="001646D4" w:rsidRPr="00312CF3">
          <w:rPr>
            <w:rStyle w:val="Hipercze"/>
            <w:sz w:val="22"/>
            <w:szCs w:val="22"/>
          </w:rPr>
          <w:t>…………………</w:t>
        </w:r>
      </w:hyperlink>
      <w:r w:rsidR="001646D4" w:rsidRPr="00312CF3">
        <w:rPr>
          <w:sz w:val="22"/>
          <w:szCs w:val="22"/>
        </w:rPr>
        <w:t>, jednakże nie później niż w terminie</w:t>
      </w:r>
      <w:r w:rsidR="001646D4" w:rsidRPr="00312CF3">
        <w:rPr>
          <w:bCs/>
          <w:sz w:val="22"/>
          <w:szCs w:val="22"/>
        </w:rPr>
        <w:t xml:space="preserve"> 48 godzin</w:t>
      </w:r>
      <w:r w:rsidR="003C03BD" w:rsidRPr="00312CF3">
        <w:rPr>
          <w:bCs/>
          <w:sz w:val="22"/>
          <w:szCs w:val="22"/>
        </w:rPr>
        <w:t>.</w:t>
      </w:r>
    </w:p>
    <w:p w14:paraId="22EDAC6D" w14:textId="151090C0" w:rsidR="003C03BD" w:rsidRPr="00312CF3" w:rsidRDefault="00FC4DED" w:rsidP="00312CF3">
      <w:pPr>
        <w:jc w:val="both"/>
        <w:rPr>
          <w:bCs/>
          <w:sz w:val="22"/>
          <w:szCs w:val="22"/>
        </w:rPr>
      </w:pPr>
      <w:r w:rsidRPr="00312CF3">
        <w:rPr>
          <w:bCs/>
          <w:sz w:val="22"/>
          <w:szCs w:val="22"/>
        </w:rPr>
        <w:t xml:space="preserve">6. </w:t>
      </w:r>
      <w:r w:rsidR="003C03BD" w:rsidRPr="00312CF3">
        <w:rPr>
          <w:bCs/>
          <w:sz w:val="22"/>
          <w:szCs w:val="22"/>
        </w:rPr>
        <w:t>W przypadku braku dostępu do bazy powyżej 48 godzin z przyczyn niezależnych od Zamawiającego, Dostawca zapłaci Zamawiającemu karę umowną w wysokości 0,25% wartości umowy za każdy dzień braku dostępu.</w:t>
      </w:r>
    </w:p>
    <w:p w14:paraId="01836249" w14:textId="77777777" w:rsidR="003C03BD" w:rsidRPr="00312CF3" w:rsidRDefault="003C03BD" w:rsidP="00312CF3">
      <w:pPr>
        <w:jc w:val="center"/>
        <w:rPr>
          <w:b/>
          <w:sz w:val="22"/>
          <w:szCs w:val="22"/>
        </w:rPr>
      </w:pPr>
      <w:r w:rsidRPr="00312CF3">
        <w:rPr>
          <w:b/>
          <w:sz w:val="22"/>
          <w:szCs w:val="22"/>
        </w:rPr>
        <w:t>§ 5</w:t>
      </w:r>
    </w:p>
    <w:p w14:paraId="285E4D5B" w14:textId="50B99CE2" w:rsidR="003C03BD" w:rsidRPr="00312CF3" w:rsidRDefault="00FC4DED" w:rsidP="00312CF3">
      <w:pPr>
        <w:tabs>
          <w:tab w:val="left" w:pos="215"/>
        </w:tabs>
        <w:jc w:val="both"/>
        <w:rPr>
          <w:strike/>
          <w:sz w:val="22"/>
          <w:szCs w:val="22"/>
        </w:rPr>
      </w:pPr>
      <w:r w:rsidRPr="00312CF3">
        <w:rPr>
          <w:sz w:val="22"/>
          <w:szCs w:val="22"/>
        </w:rPr>
        <w:t xml:space="preserve">1. </w:t>
      </w:r>
      <w:r w:rsidR="003C03BD" w:rsidRPr="00312CF3">
        <w:rPr>
          <w:sz w:val="22"/>
          <w:szCs w:val="22"/>
        </w:rPr>
        <w:t xml:space="preserve">Należność, o której mowa w § 3 będzie uregulowana przez Zamawiającego w terminie 21 dni od dnia otrzymania faktury  wystawionej przez </w:t>
      </w:r>
      <w:r w:rsidR="009978CF" w:rsidRPr="00312CF3">
        <w:rPr>
          <w:sz w:val="22"/>
          <w:szCs w:val="22"/>
        </w:rPr>
        <w:t>Wykonawcę</w:t>
      </w:r>
      <w:r w:rsidR="003C03BD" w:rsidRPr="00312CF3">
        <w:rPr>
          <w:sz w:val="22"/>
          <w:szCs w:val="22"/>
        </w:rPr>
        <w:t>.</w:t>
      </w:r>
    </w:p>
    <w:p w14:paraId="44CA76CC" w14:textId="3976327B" w:rsidR="003C03BD" w:rsidRPr="00312CF3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2. </w:t>
      </w:r>
      <w:r w:rsidR="009978CF" w:rsidRPr="00312CF3">
        <w:rPr>
          <w:sz w:val="22"/>
          <w:szCs w:val="22"/>
        </w:rPr>
        <w:t>Strony uzgodniły, że zapłata należności będzie dokonana w formie przelewu w terminie do 21 dni od daty otrzymania faktury przez Zamawiającego na rachunek Wykonawcy zawarty na dzień zlecenia przelewu w wykazie podmiotów, o których mowa w art. 96b ust. 1) Ustawy o podatku od towarów i usług</w:t>
      </w:r>
    </w:p>
    <w:p w14:paraId="263C542E" w14:textId="6A8357F7" w:rsidR="003C03BD" w:rsidRPr="00312CF3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3. </w:t>
      </w:r>
      <w:r w:rsidR="003C03BD" w:rsidRPr="00312CF3">
        <w:rPr>
          <w:sz w:val="22"/>
          <w:szCs w:val="22"/>
        </w:rPr>
        <w:t>Strony postanawiają,</w:t>
      </w:r>
      <w:r w:rsidR="00384092" w:rsidRPr="00312CF3">
        <w:rPr>
          <w:sz w:val="22"/>
          <w:szCs w:val="22"/>
        </w:rPr>
        <w:t xml:space="preserve"> </w:t>
      </w:r>
      <w:r w:rsidR="003C03BD" w:rsidRPr="00312CF3">
        <w:rPr>
          <w:sz w:val="22"/>
          <w:szCs w:val="22"/>
        </w:rPr>
        <w:t xml:space="preserve">że zapłata następuje w dniu obciążenia rachunku bankowego Zamawiającego. </w:t>
      </w:r>
    </w:p>
    <w:p w14:paraId="73761F42" w14:textId="78067609" w:rsidR="003C03BD" w:rsidRPr="00312CF3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4. </w:t>
      </w:r>
      <w:r w:rsidR="003C03BD" w:rsidRPr="00312CF3">
        <w:rPr>
          <w:sz w:val="22"/>
          <w:szCs w:val="22"/>
        </w:rPr>
        <w:t xml:space="preserve">W przypadku nieterminowej płatności należności </w:t>
      </w:r>
      <w:r w:rsidR="009978CF" w:rsidRPr="00312CF3">
        <w:rPr>
          <w:sz w:val="22"/>
          <w:szCs w:val="22"/>
        </w:rPr>
        <w:t>Wykonawca</w:t>
      </w:r>
      <w:r w:rsidR="003C03BD" w:rsidRPr="00312CF3">
        <w:rPr>
          <w:sz w:val="22"/>
          <w:szCs w:val="22"/>
        </w:rPr>
        <w:t xml:space="preserve"> ma prawo naliczyć Zamawiającego odsetki ustawowe za każdy dzień zwłoki.</w:t>
      </w:r>
    </w:p>
    <w:p w14:paraId="5398AE9E" w14:textId="77777777" w:rsidR="00FC4DED" w:rsidRPr="00B15BC9" w:rsidRDefault="00FC4DED" w:rsidP="00312CF3">
      <w:pPr>
        <w:tabs>
          <w:tab w:val="left" w:pos="215"/>
        </w:tabs>
        <w:jc w:val="center"/>
        <w:rPr>
          <w:b/>
          <w:sz w:val="22"/>
          <w:szCs w:val="22"/>
        </w:rPr>
      </w:pPr>
      <w:r w:rsidRPr="00B15BC9">
        <w:rPr>
          <w:b/>
          <w:sz w:val="22"/>
          <w:szCs w:val="22"/>
        </w:rPr>
        <w:t>§ 6</w:t>
      </w:r>
    </w:p>
    <w:p w14:paraId="236FD13F" w14:textId="06D3C9D3" w:rsidR="00FC4DED" w:rsidRPr="00B15BC9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B15BC9">
        <w:rPr>
          <w:sz w:val="22"/>
          <w:szCs w:val="22"/>
        </w:rPr>
        <w:t>1. Strony przewidują możliwość zmiany poziomu maksymalnego wynagrodzenia, o którym mowa w paragrafie 3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3BB334F" w14:textId="77777777" w:rsidR="00FC4DED" w:rsidRPr="00B15BC9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B15BC9">
        <w:rPr>
          <w:sz w:val="22"/>
          <w:szCs w:val="22"/>
        </w:rPr>
        <w:t>a)</w:t>
      </w:r>
      <w:r w:rsidRPr="00B15BC9">
        <w:rPr>
          <w:sz w:val="22"/>
          <w:szCs w:val="22"/>
        </w:rPr>
        <w:tab/>
        <w:t>przez zmianę wysokości wynagrodzenia rozumie się jego podwyższenie, jak i obniżenie;</w:t>
      </w:r>
    </w:p>
    <w:p w14:paraId="0FAC13E0" w14:textId="77777777" w:rsidR="00FC4DED" w:rsidRPr="00B15BC9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B15BC9">
        <w:rPr>
          <w:sz w:val="22"/>
          <w:szCs w:val="22"/>
        </w:rPr>
        <w:t>b)</w:t>
      </w:r>
      <w:r w:rsidRPr="00B15BC9">
        <w:rPr>
          <w:sz w:val="22"/>
          <w:szCs w:val="22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5783385D" w14:textId="1A6986AC" w:rsidR="00FC4DED" w:rsidRPr="00B15BC9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B15BC9">
        <w:rPr>
          <w:sz w:val="22"/>
          <w:szCs w:val="22"/>
        </w:rPr>
        <w:t>c)</w:t>
      </w:r>
      <w:r w:rsidRPr="00B15BC9">
        <w:rPr>
          <w:sz w:val="22"/>
          <w:szCs w:val="22"/>
        </w:rPr>
        <w:tab/>
        <w:t xml:space="preserve">pierwsza waloryzacja wynagrodzenia wykonawcy w oparciu o  wskaźnik podany w lit. b)  może zostać dokonana po upływie </w:t>
      </w:r>
      <w:r w:rsidR="008E1660">
        <w:rPr>
          <w:sz w:val="22"/>
          <w:szCs w:val="22"/>
        </w:rPr>
        <w:t>12</w:t>
      </w:r>
      <w:r w:rsidRPr="00B15BC9">
        <w:rPr>
          <w:sz w:val="22"/>
          <w:szCs w:val="22"/>
        </w:rPr>
        <w:t xml:space="preserve"> pełnych miesięcy obowiązywania umowy, a każda następna po upływie kolejnych </w:t>
      </w:r>
      <w:r w:rsidR="008E1660">
        <w:rPr>
          <w:sz w:val="22"/>
          <w:szCs w:val="22"/>
        </w:rPr>
        <w:t>12</w:t>
      </w:r>
      <w:r w:rsidRPr="00B15BC9">
        <w:rPr>
          <w:sz w:val="22"/>
          <w:szCs w:val="22"/>
        </w:rPr>
        <w:t xml:space="preserve"> pełnych miesięcy,</w:t>
      </w:r>
    </w:p>
    <w:p w14:paraId="60162645" w14:textId="77777777" w:rsidR="00FC4DED" w:rsidRPr="00B15BC9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B15BC9">
        <w:rPr>
          <w:sz w:val="22"/>
          <w:szCs w:val="22"/>
        </w:rPr>
        <w:t>d)</w:t>
      </w:r>
      <w:r w:rsidRPr="00B15BC9">
        <w:rPr>
          <w:sz w:val="22"/>
          <w:szCs w:val="22"/>
        </w:rPr>
        <w:tab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4CC700C7" w14:textId="77777777" w:rsidR="00FC4DED" w:rsidRPr="00B15BC9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B15BC9">
        <w:rPr>
          <w:sz w:val="22"/>
          <w:szCs w:val="22"/>
        </w:rPr>
        <w:t>e)</w:t>
      </w:r>
      <w:r w:rsidRPr="00B15BC9">
        <w:rPr>
          <w:sz w:val="22"/>
          <w:szCs w:val="22"/>
        </w:rPr>
        <w:tab/>
        <w:t xml:space="preserve">łączna maksymalna wartość zmiany wynagrodzenia w efekcie zastosowania postanowień dotyczących w/w waloryzacji, nie może prze kroczyć 5 % wysokości wynagrodzenia wykonawcy, o którym mowa w paragrafie 5 Umowy. </w:t>
      </w:r>
    </w:p>
    <w:p w14:paraId="0975B8B9" w14:textId="77777777" w:rsidR="00FC4DED" w:rsidRPr="00B15BC9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B15BC9">
        <w:rPr>
          <w:sz w:val="22"/>
          <w:szCs w:val="22"/>
        </w:rPr>
        <w:t>2. Zmiana wynagrodzenia, może zostać wprowadzona na wniosek Stron, zgodnie z poniższymi zasadami:</w:t>
      </w:r>
    </w:p>
    <w:p w14:paraId="043C504D" w14:textId="77777777" w:rsidR="00FC4DED" w:rsidRPr="00B15BC9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B15BC9">
        <w:rPr>
          <w:sz w:val="22"/>
          <w:szCs w:val="22"/>
        </w:rPr>
        <w:t>a)</w:t>
      </w:r>
      <w:r w:rsidRPr="00B15BC9">
        <w:rPr>
          <w:sz w:val="22"/>
          <w:szCs w:val="22"/>
        </w:rPr>
        <w:tab/>
        <w:t xml:space="preserve">waloryzacja wynagrodzenia Wykonawcy będzie dotyczyła tylko niezrealizowanej części zamówienia, </w:t>
      </w:r>
    </w:p>
    <w:p w14:paraId="18E14B34" w14:textId="77777777" w:rsidR="00FC4DED" w:rsidRPr="00B15BC9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B15BC9">
        <w:rPr>
          <w:sz w:val="22"/>
          <w:szCs w:val="22"/>
        </w:rPr>
        <w:t>b)</w:t>
      </w:r>
      <w:r w:rsidRPr="00B15BC9">
        <w:rPr>
          <w:sz w:val="22"/>
          <w:szCs w:val="22"/>
        </w:rPr>
        <w:tab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160ECA55" w14:textId="77777777" w:rsidR="00FC4DED" w:rsidRPr="00B15BC9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B15BC9">
        <w:rPr>
          <w:sz w:val="22"/>
          <w:szCs w:val="22"/>
        </w:rPr>
        <w:t>c)</w:t>
      </w:r>
      <w:r w:rsidRPr="00B15BC9">
        <w:rPr>
          <w:sz w:val="22"/>
          <w:szCs w:val="22"/>
        </w:rPr>
        <w:tab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5074DA72" w14:textId="77777777" w:rsidR="00FC4DED" w:rsidRPr="00B15BC9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B15BC9">
        <w:rPr>
          <w:sz w:val="22"/>
          <w:szCs w:val="22"/>
        </w:rPr>
        <w:t>d)</w:t>
      </w:r>
      <w:r w:rsidRPr="00B15BC9">
        <w:rPr>
          <w:sz w:val="22"/>
          <w:szCs w:val="22"/>
        </w:rPr>
        <w:tab/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2DED30C4" w14:textId="77777777" w:rsidR="00FC4DED" w:rsidRPr="00B15BC9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B15BC9">
        <w:rPr>
          <w:sz w:val="22"/>
          <w:szCs w:val="22"/>
        </w:rPr>
        <w:t>e)</w:t>
      </w:r>
      <w:r w:rsidRPr="00B15BC9">
        <w:rPr>
          <w:sz w:val="22"/>
          <w:szCs w:val="22"/>
        </w:rPr>
        <w:tab/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7F749183" w14:textId="77777777" w:rsidR="00FC4DED" w:rsidRPr="00B15BC9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B15BC9">
        <w:rPr>
          <w:sz w:val="22"/>
          <w:szCs w:val="22"/>
        </w:rPr>
        <w:t>f)</w:t>
      </w:r>
      <w:r w:rsidRPr="00B15BC9">
        <w:rPr>
          <w:sz w:val="22"/>
          <w:szCs w:val="22"/>
        </w:rPr>
        <w:tab/>
        <w:t xml:space="preserve">W przypadku wniosku  złożonego przez Zamawiającego, Zamawiający wskazuje wielkość procentową obniżenia wynagrodzenia, nieprzekraczającą wielkości przyjętego wskaźnika. </w:t>
      </w:r>
    </w:p>
    <w:p w14:paraId="35FF4547" w14:textId="77777777" w:rsidR="00FC4DED" w:rsidRPr="00B15BC9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B15BC9">
        <w:rPr>
          <w:sz w:val="22"/>
          <w:szCs w:val="22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29CF683A" w14:textId="1FDA03A9" w:rsidR="00FC4DED" w:rsidRPr="00B15BC9" w:rsidRDefault="00FC4DED" w:rsidP="00312CF3">
      <w:pPr>
        <w:tabs>
          <w:tab w:val="left" w:pos="215"/>
        </w:tabs>
        <w:jc w:val="both"/>
        <w:rPr>
          <w:sz w:val="22"/>
          <w:szCs w:val="22"/>
        </w:rPr>
      </w:pPr>
      <w:r w:rsidRPr="00B15BC9">
        <w:rPr>
          <w:sz w:val="22"/>
          <w:szCs w:val="22"/>
        </w:rPr>
        <w:lastRenderedPageBreak/>
        <w:t>3. Wykonawca, którego wynagrodzenie zostało zmienione zgodnie z § 3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00545570" w14:textId="1724AC35" w:rsidR="00312CF3" w:rsidRPr="00B15BC9" w:rsidRDefault="00312CF3" w:rsidP="00312CF3">
      <w:pPr>
        <w:jc w:val="center"/>
        <w:rPr>
          <w:b/>
          <w:sz w:val="22"/>
          <w:szCs w:val="22"/>
        </w:rPr>
      </w:pPr>
      <w:r w:rsidRPr="00B15BC9">
        <w:rPr>
          <w:b/>
          <w:sz w:val="22"/>
          <w:szCs w:val="22"/>
        </w:rPr>
        <w:t>§ 7</w:t>
      </w:r>
    </w:p>
    <w:p w14:paraId="3E5E5A2B" w14:textId="77777777" w:rsidR="00312CF3" w:rsidRPr="00B15BC9" w:rsidRDefault="00312CF3" w:rsidP="00312CF3">
      <w:pPr>
        <w:numPr>
          <w:ilvl w:val="0"/>
          <w:numId w:val="34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B15BC9">
        <w:rPr>
          <w:sz w:val="22"/>
          <w:szCs w:val="22"/>
        </w:rPr>
        <w:t xml:space="preserve"> Strony zobowiązują się dokonać zmiany wysokości wynagrodzenia należnego </w:t>
      </w:r>
      <w:r w:rsidRPr="00B15BC9">
        <w:rPr>
          <w:sz w:val="22"/>
          <w:szCs w:val="22"/>
          <w:lang w:eastAsia="x-none"/>
        </w:rPr>
        <w:t>Zleceniobiorc</w:t>
      </w:r>
      <w:r w:rsidRPr="00B15BC9">
        <w:rPr>
          <w:sz w:val="22"/>
          <w:szCs w:val="22"/>
        </w:rPr>
        <w:t xml:space="preserve">y, o którym mowa w </w:t>
      </w:r>
      <w:bookmarkStart w:id="0" w:name="_Hlk68706308"/>
      <w:r w:rsidRPr="00B15BC9">
        <w:rPr>
          <w:sz w:val="22"/>
          <w:szCs w:val="22"/>
        </w:rPr>
        <w:t xml:space="preserve">§ 3 </w:t>
      </w:r>
      <w:bookmarkEnd w:id="0"/>
      <w:r w:rsidRPr="00B15BC9">
        <w:rPr>
          <w:sz w:val="22"/>
          <w:szCs w:val="22"/>
        </w:rPr>
        <w:t>Umowy, w formie pisemnego aneksu, każdorazowo w przypadku wystąpienia jednej z następujących okoliczności:</w:t>
      </w:r>
    </w:p>
    <w:p w14:paraId="44B5EB1B" w14:textId="77777777" w:rsidR="00312CF3" w:rsidRPr="00B15BC9" w:rsidRDefault="00312CF3" w:rsidP="00312CF3">
      <w:pPr>
        <w:numPr>
          <w:ilvl w:val="0"/>
          <w:numId w:val="35"/>
        </w:numPr>
        <w:tabs>
          <w:tab w:val="left" w:pos="567"/>
          <w:tab w:val="left" w:pos="851"/>
        </w:tabs>
        <w:jc w:val="both"/>
        <w:rPr>
          <w:kern w:val="2"/>
          <w:sz w:val="22"/>
          <w:szCs w:val="22"/>
        </w:rPr>
      </w:pPr>
      <w:r w:rsidRPr="00B15BC9">
        <w:rPr>
          <w:kern w:val="2"/>
          <w:sz w:val="22"/>
          <w:szCs w:val="22"/>
        </w:rPr>
        <w:t xml:space="preserve">zmiany stawki podatku od towarów i usług </w:t>
      </w:r>
    </w:p>
    <w:p w14:paraId="1209379D" w14:textId="77777777" w:rsidR="00312CF3" w:rsidRPr="00B15BC9" w:rsidRDefault="00312CF3" w:rsidP="00312CF3">
      <w:pPr>
        <w:numPr>
          <w:ilvl w:val="0"/>
          <w:numId w:val="35"/>
        </w:numPr>
        <w:tabs>
          <w:tab w:val="left" w:pos="567"/>
          <w:tab w:val="left" w:pos="851"/>
        </w:tabs>
        <w:jc w:val="both"/>
        <w:rPr>
          <w:kern w:val="2"/>
          <w:sz w:val="22"/>
          <w:szCs w:val="22"/>
        </w:rPr>
      </w:pPr>
      <w:r w:rsidRPr="00B15BC9">
        <w:rPr>
          <w:kern w:val="2"/>
          <w:sz w:val="22"/>
          <w:szCs w:val="22"/>
        </w:rPr>
        <w:t>zmiany wysokości minimalnego wynagrodzenia za pracę albo wysokości minimalnej stawki godzinowej, ustalonych na podstawie ustawy z dnia 10 października 2002 r. o minimalnym wynagrodzeniu za pracę,</w:t>
      </w:r>
    </w:p>
    <w:p w14:paraId="06A73C7C" w14:textId="77777777" w:rsidR="00312CF3" w:rsidRPr="00B15BC9" w:rsidRDefault="00312CF3" w:rsidP="00312CF3">
      <w:pPr>
        <w:numPr>
          <w:ilvl w:val="0"/>
          <w:numId w:val="35"/>
        </w:numPr>
        <w:tabs>
          <w:tab w:val="left" w:pos="567"/>
          <w:tab w:val="left" w:pos="851"/>
        </w:tabs>
        <w:jc w:val="both"/>
        <w:rPr>
          <w:kern w:val="2"/>
          <w:sz w:val="22"/>
          <w:szCs w:val="22"/>
        </w:rPr>
      </w:pPr>
      <w:r w:rsidRPr="00B15BC9">
        <w:rPr>
          <w:kern w:val="2"/>
          <w:sz w:val="22"/>
          <w:szCs w:val="22"/>
        </w:rPr>
        <w:t>zmiany zasad podlegania ubezpieczeniom społecznym lub ubezpieczeniu zdrowotnemu lub wysokości stawki składki na ubezpieczenia społeczne lub ubezpieczenie zdrowotne,</w:t>
      </w:r>
    </w:p>
    <w:p w14:paraId="58C8083C" w14:textId="77777777" w:rsidR="00312CF3" w:rsidRPr="00B15BC9" w:rsidRDefault="00312CF3" w:rsidP="00312CF3">
      <w:pPr>
        <w:numPr>
          <w:ilvl w:val="0"/>
          <w:numId w:val="35"/>
        </w:numPr>
        <w:tabs>
          <w:tab w:val="left" w:pos="567"/>
          <w:tab w:val="left" w:pos="851"/>
        </w:tabs>
        <w:jc w:val="both"/>
        <w:rPr>
          <w:kern w:val="2"/>
          <w:sz w:val="22"/>
          <w:szCs w:val="22"/>
        </w:rPr>
      </w:pPr>
      <w:r w:rsidRPr="00B15BC9">
        <w:rPr>
          <w:kern w:val="2"/>
          <w:sz w:val="22"/>
          <w:szCs w:val="22"/>
        </w:rPr>
        <w:t>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0CF0BF90" w14:textId="77777777" w:rsidR="00312CF3" w:rsidRPr="00B15BC9" w:rsidRDefault="00312CF3" w:rsidP="00312CF3">
      <w:pPr>
        <w:numPr>
          <w:ilvl w:val="0"/>
          <w:numId w:val="35"/>
        </w:numPr>
        <w:tabs>
          <w:tab w:val="left" w:pos="851"/>
        </w:tabs>
        <w:jc w:val="both"/>
        <w:rPr>
          <w:sz w:val="22"/>
          <w:szCs w:val="22"/>
        </w:rPr>
      </w:pPr>
      <w:r w:rsidRPr="00B15BC9">
        <w:rPr>
          <w:sz w:val="22"/>
          <w:szCs w:val="22"/>
        </w:rPr>
        <w:t xml:space="preserve">- na zasadach i w sposób określony w ust. 2 - 12, jeżeli zmiany te będą miały wpływ na koszty wykonania Umowy przez </w:t>
      </w:r>
      <w:r w:rsidRPr="00B15BC9">
        <w:rPr>
          <w:sz w:val="22"/>
          <w:szCs w:val="22"/>
          <w:lang w:eastAsia="x-none"/>
        </w:rPr>
        <w:t>Zleceniobiorc</w:t>
      </w:r>
      <w:r w:rsidRPr="00B15BC9">
        <w:rPr>
          <w:sz w:val="22"/>
          <w:szCs w:val="22"/>
        </w:rPr>
        <w:t>ę.</w:t>
      </w:r>
    </w:p>
    <w:p w14:paraId="0AF1C205" w14:textId="77777777" w:rsidR="00312CF3" w:rsidRPr="00B15BC9" w:rsidRDefault="00312CF3" w:rsidP="00312CF3">
      <w:pPr>
        <w:numPr>
          <w:ilvl w:val="0"/>
          <w:numId w:val="35"/>
        </w:numPr>
        <w:tabs>
          <w:tab w:val="left" w:pos="851"/>
        </w:tabs>
        <w:jc w:val="both"/>
        <w:rPr>
          <w:sz w:val="22"/>
          <w:szCs w:val="22"/>
        </w:rPr>
      </w:pPr>
      <w:r w:rsidRPr="00B15BC9">
        <w:rPr>
          <w:rFonts w:eastAsia="Calibri"/>
          <w:sz w:val="22"/>
          <w:szCs w:val="22"/>
          <w:lang w:eastAsia="en-US"/>
        </w:rPr>
        <w:t xml:space="preserve">zmiany </w:t>
      </w:r>
      <w:r w:rsidRPr="00B15BC9">
        <w:rPr>
          <w:sz w:val="22"/>
          <w:szCs w:val="22"/>
        </w:rPr>
        <w:t xml:space="preserve">ceny materiałów lub kosztów związanych z realizacją Zamówienia (w rozumieniu art. 439 ust. 4 </w:t>
      </w:r>
      <w:proofErr w:type="spellStart"/>
      <w:r w:rsidRPr="00B15BC9">
        <w:rPr>
          <w:sz w:val="22"/>
          <w:szCs w:val="22"/>
        </w:rPr>
        <w:t>p.z.p</w:t>
      </w:r>
      <w:proofErr w:type="spellEnd"/>
      <w:r w:rsidRPr="00B15BC9">
        <w:rPr>
          <w:sz w:val="22"/>
          <w:szCs w:val="22"/>
        </w:rPr>
        <w:t>.) , na zasadach opisanych w ust. 12 poniżej.</w:t>
      </w:r>
    </w:p>
    <w:p w14:paraId="77ACF0F6" w14:textId="77777777" w:rsidR="00312CF3" w:rsidRPr="00B15BC9" w:rsidRDefault="00312CF3" w:rsidP="00312CF3">
      <w:pPr>
        <w:numPr>
          <w:ilvl w:val="0"/>
          <w:numId w:val="34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B15BC9">
        <w:rPr>
          <w:sz w:val="22"/>
          <w:szCs w:val="22"/>
        </w:rPr>
        <w:t xml:space="preserve"> Zmiana wysokości wynagrodzenia należnego </w:t>
      </w:r>
      <w:r w:rsidRPr="00B15BC9">
        <w:rPr>
          <w:sz w:val="22"/>
          <w:szCs w:val="22"/>
          <w:lang w:eastAsia="x-none"/>
        </w:rPr>
        <w:t>Zleceniobiorc</w:t>
      </w:r>
      <w:r w:rsidRPr="00B15BC9">
        <w:rPr>
          <w:sz w:val="22"/>
          <w:szCs w:val="22"/>
        </w:rPr>
        <w:t xml:space="preserve">y w przypadku zaistnienia przesłanki, o której mowa w ust. 1 pkt 1, z zastrzeżeniem art. 439 ust. 3 </w:t>
      </w:r>
      <w:proofErr w:type="spellStart"/>
      <w:r w:rsidRPr="00B15BC9">
        <w:rPr>
          <w:kern w:val="2"/>
          <w:sz w:val="22"/>
          <w:szCs w:val="22"/>
        </w:rPr>
        <w:t>Pzp</w:t>
      </w:r>
      <w:proofErr w:type="spellEnd"/>
      <w:r w:rsidRPr="00B15BC9">
        <w:rPr>
          <w:sz w:val="22"/>
          <w:szCs w:val="22"/>
        </w:rPr>
        <w:t xml:space="preserve"> i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0A50195" w14:textId="77777777" w:rsidR="00312CF3" w:rsidRPr="00B15BC9" w:rsidRDefault="00312CF3" w:rsidP="00312CF3">
      <w:pPr>
        <w:numPr>
          <w:ilvl w:val="0"/>
          <w:numId w:val="34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B15BC9">
        <w:rPr>
          <w:sz w:val="22"/>
          <w:szCs w:val="22"/>
        </w:rPr>
        <w:t>W przypadku zmiany, o której mowa w ust. 1 pkt 1, wartość wynagrodzenia netto nie zmieni się, a wartość wynagrodzenia brutto zostanie wyliczona na podstawie nowych przepisów.</w:t>
      </w:r>
    </w:p>
    <w:p w14:paraId="153A807B" w14:textId="77777777" w:rsidR="00312CF3" w:rsidRPr="00B15BC9" w:rsidRDefault="00312CF3" w:rsidP="00312CF3">
      <w:pPr>
        <w:numPr>
          <w:ilvl w:val="0"/>
          <w:numId w:val="34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B15BC9">
        <w:rPr>
          <w:sz w:val="22"/>
          <w:szCs w:val="22"/>
        </w:rPr>
        <w:t xml:space="preserve">Zmiana wysokości wynagrodzenia w przypadku zaistnienia przesłanki, o której mowa w ust. 1 pkt 2 lub 3, będzie obejmować wyłącznie część wynagrodzenia należnego </w:t>
      </w:r>
      <w:r w:rsidRPr="00B15BC9">
        <w:rPr>
          <w:sz w:val="22"/>
          <w:szCs w:val="22"/>
          <w:lang w:eastAsia="x-none"/>
        </w:rPr>
        <w:t>Zleceniobiorc</w:t>
      </w:r>
      <w:r w:rsidRPr="00B15BC9">
        <w:rPr>
          <w:sz w:val="22"/>
          <w:szCs w:val="22"/>
        </w:rPr>
        <w:t xml:space="preserve">y, w odniesieniu do której nastąpiła zmiana wysokości kosztów wykonania Umowy przez </w:t>
      </w:r>
      <w:r w:rsidRPr="00B15BC9">
        <w:rPr>
          <w:sz w:val="22"/>
          <w:szCs w:val="22"/>
          <w:lang w:eastAsia="x-none"/>
        </w:rPr>
        <w:t>Zleceniobiorc</w:t>
      </w:r>
      <w:r w:rsidRPr="00B15BC9">
        <w:rPr>
          <w:sz w:val="22"/>
          <w:szCs w:val="22"/>
        </w:rPr>
        <w:t>ę w związku z 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005FAFE0" w14:textId="77777777" w:rsidR="00312CF3" w:rsidRPr="00B15BC9" w:rsidRDefault="00312CF3" w:rsidP="00312CF3">
      <w:pPr>
        <w:numPr>
          <w:ilvl w:val="0"/>
          <w:numId w:val="34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B15BC9">
        <w:rPr>
          <w:sz w:val="22"/>
          <w:szCs w:val="22"/>
        </w:rPr>
        <w:t xml:space="preserve">W przypadku zmiany, o której mowa w ust. 1 pkt 2, wynagrodzenie </w:t>
      </w:r>
      <w:r w:rsidRPr="00B15BC9">
        <w:rPr>
          <w:sz w:val="22"/>
          <w:szCs w:val="22"/>
          <w:lang w:eastAsia="x-none"/>
        </w:rPr>
        <w:t>Zleceniobiorc</w:t>
      </w:r>
      <w:r w:rsidRPr="00B15BC9">
        <w:rPr>
          <w:sz w:val="22"/>
          <w:szCs w:val="22"/>
        </w:rPr>
        <w:t xml:space="preserve">y ulegnie zmianie o kwotę odpowiadającą wzrostowi kosztu </w:t>
      </w:r>
      <w:r w:rsidRPr="00B15BC9">
        <w:rPr>
          <w:sz w:val="22"/>
          <w:szCs w:val="22"/>
          <w:lang w:eastAsia="x-none"/>
        </w:rPr>
        <w:t>Zleceniobiorc</w:t>
      </w:r>
      <w:r w:rsidRPr="00B15BC9">
        <w:rPr>
          <w:sz w:val="22"/>
          <w:szCs w:val="22"/>
        </w:rPr>
        <w:t xml:space="preserve">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</w:t>
      </w:r>
      <w:r w:rsidRPr="00B15BC9">
        <w:rPr>
          <w:sz w:val="22"/>
          <w:szCs w:val="22"/>
          <w:lang w:eastAsia="x-none"/>
        </w:rPr>
        <w:t>Zleceniobiorc</w:t>
      </w:r>
      <w:r w:rsidRPr="00B15BC9">
        <w:rPr>
          <w:sz w:val="22"/>
          <w:szCs w:val="22"/>
        </w:rPr>
        <w:t>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1EAD8E6" w14:textId="77777777" w:rsidR="00312CF3" w:rsidRPr="00B15BC9" w:rsidRDefault="00312CF3" w:rsidP="00312CF3">
      <w:pPr>
        <w:numPr>
          <w:ilvl w:val="0"/>
          <w:numId w:val="34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B15BC9">
        <w:rPr>
          <w:sz w:val="22"/>
          <w:szCs w:val="22"/>
        </w:rPr>
        <w:t xml:space="preserve">W przypadku zmiany, o której mowa w ust. 1 pkt 3, wynagrodzenie </w:t>
      </w:r>
      <w:r w:rsidRPr="00B15BC9">
        <w:rPr>
          <w:sz w:val="22"/>
          <w:szCs w:val="22"/>
          <w:lang w:eastAsia="x-none"/>
        </w:rPr>
        <w:t>Zleceniobiorc</w:t>
      </w:r>
      <w:r w:rsidRPr="00B15BC9">
        <w:rPr>
          <w:sz w:val="22"/>
          <w:szCs w:val="22"/>
        </w:rPr>
        <w:t xml:space="preserve">y ulegnie zmianie o kwotę odpowiadającą zmianie kosztu </w:t>
      </w:r>
      <w:r w:rsidRPr="00B15BC9">
        <w:rPr>
          <w:sz w:val="22"/>
          <w:szCs w:val="22"/>
          <w:lang w:eastAsia="x-none"/>
        </w:rPr>
        <w:t>Zleceniobiorc</w:t>
      </w:r>
      <w:r w:rsidRPr="00B15BC9">
        <w:rPr>
          <w:sz w:val="22"/>
          <w:szCs w:val="22"/>
        </w:rPr>
        <w:t xml:space="preserve">y ponoszonego w związku z wypłatą wynagrodzenia Pracownikom świadczącym Usługi. Kwota odpowiadająca zmianie kosztu </w:t>
      </w:r>
      <w:r w:rsidRPr="00B15BC9">
        <w:rPr>
          <w:sz w:val="22"/>
          <w:szCs w:val="22"/>
          <w:lang w:eastAsia="x-none"/>
        </w:rPr>
        <w:t>Zleceniobiorc</w:t>
      </w:r>
      <w:r w:rsidRPr="00B15BC9">
        <w:rPr>
          <w:sz w:val="22"/>
          <w:szCs w:val="22"/>
        </w:rPr>
        <w:t>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598FD60F" w14:textId="77777777" w:rsidR="00312CF3" w:rsidRPr="00B15BC9" w:rsidRDefault="00312CF3" w:rsidP="00312CF3">
      <w:pPr>
        <w:numPr>
          <w:ilvl w:val="0"/>
          <w:numId w:val="34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B15BC9">
        <w:rPr>
          <w:sz w:val="22"/>
          <w:szCs w:val="22"/>
        </w:rPr>
        <w:t xml:space="preserve">W celu zawarcia aneksu, o którym mowa w ust. 1, każda ze Stron może wystąpić do drugiej Strony z wnioskiem o dokonanie zmiany wysokości wynagrodzenia należnego </w:t>
      </w:r>
      <w:r w:rsidRPr="00B15BC9">
        <w:rPr>
          <w:sz w:val="22"/>
          <w:szCs w:val="22"/>
          <w:lang w:eastAsia="x-none"/>
        </w:rPr>
        <w:t>Zleceniobiorc</w:t>
      </w:r>
      <w:r w:rsidRPr="00B15BC9">
        <w:rPr>
          <w:sz w:val="22"/>
          <w:szCs w:val="22"/>
        </w:rPr>
        <w:t xml:space="preserve">y, wraz z uzasadnieniem zawierającym w szczególności szczegółowe wyliczenie całkowitej kwoty, o jaką wynagrodzenie </w:t>
      </w:r>
      <w:r w:rsidRPr="00B15BC9">
        <w:rPr>
          <w:sz w:val="22"/>
          <w:szCs w:val="22"/>
          <w:lang w:eastAsia="x-none"/>
        </w:rPr>
        <w:t>Zleceniobiorc</w:t>
      </w:r>
      <w:r w:rsidRPr="00B15BC9">
        <w:rPr>
          <w:sz w:val="22"/>
          <w:szCs w:val="22"/>
        </w:rPr>
        <w:t xml:space="preserve">y powinno ulec zmianie, oraz wskazaniem daty, od której nastąpiła bądź nastąpi zmiana wysokości kosztów wykonania Umowy uzasadniająca zmianę wysokości wynagrodzenia należnego </w:t>
      </w:r>
      <w:r w:rsidRPr="00B15BC9">
        <w:rPr>
          <w:sz w:val="22"/>
          <w:szCs w:val="22"/>
          <w:lang w:eastAsia="x-none"/>
        </w:rPr>
        <w:t>Zleceniobiorc</w:t>
      </w:r>
      <w:r w:rsidRPr="00B15BC9">
        <w:rPr>
          <w:sz w:val="22"/>
          <w:szCs w:val="22"/>
        </w:rPr>
        <w:t xml:space="preserve">y. </w:t>
      </w:r>
    </w:p>
    <w:p w14:paraId="7E13D1E4" w14:textId="77777777" w:rsidR="00312CF3" w:rsidRPr="00312CF3" w:rsidRDefault="00312CF3" w:rsidP="00312CF3">
      <w:pPr>
        <w:numPr>
          <w:ilvl w:val="0"/>
          <w:numId w:val="34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312CF3">
        <w:rPr>
          <w:sz w:val="22"/>
          <w:szCs w:val="22"/>
        </w:rPr>
        <w:lastRenderedPageBreak/>
        <w:t xml:space="preserve">W przypadku zmian, o których mowa w ust. 1 pkt 2, pkt 3 lub pkt 4, jeżeli z wnioskiem występuje </w:t>
      </w:r>
      <w:r w:rsidRPr="00312CF3">
        <w:rPr>
          <w:sz w:val="22"/>
          <w:szCs w:val="22"/>
          <w:lang w:eastAsia="x-none"/>
        </w:rPr>
        <w:t>Zleceniobiorc</w:t>
      </w:r>
      <w:r w:rsidRPr="00312CF3">
        <w:rPr>
          <w:sz w:val="22"/>
          <w:szCs w:val="22"/>
        </w:rPr>
        <w:t>a, jest on zobowiązany dołączyć do wniosku dokumenty, z których będzie wynikać, w jakim zakresie zmiany te mają wpływ na koszty wykonania Umowy, w szczególności:</w:t>
      </w:r>
    </w:p>
    <w:p w14:paraId="59680CDD" w14:textId="77777777" w:rsidR="00312CF3" w:rsidRPr="00312CF3" w:rsidRDefault="00312CF3" w:rsidP="00312CF3">
      <w:pPr>
        <w:tabs>
          <w:tab w:val="left" w:pos="851"/>
        </w:tabs>
        <w:ind w:left="851" w:hanging="425"/>
        <w:jc w:val="both"/>
        <w:rPr>
          <w:sz w:val="22"/>
          <w:szCs w:val="22"/>
        </w:rPr>
      </w:pPr>
      <w:r w:rsidRPr="00312CF3">
        <w:rPr>
          <w:sz w:val="22"/>
          <w:szCs w:val="22"/>
        </w:rPr>
        <w:t>1)</w:t>
      </w:r>
      <w:r w:rsidRPr="00312CF3">
        <w:rPr>
          <w:sz w:val="22"/>
          <w:szCs w:val="22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07C27000" w14:textId="77777777" w:rsidR="00312CF3" w:rsidRPr="00312CF3" w:rsidRDefault="00312CF3" w:rsidP="00312CF3">
      <w:pPr>
        <w:tabs>
          <w:tab w:val="left" w:pos="851"/>
        </w:tabs>
        <w:ind w:left="851" w:hanging="425"/>
        <w:jc w:val="both"/>
        <w:rPr>
          <w:sz w:val="22"/>
          <w:szCs w:val="22"/>
        </w:rPr>
      </w:pPr>
      <w:r w:rsidRPr="00312CF3">
        <w:rPr>
          <w:sz w:val="22"/>
          <w:szCs w:val="22"/>
        </w:rPr>
        <w:t>2)</w:t>
      </w:r>
      <w:r w:rsidRPr="00312CF3">
        <w:rPr>
          <w:sz w:val="22"/>
          <w:szCs w:val="22"/>
        </w:rPr>
        <w:tab/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</w:t>
      </w:r>
      <w:r w:rsidRPr="00312CF3">
        <w:rPr>
          <w:sz w:val="22"/>
          <w:szCs w:val="22"/>
          <w:lang w:eastAsia="x-none"/>
        </w:rPr>
        <w:t>Zleceniobiorc</w:t>
      </w:r>
      <w:r w:rsidRPr="00312CF3">
        <w:rPr>
          <w:sz w:val="22"/>
          <w:szCs w:val="22"/>
        </w:rPr>
        <w:t>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494F7130" w14:textId="77777777" w:rsidR="00312CF3" w:rsidRPr="00312CF3" w:rsidRDefault="00312CF3" w:rsidP="00312CF3">
      <w:pPr>
        <w:numPr>
          <w:ilvl w:val="0"/>
          <w:numId w:val="34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W przypadku zmiany, o której mowa w ust. 1 pkt 3, jeżeli z wnioskiem występuje </w:t>
      </w:r>
      <w:r w:rsidRPr="00312CF3">
        <w:rPr>
          <w:bCs/>
          <w:iCs/>
          <w:sz w:val="22"/>
          <w:szCs w:val="22"/>
          <w:lang w:eastAsia="zh-CN"/>
        </w:rPr>
        <w:t>Zleceniodawca</w:t>
      </w:r>
      <w:r w:rsidRPr="00312CF3">
        <w:rPr>
          <w:sz w:val="22"/>
          <w:szCs w:val="22"/>
        </w:rPr>
        <w:t xml:space="preserve">, jest on uprawniony do zobowiązania </w:t>
      </w:r>
      <w:r w:rsidRPr="00312CF3">
        <w:rPr>
          <w:sz w:val="22"/>
          <w:szCs w:val="22"/>
          <w:lang w:eastAsia="x-none"/>
        </w:rPr>
        <w:t>Zleceniobiorc</w:t>
      </w:r>
      <w:r w:rsidRPr="00312CF3">
        <w:rPr>
          <w:sz w:val="22"/>
          <w:szCs w:val="22"/>
        </w:rPr>
        <w:t>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07B61954" w14:textId="77777777" w:rsidR="00312CF3" w:rsidRPr="00312CF3" w:rsidRDefault="00312CF3" w:rsidP="00312CF3">
      <w:pPr>
        <w:numPr>
          <w:ilvl w:val="0"/>
          <w:numId w:val="34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W terminie 10 dni roboczych od dnia przekazania wniosku, o którym mowa w ust. 7, Strona, która otrzymała wniosek, przekaże drugiej Stronie informację o zakresie, w jakim zatwierdza wniosek oraz wskaże kwotę, o którą wynagrodzenie należne </w:t>
      </w:r>
      <w:r w:rsidRPr="00312CF3">
        <w:rPr>
          <w:sz w:val="22"/>
          <w:szCs w:val="22"/>
          <w:lang w:eastAsia="x-none"/>
        </w:rPr>
        <w:t>Zleceniobiorc</w:t>
      </w:r>
      <w:r w:rsidRPr="00312CF3">
        <w:rPr>
          <w:sz w:val="22"/>
          <w:szCs w:val="22"/>
        </w:rPr>
        <w:t>y powinno ulec zmianie, albo informację o niezatwierdzeniu wniosku wraz z uzasadnieniem.</w:t>
      </w:r>
    </w:p>
    <w:p w14:paraId="6FF66BA7" w14:textId="77777777" w:rsidR="00312CF3" w:rsidRPr="00312CF3" w:rsidRDefault="00312CF3" w:rsidP="00312CF3">
      <w:pPr>
        <w:numPr>
          <w:ilvl w:val="0"/>
          <w:numId w:val="34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312CF3">
        <w:rPr>
          <w:sz w:val="22"/>
          <w:szCs w:val="22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5B8CD216" w14:textId="77777777" w:rsidR="00312CF3" w:rsidRPr="00312CF3" w:rsidRDefault="00312CF3" w:rsidP="00312CF3">
      <w:pPr>
        <w:numPr>
          <w:ilvl w:val="0"/>
          <w:numId w:val="3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W przypadku zmiany, o której mowa w ust. 1 pkt 5), po złożeniu stosownego wniosku przez którąkolwiek ze Stron, wynagrodzenie </w:t>
      </w:r>
      <w:r w:rsidRPr="00312CF3">
        <w:rPr>
          <w:sz w:val="22"/>
          <w:szCs w:val="22"/>
          <w:lang w:eastAsia="x-none"/>
        </w:rPr>
        <w:t>Zleceniobiorc</w:t>
      </w:r>
      <w:r w:rsidRPr="00312CF3">
        <w:rPr>
          <w:sz w:val="22"/>
          <w:szCs w:val="22"/>
        </w:rPr>
        <w:t>y ulegnie zmianie na następujących zasadach:</w:t>
      </w:r>
    </w:p>
    <w:p w14:paraId="44648FE7" w14:textId="77777777" w:rsidR="00312CF3" w:rsidRPr="00312CF3" w:rsidRDefault="00312CF3" w:rsidP="00312CF3">
      <w:pPr>
        <w:numPr>
          <w:ilvl w:val="0"/>
          <w:numId w:val="36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 Strona uprawniona jest do żądania zmiany wynagrodzenia w przypadku, w którym udokumentowana przez Stronę zmiana cen materiałów lub kosztów (w rozumieniu art. 439 ust. 4 </w:t>
      </w:r>
      <w:proofErr w:type="spellStart"/>
      <w:r w:rsidRPr="00312CF3">
        <w:rPr>
          <w:kern w:val="2"/>
          <w:sz w:val="22"/>
          <w:szCs w:val="22"/>
        </w:rPr>
        <w:t>Pzp</w:t>
      </w:r>
      <w:proofErr w:type="spellEnd"/>
      <w:r w:rsidRPr="00312CF3">
        <w:rPr>
          <w:sz w:val="22"/>
          <w:szCs w:val="22"/>
        </w:rPr>
        <w:t xml:space="preserve">) związanych z realizacją Zamówienia przekroczy 2 procent względem ceny lub kosztu przyjętych w celu ustalenia wynagrodzenia </w:t>
      </w:r>
      <w:r w:rsidRPr="00312CF3">
        <w:rPr>
          <w:sz w:val="22"/>
          <w:szCs w:val="22"/>
          <w:lang w:eastAsia="x-none"/>
        </w:rPr>
        <w:t>Zleceniobiorc</w:t>
      </w:r>
      <w:r w:rsidRPr="00312CF3">
        <w:rPr>
          <w:sz w:val="22"/>
          <w:szCs w:val="22"/>
        </w:rPr>
        <w:t>y zawartego w ofercie, przy czym Strona przedłoży dokumenty potwierdzające zmianę ceny materiałów lub kosztów oraz kalkulację wpływu tej zmiany na koszt wykonania zamówienia w formie analizy porównawczej cen materiałów lub kosztów,</w:t>
      </w:r>
    </w:p>
    <w:p w14:paraId="60F158B3" w14:textId="77777777" w:rsidR="00312CF3" w:rsidRPr="00312CF3" w:rsidRDefault="00312CF3" w:rsidP="00312CF3">
      <w:pPr>
        <w:numPr>
          <w:ilvl w:val="0"/>
          <w:numId w:val="36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 zmiana wynagrodzenia nastąpi o wartość zmiany średniorocznego </w:t>
      </w:r>
      <w:r w:rsidRPr="00312CF3">
        <w:rPr>
          <w:rFonts w:eastAsia="Calibri"/>
          <w:sz w:val="22"/>
          <w:szCs w:val="22"/>
          <w:lang w:eastAsia="en-US"/>
        </w:rPr>
        <w:t xml:space="preserve">wskaźnika cen towarów i usług konsumpcyjnych ogółem za rok poprzedni, ogłaszanego przez Prezesa Głównego Urzędu Statystycznego i ogłaszanego w Dzienniku Urzędowym RP „Monitor Polski” (dalej: Wskaźnik), zgodnie z przepisami ustawy z dnia 17 grudnia 1998 roku o emeryturach i rentach Funduszu Ubezpieczeń Społecznych (tj. Dz.U. z 2020 r, poz. 1118 z </w:t>
      </w:r>
      <w:proofErr w:type="spellStart"/>
      <w:r w:rsidRPr="00312CF3">
        <w:rPr>
          <w:rFonts w:eastAsia="Calibri"/>
          <w:sz w:val="22"/>
          <w:szCs w:val="22"/>
          <w:lang w:eastAsia="en-US"/>
        </w:rPr>
        <w:t>późn</w:t>
      </w:r>
      <w:proofErr w:type="spellEnd"/>
      <w:r w:rsidRPr="00312CF3">
        <w:rPr>
          <w:rFonts w:eastAsia="Calibri"/>
          <w:sz w:val="22"/>
          <w:szCs w:val="22"/>
          <w:lang w:eastAsia="en-US"/>
        </w:rPr>
        <w:t>. zm.), jednak nie więcej jak o 5 (pięć) procent w całym okresie trwania Umowy względem wynagrodzenia wskazanego w § 3 ust. 1.</w:t>
      </w:r>
    </w:p>
    <w:p w14:paraId="25E4A551" w14:textId="77777777" w:rsidR="00312CF3" w:rsidRPr="00312CF3" w:rsidRDefault="00312CF3" w:rsidP="00312CF3">
      <w:pPr>
        <w:numPr>
          <w:ilvl w:val="0"/>
          <w:numId w:val="36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 zmianie ulegnie wysokość wynagrodzenia w części przeznaczonej na zakup materiałów i pokrycie pozostałych kosztów przez </w:t>
      </w:r>
      <w:r w:rsidRPr="00312CF3">
        <w:rPr>
          <w:sz w:val="22"/>
          <w:szCs w:val="22"/>
          <w:lang w:eastAsia="x-none"/>
        </w:rPr>
        <w:t>Zleceniobiorc</w:t>
      </w:r>
      <w:r w:rsidRPr="00312CF3">
        <w:rPr>
          <w:sz w:val="22"/>
          <w:szCs w:val="22"/>
        </w:rPr>
        <w:t xml:space="preserve">ę, z wyłączeniem kosztów </w:t>
      </w:r>
      <w:r w:rsidRPr="00312CF3">
        <w:rPr>
          <w:sz w:val="22"/>
          <w:szCs w:val="22"/>
          <w:lang w:eastAsia="x-none"/>
        </w:rPr>
        <w:t>Zleceniobiorc</w:t>
      </w:r>
      <w:r w:rsidRPr="00312CF3">
        <w:rPr>
          <w:sz w:val="22"/>
          <w:szCs w:val="22"/>
        </w:rPr>
        <w:t>y podlegających waloryzacji na podstawie innych zapisów Umowy lub przepisów prawa,</w:t>
      </w:r>
    </w:p>
    <w:p w14:paraId="4FA6E98B" w14:textId="77777777" w:rsidR="00312CF3" w:rsidRPr="00312CF3" w:rsidRDefault="00312CF3" w:rsidP="00312CF3">
      <w:pPr>
        <w:numPr>
          <w:ilvl w:val="0"/>
          <w:numId w:val="36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 pierwsza waloryzacja nastąpi po 12 (dwunastu) miesiącach od dnia podpisania Umowy i będzie uwzględniać ostatni ogłoszony przez Prezesa Głównego Urzędu Statystycznego Wskaźnik, z zastrzeżeniem art. 439 ust. 3 </w:t>
      </w:r>
      <w:proofErr w:type="spellStart"/>
      <w:r w:rsidRPr="00312CF3">
        <w:rPr>
          <w:kern w:val="2"/>
          <w:sz w:val="22"/>
          <w:szCs w:val="22"/>
        </w:rPr>
        <w:t>Pzp</w:t>
      </w:r>
      <w:proofErr w:type="spellEnd"/>
      <w:r w:rsidRPr="00312CF3">
        <w:rPr>
          <w:sz w:val="22"/>
          <w:szCs w:val="22"/>
        </w:rPr>
        <w:t>.</w:t>
      </w:r>
    </w:p>
    <w:p w14:paraId="515A6086" w14:textId="77777777" w:rsidR="00312CF3" w:rsidRPr="00312CF3" w:rsidRDefault="00312CF3" w:rsidP="00312CF3">
      <w:pPr>
        <w:numPr>
          <w:ilvl w:val="0"/>
          <w:numId w:val="36"/>
        </w:numPr>
        <w:tabs>
          <w:tab w:val="left" w:pos="709"/>
        </w:tabs>
        <w:ind w:left="724" w:hanging="298"/>
        <w:contextualSpacing/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 każda kolejna waloryzacja może następować po upływie 12 (dwunastu) miesięcy od poprzedniej z zachowaniem procedury opisanej w niniejszym ustępie, </w:t>
      </w:r>
    </w:p>
    <w:p w14:paraId="1335C528" w14:textId="77777777" w:rsidR="00312CF3" w:rsidRPr="00312CF3" w:rsidRDefault="00312CF3" w:rsidP="00312CF3">
      <w:pPr>
        <w:numPr>
          <w:ilvl w:val="0"/>
          <w:numId w:val="36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 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10D94628" w14:textId="77777777" w:rsidR="00312CF3" w:rsidRPr="00312CF3" w:rsidRDefault="00312CF3" w:rsidP="00312CF3">
      <w:pPr>
        <w:numPr>
          <w:ilvl w:val="0"/>
          <w:numId w:val="36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 waloryzacja wynagrodzenia zgodnie z niniejszym ustępem stanowi zmianę Umowy,</w:t>
      </w:r>
    </w:p>
    <w:p w14:paraId="7A652FF7" w14:textId="77777777" w:rsidR="00312CF3" w:rsidRPr="00312CF3" w:rsidRDefault="00312CF3" w:rsidP="00312CF3">
      <w:pPr>
        <w:numPr>
          <w:ilvl w:val="0"/>
          <w:numId w:val="36"/>
        </w:numPr>
        <w:tabs>
          <w:tab w:val="left" w:pos="709"/>
        </w:tabs>
        <w:autoSpaceDE w:val="0"/>
        <w:autoSpaceDN w:val="0"/>
        <w:adjustRightInd w:val="0"/>
        <w:ind w:left="724" w:hanging="298"/>
        <w:contextualSpacing/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 </w:t>
      </w:r>
      <w:r w:rsidRPr="00312CF3">
        <w:rPr>
          <w:sz w:val="22"/>
          <w:szCs w:val="22"/>
          <w:lang w:eastAsia="x-none"/>
        </w:rPr>
        <w:t>Zleceniobiorc</w:t>
      </w:r>
      <w:r w:rsidRPr="00312CF3">
        <w:rPr>
          <w:sz w:val="22"/>
          <w:szCs w:val="22"/>
        </w:rPr>
        <w:t xml:space="preserve">a, którego wynagrodzenie zostało zmienione zgodnie z niniejszym ustępem, zobowiązany jest do zmiany wynagrodzenia przysługującego podwykonawcy, z którym zawarł umowę, w zakresie odpowiadającym zmianom cen materiałów lub kosztów dotyczących </w:t>
      </w:r>
      <w:r w:rsidRPr="00312CF3">
        <w:rPr>
          <w:sz w:val="22"/>
          <w:szCs w:val="22"/>
        </w:rPr>
        <w:lastRenderedPageBreak/>
        <w:t>zobowiązania podwykonawcy, jeżeli łącznie spełnione są następujące warunki: przedmiotem umowy są roboty budowlane lub usługi, okres obowiązywania umowy przekracza 12 miesięcy.</w:t>
      </w:r>
    </w:p>
    <w:p w14:paraId="16EE02DB" w14:textId="77777777" w:rsidR="00312CF3" w:rsidRPr="00312CF3" w:rsidRDefault="00312CF3" w:rsidP="00312CF3">
      <w:pPr>
        <w:numPr>
          <w:ilvl w:val="0"/>
          <w:numId w:val="34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Zawarcie aneksu nastąpi nie później niż w terminie 10 dni roboczych od dnia zatwierdzenia wniosku o dokonanie zmiany wysokości wynagrodzenia należnego </w:t>
      </w:r>
      <w:r w:rsidRPr="00312CF3">
        <w:rPr>
          <w:sz w:val="22"/>
          <w:szCs w:val="22"/>
          <w:lang w:eastAsia="x-none"/>
        </w:rPr>
        <w:t>Zleceniobiorc</w:t>
      </w:r>
      <w:r w:rsidRPr="00312CF3">
        <w:rPr>
          <w:sz w:val="22"/>
          <w:szCs w:val="22"/>
        </w:rPr>
        <w:t>y.</w:t>
      </w:r>
    </w:p>
    <w:p w14:paraId="51771427" w14:textId="17BE5577" w:rsidR="003C03BD" w:rsidRPr="00312CF3" w:rsidRDefault="003C03BD" w:rsidP="00312CF3">
      <w:pPr>
        <w:jc w:val="center"/>
        <w:rPr>
          <w:b/>
          <w:sz w:val="22"/>
          <w:szCs w:val="22"/>
        </w:rPr>
      </w:pPr>
      <w:r w:rsidRPr="00312CF3">
        <w:rPr>
          <w:b/>
          <w:sz w:val="22"/>
          <w:szCs w:val="22"/>
        </w:rPr>
        <w:t xml:space="preserve">§ </w:t>
      </w:r>
      <w:r w:rsidR="00312CF3" w:rsidRPr="00312CF3">
        <w:rPr>
          <w:b/>
          <w:sz w:val="22"/>
          <w:szCs w:val="22"/>
        </w:rPr>
        <w:t>8</w:t>
      </w:r>
    </w:p>
    <w:p w14:paraId="604D00B8" w14:textId="6BB580E0" w:rsidR="003C03BD" w:rsidRPr="00312CF3" w:rsidRDefault="00C152A8" w:rsidP="00312CF3">
      <w:pPr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1. </w:t>
      </w:r>
      <w:r w:rsidR="003C03BD" w:rsidRPr="00312CF3">
        <w:rPr>
          <w:sz w:val="22"/>
          <w:szCs w:val="22"/>
        </w:rPr>
        <w:t>Strony ustanawiają odpowiedzialność za niewykonanie lub nienależyte wykonanie umowy w formie kar umownych.</w:t>
      </w:r>
    </w:p>
    <w:p w14:paraId="052189E9" w14:textId="69C77BB6" w:rsidR="003C03BD" w:rsidRPr="00312CF3" w:rsidRDefault="00C152A8" w:rsidP="00312CF3">
      <w:pPr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2. </w:t>
      </w:r>
      <w:r w:rsidR="003C03BD" w:rsidRPr="00312CF3">
        <w:rPr>
          <w:sz w:val="22"/>
          <w:szCs w:val="22"/>
        </w:rPr>
        <w:t>Dostawca zapłaci Zamawiającemu  kary umowne:</w:t>
      </w:r>
    </w:p>
    <w:p w14:paraId="72B454CE" w14:textId="3E55C1BC" w:rsidR="003C03BD" w:rsidRPr="00312CF3" w:rsidRDefault="003C03BD" w:rsidP="00312CF3">
      <w:pPr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a/ z tytułu odstąpienia od umowy z </w:t>
      </w:r>
      <w:r w:rsidR="00674291" w:rsidRPr="00312CF3">
        <w:rPr>
          <w:sz w:val="22"/>
          <w:szCs w:val="22"/>
        </w:rPr>
        <w:t>winy</w:t>
      </w:r>
      <w:r w:rsidRPr="00312CF3">
        <w:rPr>
          <w:sz w:val="22"/>
          <w:szCs w:val="22"/>
        </w:rPr>
        <w:t xml:space="preserve"> Dostawcy w wysokości 10% wynagrodzenia określonego w § 3 pkt.1.</w:t>
      </w:r>
    </w:p>
    <w:p w14:paraId="0B2666A3" w14:textId="6C5B915E" w:rsidR="003C03BD" w:rsidRPr="00312CF3" w:rsidRDefault="00C152A8" w:rsidP="00312CF3">
      <w:pPr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3. </w:t>
      </w:r>
      <w:r w:rsidR="003C03BD" w:rsidRPr="00312CF3">
        <w:rPr>
          <w:sz w:val="22"/>
          <w:szCs w:val="22"/>
        </w:rPr>
        <w:t>Zamawiający zapłaci Dostawcy</w:t>
      </w:r>
      <w:r w:rsidR="00497EB8" w:rsidRPr="00312CF3">
        <w:rPr>
          <w:sz w:val="22"/>
          <w:szCs w:val="22"/>
        </w:rPr>
        <w:t xml:space="preserve"> </w:t>
      </w:r>
      <w:r w:rsidR="003C03BD" w:rsidRPr="00312CF3">
        <w:rPr>
          <w:sz w:val="22"/>
          <w:szCs w:val="22"/>
        </w:rPr>
        <w:t xml:space="preserve">karę umowną za odstąpienie od umowy z </w:t>
      </w:r>
      <w:r w:rsidR="00674291" w:rsidRPr="00312CF3">
        <w:rPr>
          <w:sz w:val="22"/>
          <w:szCs w:val="22"/>
        </w:rPr>
        <w:t>winy</w:t>
      </w:r>
      <w:r w:rsidR="003C03BD" w:rsidRPr="00312CF3">
        <w:rPr>
          <w:sz w:val="22"/>
          <w:szCs w:val="22"/>
        </w:rPr>
        <w:t xml:space="preserve"> </w:t>
      </w:r>
      <w:r w:rsidR="00497EB8" w:rsidRPr="00312CF3">
        <w:rPr>
          <w:sz w:val="22"/>
          <w:szCs w:val="22"/>
        </w:rPr>
        <w:t xml:space="preserve">występującej po stronie </w:t>
      </w:r>
      <w:r w:rsidR="003C03BD" w:rsidRPr="00312CF3">
        <w:rPr>
          <w:sz w:val="22"/>
          <w:szCs w:val="22"/>
        </w:rPr>
        <w:t>Dostawcy w wysokości 10% wynagrodzenia określonego w § 3 pkt.1.</w:t>
      </w:r>
    </w:p>
    <w:p w14:paraId="7D363AF7" w14:textId="77777777" w:rsidR="001B74B6" w:rsidRPr="00312CF3" w:rsidRDefault="00C152A8" w:rsidP="00312CF3">
      <w:pPr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4. </w:t>
      </w:r>
      <w:r w:rsidR="003C03BD" w:rsidRPr="00312CF3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397FD06F" w14:textId="782711D8" w:rsidR="001B74B6" w:rsidRPr="00312CF3" w:rsidRDefault="001B74B6" w:rsidP="00312CF3">
      <w:pPr>
        <w:jc w:val="both"/>
        <w:rPr>
          <w:sz w:val="22"/>
          <w:szCs w:val="22"/>
        </w:rPr>
      </w:pPr>
      <w:r w:rsidRPr="00312CF3">
        <w:rPr>
          <w:sz w:val="22"/>
          <w:szCs w:val="22"/>
        </w:rPr>
        <w:t>5. Zastrzeżenia co do kar umownych pozostają w mocy w całości lub w części, pomimo oświadczenia o odstąpieniu od umowy</w:t>
      </w:r>
    </w:p>
    <w:p w14:paraId="481983F9" w14:textId="3249A767" w:rsidR="009978CF" w:rsidRPr="00312CF3" w:rsidRDefault="001B74B6" w:rsidP="00312CF3">
      <w:pPr>
        <w:jc w:val="both"/>
        <w:rPr>
          <w:sz w:val="22"/>
          <w:szCs w:val="22"/>
        </w:rPr>
      </w:pPr>
      <w:r w:rsidRPr="00312CF3">
        <w:rPr>
          <w:sz w:val="22"/>
          <w:szCs w:val="22"/>
        </w:rPr>
        <w:t>6</w:t>
      </w:r>
      <w:r w:rsidR="009978CF" w:rsidRPr="00312CF3">
        <w:rPr>
          <w:sz w:val="22"/>
          <w:szCs w:val="22"/>
        </w:rPr>
        <w:t>. Łączna maksymalna wysokość kar umownych, których mogą dochodzić Strony nie może przekroczyć 20% wynagrodzenia, o którym mowa w § 3ust. 1 umowy.</w:t>
      </w:r>
    </w:p>
    <w:p w14:paraId="31206E6C" w14:textId="15446C87" w:rsidR="003C03BD" w:rsidRPr="00312CF3" w:rsidRDefault="003C03BD" w:rsidP="00312CF3">
      <w:pPr>
        <w:rPr>
          <w:b/>
          <w:sz w:val="22"/>
          <w:szCs w:val="22"/>
        </w:rPr>
      </w:pPr>
      <w:r w:rsidRPr="00312CF3">
        <w:rPr>
          <w:sz w:val="22"/>
          <w:szCs w:val="22"/>
        </w:rPr>
        <w:t xml:space="preserve">                                                                       </w:t>
      </w:r>
      <w:r w:rsidR="00384092" w:rsidRPr="00312CF3">
        <w:rPr>
          <w:sz w:val="22"/>
          <w:szCs w:val="22"/>
        </w:rPr>
        <w:t xml:space="preserve">            </w:t>
      </w:r>
      <w:r w:rsidRPr="00312CF3">
        <w:rPr>
          <w:sz w:val="22"/>
          <w:szCs w:val="22"/>
        </w:rPr>
        <w:t xml:space="preserve"> </w:t>
      </w:r>
      <w:r w:rsidRPr="00312CF3">
        <w:rPr>
          <w:b/>
          <w:sz w:val="22"/>
          <w:szCs w:val="22"/>
        </w:rPr>
        <w:t xml:space="preserve">§ </w:t>
      </w:r>
      <w:r w:rsidR="00312CF3" w:rsidRPr="00312CF3">
        <w:rPr>
          <w:b/>
          <w:sz w:val="22"/>
          <w:szCs w:val="22"/>
        </w:rPr>
        <w:t>9</w:t>
      </w:r>
    </w:p>
    <w:p w14:paraId="4438E1C7" w14:textId="49A6AF9B" w:rsidR="003C03BD" w:rsidRPr="00312CF3" w:rsidRDefault="003C03BD" w:rsidP="00312CF3">
      <w:pPr>
        <w:jc w:val="both"/>
        <w:rPr>
          <w:sz w:val="22"/>
          <w:szCs w:val="22"/>
        </w:rPr>
      </w:pPr>
      <w:r w:rsidRPr="00312CF3">
        <w:rPr>
          <w:sz w:val="22"/>
          <w:szCs w:val="22"/>
        </w:rPr>
        <w:t>Zamawiający stworzy niezbędne warunki organizacyjne umożliwiające dostęp pracownikom Dostawcy</w:t>
      </w:r>
      <w:r w:rsidR="00674291" w:rsidRPr="00312CF3">
        <w:rPr>
          <w:sz w:val="22"/>
          <w:szCs w:val="22"/>
        </w:rPr>
        <w:t xml:space="preserve"> </w:t>
      </w:r>
      <w:r w:rsidRPr="00312CF3">
        <w:rPr>
          <w:sz w:val="22"/>
          <w:szCs w:val="22"/>
        </w:rPr>
        <w:t xml:space="preserve">do pomieszczeń i personelu Zamawiającego – w zakresie niezbędnym do wykonania niniejszej umowy. </w:t>
      </w:r>
    </w:p>
    <w:p w14:paraId="553A6024" w14:textId="3E20D5F4" w:rsidR="003C03BD" w:rsidRPr="00312CF3" w:rsidRDefault="003C03BD" w:rsidP="00312CF3">
      <w:pPr>
        <w:jc w:val="center"/>
        <w:rPr>
          <w:b/>
          <w:sz w:val="22"/>
          <w:szCs w:val="22"/>
        </w:rPr>
      </w:pPr>
      <w:r w:rsidRPr="00312CF3">
        <w:rPr>
          <w:b/>
          <w:sz w:val="22"/>
          <w:szCs w:val="22"/>
        </w:rPr>
        <w:t xml:space="preserve">§ </w:t>
      </w:r>
      <w:r w:rsidR="00312CF3" w:rsidRPr="00312CF3">
        <w:rPr>
          <w:b/>
          <w:sz w:val="22"/>
          <w:szCs w:val="22"/>
        </w:rPr>
        <w:t>10</w:t>
      </w:r>
    </w:p>
    <w:p w14:paraId="3B871E8B" w14:textId="77777777" w:rsidR="003C03BD" w:rsidRPr="00312CF3" w:rsidRDefault="003C03BD" w:rsidP="00312CF3">
      <w:pPr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49AB8FB0" w14:textId="77777777" w:rsidR="003C03BD" w:rsidRPr="00312CF3" w:rsidRDefault="003C03BD" w:rsidP="00312CF3">
      <w:pPr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55B440EE" w14:textId="77777777" w:rsidR="003C03BD" w:rsidRPr="00312CF3" w:rsidRDefault="003C03BD" w:rsidP="00312CF3">
      <w:pPr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1BBE9F59" w14:textId="77777777" w:rsidR="00384092" w:rsidRPr="00312CF3" w:rsidRDefault="003C03BD" w:rsidP="00312CF3">
      <w:pPr>
        <w:jc w:val="both"/>
        <w:rPr>
          <w:sz w:val="22"/>
          <w:szCs w:val="22"/>
        </w:rPr>
      </w:pPr>
      <w:r w:rsidRPr="00312CF3">
        <w:rPr>
          <w:sz w:val="22"/>
          <w:szCs w:val="22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7F2BDD2C" w14:textId="0AD4AB5C" w:rsidR="003C03BD" w:rsidRPr="00312CF3" w:rsidRDefault="003C03BD" w:rsidP="00312CF3">
      <w:pPr>
        <w:jc w:val="both"/>
        <w:rPr>
          <w:sz w:val="22"/>
          <w:szCs w:val="22"/>
        </w:rPr>
      </w:pPr>
      <w:r w:rsidRPr="00312CF3">
        <w:rPr>
          <w:sz w:val="22"/>
          <w:szCs w:val="22"/>
        </w:rPr>
        <w:t>5. Powyższe przepisy nie będą miały zastosowania wobec informacji powszechnie znanych lub opublikowanych oraz w przypadku żądania ich ujawnienia przez uprawniony organ.</w:t>
      </w:r>
    </w:p>
    <w:p w14:paraId="50D0E4B5" w14:textId="41D41F7C" w:rsidR="003C03BD" w:rsidRPr="00312CF3" w:rsidRDefault="003C03BD" w:rsidP="00312CF3">
      <w:pPr>
        <w:jc w:val="center"/>
        <w:rPr>
          <w:b/>
          <w:sz w:val="22"/>
          <w:szCs w:val="22"/>
        </w:rPr>
      </w:pPr>
      <w:r w:rsidRPr="00312CF3">
        <w:rPr>
          <w:b/>
          <w:sz w:val="22"/>
          <w:szCs w:val="22"/>
        </w:rPr>
        <w:t xml:space="preserve">§ </w:t>
      </w:r>
      <w:r w:rsidR="00C152A8" w:rsidRPr="00312CF3">
        <w:rPr>
          <w:b/>
          <w:sz w:val="22"/>
          <w:szCs w:val="22"/>
        </w:rPr>
        <w:t>1</w:t>
      </w:r>
      <w:r w:rsidR="00312CF3" w:rsidRPr="00312CF3">
        <w:rPr>
          <w:b/>
          <w:sz w:val="22"/>
          <w:szCs w:val="22"/>
        </w:rPr>
        <w:t>1</w:t>
      </w:r>
    </w:p>
    <w:p w14:paraId="78E2DA2D" w14:textId="77777777" w:rsidR="003C03BD" w:rsidRPr="00312CF3" w:rsidRDefault="003C03BD" w:rsidP="00312CF3">
      <w:pPr>
        <w:tabs>
          <w:tab w:val="left" w:pos="360"/>
        </w:tabs>
        <w:jc w:val="both"/>
        <w:rPr>
          <w:color w:val="000000"/>
          <w:kern w:val="2"/>
          <w:sz w:val="22"/>
          <w:szCs w:val="22"/>
        </w:rPr>
      </w:pPr>
      <w:r w:rsidRPr="00312CF3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31D8FC2A" w14:textId="77777777" w:rsidR="003C03BD" w:rsidRPr="00312CF3" w:rsidRDefault="003C03BD" w:rsidP="00312CF3">
      <w:pPr>
        <w:tabs>
          <w:tab w:val="left" w:pos="360"/>
        </w:tabs>
        <w:jc w:val="both"/>
        <w:rPr>
          <w:color w:val="000000"/>
          <w:kern w:val="2"/>
          <w:sz w:val="22"/>
          <w:szCs w:val="22"/>
        </w:rPr>
      </w:pPr>
      <w:r w:rsidRPr="00312CF3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140 ust. 3 ustawy Prawo zamówień publicznych stanowiącego, że umowa podlega unieważnieniu w części wykraczającej poza określenie przedmiotu zamówienia zawarte w SIWZ. </w:t>
      </w:r>
    </w:p>
    <w:p w14:paraId="6C4EAEFF" w14:textId="77777777" w:rsidR="003C03BD" w:rsidRPr="00312CF3" w:rsidRDefault="003C03BD" w:rsidP="00312CF3">
      <w:pPr>
        <w:tabs>
          <w:tab w:val="left" w:pos="360"/>
        </w:tabs>
        <w:jc w:val="both"/>
        <w:rPr>
          <w:color w:val="000000"/>
          <w:kern w:val="2"/>
          <w:sz w:val="22"/>
          <w:szCs w:val="22"/>
        </w:rPr>
      </w:pPr>
      <w:r w:rsidRPr="00312CF3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następującym zakresie: </w:t>
      </w:r>
    </w:p>
    <w:p w14:paraId="219C6161" w14:textId="77777777" w:rsidR="003C03BD" w:rsidRPr="00312CF3" w:rsidRDefault="003C03BD" w:rsidP="00312CF3">
      <w:pPr>
        <w:numPr>
          <w:ilvl w:val="0"/>
          <w:numId w:val="27"/>
        </w:numPr>
        <w:tabs>
          <w:tab w:val="left" w:pos="360"/>
          <w:tab w:val="num" w:pos="426"/>
        </w:tabs>
        <w:ind w:left="425" w:hanging="425"/>
        <w:rPr>
          <w:color w:val="000000"/>
          <w:kern w:val="2"/>
          <w:sz w:val="22"/>
          <w:szCs w:val="22"/>
        </w:rPr>
      </w:pPr>
      <w:r w:rsidRPr="00312CF3">
        <w:rPr>
          <w:b/>
          <w:color w:val="000000"/>
          <w:kern w:val="2"/>
          <w:sz w:val="22"/>
          <w:szCs w:val="22"/>
        </w:rPr>
        <w:t>terminu realizacji przedmiotu zamówienia, gdy jest ona spowodowana</w:t>
      </w:r>
      <w:r w:rsidRPr="00312CF3">
        <w:rPr>
          <w:color w:val="000000"/>
          <w:kern w:val="2"/>
          <w:sz w:val="22"/>
          <w:szCs w:val="22"/>
        </w:rPr>
        <w:t>:</w:t>
      </w:r>
    </w:p>
    <w:p w14:paraId="075079B8" w14:textId="77777777" w:rsidR="003C03BD" w:rsidRPr="00312CF3" w:rsidRDefault="003C03BD" w:rsidP="00312CF3">
      <w:pPr>
        <w:numPr>
          <w:ilvl w:val="0"/>
          <w:numId w:val="15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2"/>
          <w:szCs w:val="22"/>
        </w:rPr>
      </w:pPr>
      <w:r w:rsidRPr="00312CF3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</w:t>
      </w:r>
    </w:p>
    <w:p w14:paraId="355A3327" w14:textId="77777777" w:rsidR="003C03BD" w:rsidRPr="00312CF3" w:rsidRDefault="003C03BD" w:rsidP="00312CF3">
      <w:pPr>
        <w:numPr>
          <w:ilvl w:val="0"/>
          <w:numId w:val="15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2"/>
          <w:szCs w:val="22"/>
        </w:rPr>
      </w:pPr>
      <w:r w:rsidRPr="00312CF3">
        <w:rPr>
          <w:color w:val="000000"/>
          <w:kern w:val="2"/>
          <w:sz w:val="22"/>
          <w:szCs w:val="22"/>
        </w:rPr>
        <w:t xml:space="preserve"> następstwem okoliczności leżących po stronie Zleceniodawcy lub przeszkodami dającymi się przypisać Zleceniodawcy, </w:t>
      </w:r>
    </w:p>
    <w:p w14:paraId="6069388E" w14:textId="77777777" w:rsidR="003C03BD" w:rsidRPr="00312CF3" w:rsidRDefault="003C03BD" w:rsidP="00312CF3">
      <w:pPr>
        <w:numPr>
          <w:ilvl w:val="0"/>
          <w:numId w:val="15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2"/>
          <w:szCs w:val="22"/>
        </w:rPr>
      </w:pPr>
      <w:r w:rsidRPr="00312CF3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zamówienia;</w:t>
      </w:r>
    </w:p>
    <w:p w14:paraId="3FAB942D" w14:textId="77777777" w:rsidR="003C03BD" w:rsidRPr="00312CF3" w:rsidRDefault="003C03BD" w:rsidP="00312CF3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2"/>
          <w:szCs w:val="22"/>
        </w:rPr>
      </w:pPr>
      <w:r w:rsidRPr="00312CF3">
        <w:rPr>
          <w:color w:val="000000"/>
          <w:kern w:val="2"/>
          <w:sz w:val="22"/>
          <w:szCs w:val="22"/>
        </w:rPr>
        <w:t>b)</w:t>
      </w:r>
      <w:r w:rsidRPr="00312CF3">
        <w:rPr>
          <w:b/>
          <w:color w:val="000000"/>
          <w:kern w:val="2"/>
          <w:sz w:val="22"/>
          <w:szCs w:val="22"/>
        </w:rPr>
        <w:t xml:space="preserve"> wysokości wynagrodzenia w przypadku</w:t>
      </w:r>
      <w:r w:rsidRPr="00312CF3">
        <w:rPr>
          <w:color w:val="000000"/>
          <w:kern w:val="2"/>
          <w:sz w:val="22"/>
          <w:szCs w:val="22"/>
        </w:rPr>
        <w:t>:</w:t>
      </w:r>
    </w:p>
    <w:p w14:paraId="34604E1A" w14:textId="77777777" w:rsidR="003C03BD" w:rsidRPr="00312CF3" w:rsidRDefault="003C03BD" w:rsidP="00312CF3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2"/>
          <w:szCs w:val="22"/>
        </w:rPr>
      </w:pPr>
      <w:r w:rsidRPr="00312CF3">
        <w:rPr>
          <w:color w:val="000000"/>
          <w:kern w:val="2"/>
          <w:sz w:val="22"/>
          <w:szCs w:val="22"/>
        </w:rPr>
        <w:t xml:space="preserve">-    </w:t>
      </w:r>
      <w:r w:rsidRPr="00312CF3">
        <w:rPr>
          <w:color w:val="000000"/>
          <w:kern w:val="2"/>
          <w:sz w:val="22"/>
          <w:szCs w:val="22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14:paraId="6DA1076C" w14:textId="77777777" w:rsidR="003C03BD" w:rsidRPr="00312CF3" w:rsidRDefault="003C03BD" w:rsidP="00312CF3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2"/>
          <w:szCs w:val="22"/>
        </w:rPr>
      </w:pPr>
      <w:r w:rsidRPr="00312CF3">
        <w:rPr>
          <w:b/>
          <w:color w:val="000000"/>
          <w:kern w:val="2"/>
          <w:sz w:val="22"/>
          <w:szCs w:val="22"/>
        </w:rPr>
        <w:t xml:space="preserve">-    </w:t>
      </w:r>
      <w:r w:rsidRPr="00312CF3">
        <w:rPr>
          <w:b/>
          <w:color w:val="000000"/>
          <w:kern w:val="2"/>
          <w:sz w:val="22"/>
          <w:szCs w:val="22"/>
        </w:rPr>
        <w:tab/>
      </w:r>
      <w:r w:rsidRPr="00312CF3">
        <w:rPr>
          <w:color w:val="000000"/>
          <w:kern w:val="2"/>
          <w:sz w:val="22"/>
          <w:szCs w:val="22"/>
        </w:rPr>
        <w:t>ograniczenia zakresu prac objętych niniejszą umową w przypadku stwierdzenia braku konieczności wykonywania części zamówienia,</w:t>
      </w:r>
    </w:p>
    <w:p w14:paraId="55A69B1E" w14:textId="77777777" w:rsidR="003C03BD" w:rsidRPr="00312CF3" w:rsidRDefault="003C03BD" w:rsidP="00312CF3">
      <w:pPr>
        <w:numPr>
          <w:ilvl w:val="0"/>
          <w:numId w:val="21"/>
        </w:numPr>
        <w:tabs>
          <w:tab w:val="left" w:pos="360"/>
          <w:tab w:val="num" w:pos="426"/>
        </w:tabs>
        <w:ind w:left="425" w:hanging="425"/>
        <w:jc w:val="both"/>
        <w:rPr>
          <w:sz w:val="22"/>
          <w:szCs w:val="22"/>
        </w:rPr>
      </w:pPr>
      <w:r w:rsidRPr="00312CF3">
        <w:rPr>
          <w:sz w:val="22"/>
          <w:szCs w:val="22"/>
        </w:rPr>
        <w:lastRenderedPageBreak/>
        <w:t xml:space="preserve"> zmiany części zamówienia powierzonej podwykonawcy w przypadku,  gdy wprowadzenie nowego podwykonawcy zapewni lepszą realizację danej części zamówienia.</w:t>
      </w:r>
    </w:p>
    <w:p w14:paraId="7399A27D" w14:textId="2212547A" w:rsidR="003C03BD" w:rsidRPr="00312CF3" w:rsidRDefault="00C152A8" w:rsidP="00312CF3">
      <w:pPr>
        <w:tabs>
          <w:tab w:val="left" w:pos="360"/>
        </w:tabs>
        <w:jc w:val="both"/>
        <w:rPr>
          <w:color w:val="000000"/>
          <w:kern w:val="2"/>
          <w:sz w:val="22"/>
          <w:szCs w:val="22"/>
        </w:rPr>
      </w:pPr>
      <w:r w:rsidRPr="00312CF3">
        <w:rPr>
          <w:color w:val="000000"/>
          <w:kern w:val="2"/>
          <w:sz w:val="22"/>
          <w:szCs w:val="22"/>
        </w:rPr>
        <w:t xml:space="preserve">4. </w:t>
      </w:r>
      <w:r w:rsidR="003C03BD" w:rsidRPr="00312CF3">
        <w:rPr>
          <w:color w:val="000000"/>
          <w:kern w:val="2"/>
          <w:sz w:val="22"/>
          <w:szCs w:val="22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3A11D4EC" w14:textId="0BE9FCCE" w:rsidR="003C03BD" w:rsidRPr="00312CF3" w:rsidRDefault="003C03BD" w:rsidP="00312CF3">
      <w:pPr>
        <w:jc w:val="center"/>
        <w:rPr>
          <w:b/>
          <w:sz w:val="22"/>
          <w:szCs w:val="22"/>
        </w:rPr>
      </w:pPr>
      <w:r w:rsidRPr="00312CF3">
        <w:rPr>
          <w:b/>
          <w:sz w:val="22"/>
          <w:szCs w:val="22"/>
        </w:rPr>
        <w:t>§ 1</w:t>
      </w:r>
      <w:r w:rsidR="00312CF3" w:rsidRPr="00312CF3">
        <w:rPr>
          <w:b/>
          <w:sz w:val="22"/>
          <w:szCs w:val="22"/>
        </w:rPr>
        <w:t>2</w:t>
      </w:r>
    </w:p>
    <w:p w14:paraId="59223C19" w14:textId="77777777" w:rsidR="003C03BD" w:rsidRPr="00312CF3" w:rsidRDefault="003C03BD" w:rsidP="00312CF3">
      <w:pPr>
        <w:rPr>
          <w:sz w:val="22"/>
          <w:szCs w:val="22"/>
        </w:rPr>
      </w:pPr>
      <w:r w:rsidRPr="00312CF3">
        <w:rPr>
          <w:sz w:val="22"/>
          <w:szCs w:val="22"/>
        </w:rPr>
        <w:t xml:space="preserve">Właściwym dla rozpoznania sporów wynikłych na tle realizacji niniejszej umowy jest sąd właściwy dla siedziby Zamawiającego. </w:t>
      </w:r>
    </w:p>
    <w:p w14:paraId="1168672C" w14:textId="0DC67DF7" w:rsidR="003C03BD" w:rsidRPr="00312CF3" w:rsidRDefault="003C03BD" w:rsidP="00312CF3">
      <w:pPr>
        <w:jc w:val="center"/>
        <w:rPr>
          <w:b/>
          <w:sz w:val="22"/>
          <w:szCs w:val="22"/>
        </w:rPr>
      </w:pPr>
      <w:r w:rsidRPr="00312CF3">
        <w:rPr>
          <w:b/>
          <w:sz w:val="22"/>
          <w:szCs w:val="22"/>
        </w:rPr>
        <w:t>§ 1</w:t>
      </w:r>
      <w:r w:rsidR="00312CF3" w:rsidRPr="00312CF3">
        <w:rPr>
          <w:b/>
          <w:sz w:val="22"/>
          <w:szCs w:val="22"/>
        </w:rPr>
        <w:t>3</w:t>
      </w:r>
    </w:p>
    <w:p w14:paraId="6D4ABF86" w14:textId="4D9859E2" w:rsidR="003C03BD" w:rsidRPr="00312CF3" w:rsidRDefault="003C03BD" w:rsidP="00312CF3">
      <w:pPr>
        <w:rPr>
          <w:sz w:val="22"/>
          <w:szCs w:val="22"/>
        </w:rPr>
      </w:pPr>
      <w:r w:rsidRPr="00312CF3">
        <w:rPr>
          <w:sz w:val="22"/>
          <w:szCs w:val="22"/>
        </w:rPr>
        <w:t xml:space="preserve">W sprawach nie uregulowanych w niniejszej umowie stosuje się przepisy kodeksu cywilnego i ustawy – Prawo Zamówień Publicznych.    </w:t>
      </w:r>
    </w:p>
    <w:p w14:paraId="67A26EE3" w14:textId="7E50B1C0" w:rsidR="003C03BD" w:rsidRPr="00312CF3" w:rsidRDefault="003C03BD" w:rsidP="00312CF3">
      <w:pPr>
        <w:jc w:val="center"/>
        <w:rPr>
          <w:b/>
          <w:sz w:val="22"/>
          <w:szCs w:val="22"/>
        </w:rPr>
      </w:pPr>
      <w:r w:rsidRPr="00312CF3">
        <w:rPr>
          <w:b/>
          <w:sz w:val="22"/>
          <w:szCs w:val="22"/>
        </w:rPr>
        <w:t>§ 1</w:t>
      </w:r>
      <w:r w:rsidR="00312CF3" w:rsidRPr="00312CF3">
        <w:rPr>
          <w:b/>
          <w:sz w:val="22"/>
          <w:szCs w:val="22"/>
        </w:rPr>
        <w:t>4</w:t>
      </w:r>
    </w:p>
    <w:p w14:paraId="5D84FA5E" w14:textId="77777777" w:rsidR="003C03BD" w:rsidRPr="00312CF3" w:rsidRDefault="003C03BD" w:rsidP="00312CF3">
      <w:pPr>
        <w:rPr>
          <w:sz w:val="22"/>
          <w:szCs w:val="22"/>
        </w:rPr>
      </w:pPr>
      <w:r w:rsidRPr="00312CF3">
        <w:rPr>
          <w:sz w:val="22"/>
          <w:szCs w:val="22"/>
        </w:rPr>
        <w:t>Wszelkie załączniki stanowią integralną część niniejszej umowy.</w:t>
      </w:r>
    </w:p>
    <w:p w14:paraId="5185C44F" w14:textId="77777777" w:rsidR="003C03BD" w:rsidRPr="00312CF3" w:rsidRDefault="003C03BD" w:rsidP="00312CF3">
      <w:pPr>
        <w:rPr>
          <w:sz w:val="22"/>
          <w:szCs w:val="22"/>
        </w:rPr>
      </w:pPr>
    </w:p>
    <w:p w14:paraId="13C8F493" w14:textId="7B43A0AE" w:rsidR="003C03BD" w:rsidRPr="00312CF3" w:rsidRDefault="003C03BD" w:rsidP="00312CF3">
      <w:pPr>
        <w:jc w:val="center"/>
        <w:rPr>
          <w:b/>
          <w:sz w:val="22"/>
          <w:szCs w:val="22"/>
        </w:rPr>
      </w:pPr>
      <w:r w:rsidRPr="00312CF3">
        <w:rPr>
          <w:b/>
          <w:sz w:val="22"/>
          <w:szCs w:val="22"/>
        </w:rPr>
        <w:t>§ 1</w:t>
      </w:r>
      <w:r w:rsidR="00312CF3" w:rsidRPr="00312CF3">
        <w:rPr>
          <w:b/>
          <w:sz w:val="22"/>
          <w:szCs w:val="22"/>
        </w:rPr>
        <w:t>5</w:t>
      </w:r>
    </w:p>
    <w:p w14:paraId="1F5B7822" w14:textId="77777777" w:rsidR="003C03BD" w:rsidRPr="00312CF3" w:rsidRDefault="003C03BD" w:rsidP="00312CF3">
      <w:pPr>
        <w:rPr>
          <w:sz w:val="22"/>
          <w:szCs w:val="22"/>
        </w:rPr>
      </w:pPr>
      <w:r w:rsidRPr="00312CF3">
        <w:rPr>
          <w:sz w:val="22"/>
          <w:szCs w:val="22"/>
        </w:rPr>
        <w:t xml:space="preserve">Umowę sporządzono w 2 jednobrzmiących egzemplarzach po 1 dla każdej ze stron.   </w:t>
      </w:r>
    </w:p>
    <w:p w14:paraId="131C63D5" w14:textId="77777777" w:rsidR="003C03BD" w:rsidRPr="00312CF3" w:rsidRDefault="003C03BD" w:rsidP="00312CF3">
      <w:pPr>
        <w:rPr>
          <w:sz w:val="22"/>
          <w:szCs w:val="22"/>
        </w:rPr>
      </w:pPr>
    </w:p>
    <w:p w14:paraId="432E8DB0" w14:textId="77777777" w:rsidR="003C03BD" w:rsidRPr="00312CF3" w:rsidRDefault="003C03BD" w:rsidP="00312CF3">
      <w:pPr>
        <w:rPr>
          <w:sz w:val="22"/>
          <w:szCs w:val="22"/>
        </w:rPr>
      </w:pPr>
    </w:p>
    <w:p w14:paraId="6BFE7253" w14:textId="77777777" w:rsidR="003C03BD" w:rsidRPr="00312CF3" w:rsidRDefault="003C03BD" w:rsidP="00312CF3">
      <w:pPr>
        <w:rPr>
          <w:sz w:val="22"/>
          <w:szCs w:val="22"/>
        </w:rPr>
      </w:pPr>
    </w:p>
    <w:p w14:paraId="1B74CEBE" w14:textId="1F6904CC" w:rsidR="003C03BD" w:rsidRPr="00312CF3" w:rsidRDefault="003C03BD" w:rsidP="00312CF3">
      <w:pPr>
        <w:rPr>
          <w:b/>
          <w:bCs/>
          <w:sz w:val="22"/>
          <w:szCs w:val="22"/>
        </w:rPr>
      </w:pPr>
      <w:r w:rsidRPr="00312CF3">
        <w:rPr>
          <w:sz w:val="22"/>
          <w:szCs w:val="22"/>
        </w:rPr>
        <w:t xml:space="preserve">                             </w:t>
      </w:r>
      <w:r w:rsidRPr="00312CF3">
        <w:rPr>
          <w:b/>
          <w:bCs/>
          <w:sz w:val="22"/>
          <w:szCs w:val="22"/>
        </w:rPr>
        <w:t xml:space="preserve">Zamawiający              </w:t>
      </w:r>
      <w:r w:rsidR="00C152A8" w:rsidRPr="00312CF3">
        <w:rPr>
          <w:b/>
          <w:bCs/>
          <w:sz w:val="22"/>
          <w:szCs w:val="22"/>
        </w:rPr>
        <w:t xml:space="preserve">       </w:t>
      </w:r>
      <w:r w:rsidRPr="00312CF3">
        <w:rPr>
          <w:b/>
          <w:bCs/>
          <w:sz w:val="22"/>
          <w:szCs w:val="22"/>
        </w:rPr>
        <w:t xml:space="preserve">                                                  Dostawca  </w:t>
      </w:r>
    </w:p>
    <w:p w14:paraId="6B2C1AC6" w14:textId="77777777" w:rsidR="003C03BD" w:rsidRPr="00312CF3" w:rsidRDefault="003C03BD" w:rsidP="00312CF3">
      <w:pPr>
        <w:rPr>
          <w:sz w:val="22"/>
          <w:szCs w:val="22"/>
        </w:rPr>
      </w:pPr>
    </w:p>
    <w:p w14:paraId="160C1046" w14:textId="77777777" w:rsidR="003C03BD" w:rsidRPr="00312CF3" w:rsidRDefault="003C03BD" w:rsidP="00312CF3">
      <w:pPr>
        <w:tabs>
          <w:tab w:val="left" w:pos="1550"/>
          <w:tab w:val="left" w:pos="7850"/>
        </w:tabs>
        <w:rPr>
          <w:sz w:val="22"/>
          <w:szCs w:val="22"/>
        </w:rPr>
      </w:pPr>
      <w:r w:rsidRPr="00312CF3">
        <w:rPr>
          <w:sz w:val="22"/>
          <w:szCs w:val="22"/>
        </w:rPr>
        <w:tab/>
        <w:t>…………………..                                                                  ……………</w:t>
      </w:r>
    </w:p>
    <w:p w14:paraId="67D90819" w14:textId="77777777" w:rsidR="003C03BD" w:rsidRPr="00312CF3" w:rsidRDefault="003C03BD" w:rsidP="00312CF3">
      <w:pPr>
        <w:tabs>
          <w:tab w:val="left" w:pos="1550"/>
          <w:tab w:val="left" w:pos="7850"/>
        </w:tabs>
        <w:rPr>
          <w:sz w:val="22"/>
          <w:szCs w:val="22"/>
        </w:rPr>
      </w:pPr>
      <w:r w:rsidRPr="00312CF3">
        <w:rPr>
          <w:sz w:val="22"/>
          <w:szCs w:val="22"/>
        </w:rPr>
        <w:t xml:space="preserve">                                      (data i podpis)                                                          (data i podpis)</w:t>
      </w:r>
    </w:p>
    <w:p w14:paraId="761FD954" w14:textId="77777777" w:rsidR="00384092" w:rsidRPr="00312CF3" w:rsidRDefault="00384092" w:rsidP="00312CF3">
      <w:pPr>
        <w:pStyle w:val="Zwykytekst"/>
        <w:jc w:val="center"/>
        <w:rPr>
          <w:rFonts w:ascii="Times New Roman" w:hAnsi="Times New Roman" w:cs="Times New Roman"/>
          <w:sz w:val="22"/>
          <w:szCs w:val="22"/>
        </w:rPr>
      </w:pPr>
    </w:p>
    <w:p w14:paraId="65F1A5FD" w14:textId="77777777" w:rsidR="00384092" w:rsidRPr="00312CF3" w:rsidRDefault="00384092" w:rsidP="00312CF3">
      <w:pPr>
        <w:pStyle w:val="Zwykytekst"/>
        <w:jc w:val="center"/>
        <w:rPr>
          <w:rFonts w:ascii="Times New Roman" w:hAnsi="Times New Roman" w:cs="Times New Roman"/>
          <w:sz w:val="22"/>
          <w:szCs w:val="22"/>
        </w:rPr>
      </w:pPr>
    </w:p>
    <w:p w14:paraId="0C18898B" w14:textId="4D84336C" w:rsidR="007007FD" w:rsidRPr="00312CF3" w:rsidRDefault="00384092" w:rsidP="00312CF3">
      <w:pPr>
        <w:pStyle w:val="Zwykyteks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12CF3">
        <w:rPr>
          <w:rFonts w:ascii="Times New Roman" w:hAnsi="Times New Roman" w:cs="Times New Roman"/>
          <w:b/>
          <w:bCs/>
          <w:sz w:val="22"/>
          <w:szCs w:val="22"/>
        </w:rPr>
        <w:t>KONTRASYGNATA FINANSOWA</w:t>
      </w:r>
    </w:p>
    <w:p w14:paraId="63B588CE" w14:textId="464E271E" w:rsidR="009978CF" w:rsidRPr="00312CF3" w:rsidRDefault="009978CF" w:rsidP="00312CF3">
      <w:pPr>
        <w:pStyle w:val="Zwykyteks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3F3F9366" w14:textId="0506804F" w:rsidR="009978CF" w:rsidRPr="00312CF3" w:rsidRDefault="009978CF" w:rsidP="00312CF3">
      <w:pPr>
        <w:pStyle w:val="Zwykyteks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DA18D03" w14:textId="77777777" w:rsidR="00674291" w:rsidRPr="00312CF3" w:rsidRDefault="00674291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2232A4AC" w14:textId="77777777" w:rsidR="00674291" w:rsidRPr="00312CF3" w:rsidRDefault="00674291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4A11C458" w14:textId="77777777" w:rsidR="00674291" w:rsidRPr="00312CF3" w:rsidRDefault="00674291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5492295E" w14:textId="77777777" w:rsidR="00674291" w:rsidRPr="00312CF3" w:rsidRDefault="00674291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5B31ABEC" w14:textId="77777777" w:rsidR="00674291" w:rsidRPr="00312CF3" w:rsidRDefault="00674291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01DAAB5E" w14:textId="77777777" w:rsidR="00674291" w:rsidRPr="00312CF3" w:rsidRDefault="00674291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65CDA902" w14:textId="77777777" w:rsidR="00674291" w:rsidRPr="00312CF3" w:rsidRDefault="00674291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3EF9DDC5" w14:textId="77777777" w:rsidR="00674291" w:rsidRPr="00312CF3" w:rsidRDefault="00674291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0F4622BA" w14:textId="77777777" w:rsidR="00674291" w:rsidRDefault="00674291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52380C9D" w14:textId="77777777" w:rsidR="00312CF3" w:rsidRDefault="00312CF3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43D2A8E5" w14:textId="77777777" w:rsidR="00312CF3" w:rsidRDefault="00312CF3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1BB857CB" w14:textId="77777777" w:rsidR="00312CF3" w:rsidRDefault="00312CF3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287E69C8" w14:textId="77777777" w:rsidR="00312CF3" w:rsidRDefault="00312CF3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48411019" w14:textId="77777777" w:rsidR="00312CF3" w:rsidRDefault="00312CF3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18B02E4D" w14:textId="77777777" w:rsidR="00312CF3" w:rsidRDefault="00312CF3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52474B52" w14:textId="77777777" w:rsidR="00312CF3" w:rsidRDefault="00312CF3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6386217B" w14:textId="77777777" w:rsidR="00312CF3" w:rsidRDefault="00312CF3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66F453A8" w14:textId="77777777" w:rsidR="00312CF3" w:rsidRDefault="00312CF3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42F2BF2E" w14:textId="77777777" w:rsidR="00312CF3" w:rsidRDefault="00312CF3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29D1DC3D" w14:textId="77777777" w:rsidR="00312CF3" w:rsidRDefault="00312CF3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1D0169EB" w14:textId="77777777" w:rsidR="00312CF3" w:rsidRPr="00312CF3" w:rsidRDefault="00312CF3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21C0176C" w14:textId="77777777" w:rsidR="00674291" w:rsidRPr="00312CF3" w:rsidRDefault="00674291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39C84C3A" w14:textId="77777777" w:rsidR="00674291" w:rsidRPr="00312CF3" w:rsidRDefault="00674291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16577066" w14:textId="77777777" w:rsidR="00674291" w:rsidRPr="00312CF3" w:rsidRDefault="00674291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44414C9F" w14:textId="77777777" w:rsidR="00674291" w:rsidRPr="00312CF3" w:rsidRDefault="00674291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6937CE1B" w14:textId="77777777" w:rsidR="00674291" w:rsidRPr="00312CF3" w:rsidRDefault="00674291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79498621" w14:textId="77777777" w:rsidR="00674291" w:rsidRPr="00312CF3" w:rsidRDefault="00674291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7D3255FB" w14:textId="1CEADDBE" w:rsidR="009978CF" w:rsidRPr="00312CF3" w:rsidRDefault="009978CF" w:rsidP="00312CF3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  <w:r w:rsidRPr="00312CF3">
        <w:rPr>
          <w:sz w:val="22"/>
          <w:szCs w:val="22"/>
        </w:rPr>
        <w:lastRenderedPageBreak/>
        <w:t>Załącznik nr 2 do umowy</w:t>
      </w:r>
    </w:p>
    <w:p w14:paraId="0F197BD7" w14:textId="77777777" w:rsidR="009978CF" w:rsidRPr="00312CF3" w:rsidRDefault="009978CF" w:rsidP="00312CF3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312CF3">
        <w:rPr>
          <w:sz w:val="22"/>
          <w:szCs w:val="22"/>
        </w:rPr>
        <w:t>.....................................… </w:t>
      </w:r>
    </w:p>
    <w:p w14:paraId="5FB0B21B" w14:textId="77777777" w:rsidR="009978CF" w:rsidRPr="00312CF3" w:rsidRDefault="009978CF" w:rsidP="00312CF3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 w:rsidRPr="00312CF3">
        <w:rPr>
          <w:sz w:val="22"/>
          <w:szCs w:val="22"/>
        </w:rPr>
        <w:t>Nazwa Wykonawcy</w:t>
      </w:r>
    </w:p>
    <w:p w14:paraId="18ADAF32" w14:textId="77777777" w:rsidR="009978CF" w:rsidRPr="00312CF3" w:rsidRDefault="009978CF" w:rsidP="00312CF3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14:paraId="5A26CE87" w14:textId="77777777" w:rsidR="009978CF" w:rsidRPr="00312CF3" w:rsidRDefault="009978CF" w:rsidP="00312CF3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312CF3">
        <w:rPr>
          <w:sz w:val="22"/>
          <w:szCs w:val="22"/>
        </w:rPr>
        <w:t>.....................................…</w:t>
      </w:r>
    </w:p>
    <w:p w14:paraId="0487E14D" w14:textId="1D458736" w:rsidR="009978CF" w:rsidRPr="00312CF3" w:rsidRDefault="009978CF" w:rsidP="00312CF3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 w:rsidRPr="00312CF3">
        <w:rPr>
          <w:sz w:val="22"/>
          <w:szCs w:val="22"/>
        </w:rPr>
        <w:t>NIP</w:t>
      </w:r>
      <w:r w:rsidRPr="00312CF3">
        <w:rPr>
          <w:sz w:val="22"/>
          <w:szCs w:val="22"/>
        </w:rPr>
        <w:tab/>
        <w:t> </w:t>
      </w:r>
    </w:p>
    <w:p w14:paraId="6BDAF07B" w14:textId="77777777" w:rsidR="009978CF" w:rsidRPr="00312CF3" w:rsidRDefault="009978CF" w:rsidP="00312CF3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494890A6" w14:textId="77777777" w:rsidR="009978CF" w:rsidRPr="00312CF3" w:rsidRDefault="009978CF" w:rsidP="00312CF3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312CF3">
        <w:rPr>
          <w:b/>
          <w:bCs/>
          <w:sz w:val="22"/>
          <w:szCs w:val="22"/>
        </w:rPr>
        <w:t>OŚWIADCZENIE DLA CELÓW PODATKOWYCH</w:t>
      </w:r>
    </w:p>
    <w:p w14:paraId="7FE214C8" w14:textId="77777777" w:rsidR="009978CF" w:rsidRPr="00312CF3" w:rsidRDefault="009978CF" w:rsidP="00312CF3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312CF3">
        <w:rPr>
          <w:b/>
          <w:bCs/>
          <w:sz w:val="22"/>
          <w:szCs w:val="22"/>
        </w:rPr>
        <w:t xml:space="preserve">DOTYCZĄCE PODMIOTÓW POWIĄZANYCH </w:t>
      </w:r>
    </w:p>
    <w:p w14:paraId="1F442CC0" w14:textId="77777777" w:rsidR="009978CF" w:rsidRPr="00312CF3" w:rsidRDefault="009978CF" w:rsidP="00312CF3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15759167" w14:textId="77777777" w:rsidR="009978CF" w:rsidRPr="00312CF3" w:rsidRDefault="009978CF" w:rsidP="00312CF3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r w:rsidRPr="00312CF3">
        <w:rPr>
          <w:sz w:val="22"/>
          <w:szCs w:val="22"/>
        </w:rPr>
        <w:t>Działając w imieniu ………………………………, (dalej jako: „</w:t>
      </w:r>
      <w:r w:rsidRPr="00312CF3">
        <w:rPr>
          <w:b/>
          <w:bCs/>
          <w:sz w:val="22"/>
          <w:szCs w:val="22"/>
        </w:rPr>
        <w:t>Podmiot</w:t>
      </w:r>
      <w:r w:rsidRPr="00312CF3">
        <w:rPr>
          <w:sz w:val="22"/>
          <w:szCs w:val="22"/>
        </w:rPr>
        <w:t>”) niniejszym oświadcza, że Podmiot:</w:t>
      </w:r>
    </w:p>
    <w:p w14:paraId="5A57D31D" w14:textId="77777777" w:rsidR="009978CF" w:rsidRPr="00312CF3" w:rsidRDefault="009978CF" w:rsidP="00312CF3">
      <w:pPr>
        <w:widowControl w:val="0"/>
        <w:numPr>
          <w:ilvl w:val="0"/>
          <w:numId w:val="3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 w:rsidRPr="00312CF3">
        <w:rPr>
          <w:b/>
          <w:bCs/>
          <w:sz w:val="22"/>
          <w:szCs w:val="22"/>
        </w:rPr>
        <w:t>jest / nie jest</w:t>
      </w:r>
      <w:r w:rsidRPr="00312CF3">
        <w:rPr>
          <w:sz w:val="22"/>
          <w:szCs w:val="22"/>
          <w:vertAlign w:val="superscript"/>
        </w:rPr>
        <w:footnoteReference w:id="1"/>
      </w:r>
      <w:r w:rsidRPr="00312CF3">
        <w:rPr>
          <w:sz w:val="22"/>
          <w:szCs w:val="22"/>
        </w:rPr>
        <w:t xml:space="preserve"> podmiotem powiązanym z Akademią Górniczo-Hutniczą </w:t>
      </w:r>
      <w:r w:rsidRPr="00312CF3"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 w:rsidRPr="00312CF3">
        <w:rPr>
          <w:sz w:val="22"/>
          <w:szCs w:val="22"/>
          <w:vertAlign w:val="superscript"/>
        </w:rPr>
        <w:footnoteReference w:id="2"/>
      </w:r>
      <w:r w:rsidRPr="00312CF3">
        <w:rPr>
          <w:sz w:val="22"/>
          <w:szCs w:val="22"/>
        </w:rPr>
        <w:t>;</w:t>
      </w:r>
    </w:p>
    <w:p w14:paraId="764AF04D" w14:textId="77777777" w:rsidR="009978CF" w:rsidRPr="00312CF3" w:rsidRDefault="009978CF" w:rsidP="00312CF3">
      <w:pPr>
        <w:widowControl w:val="0"/>
        <w:numPr>
          <w:ilvl w:val="0"/>
          <w:numId w:val="3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 w:rsidRPr="00312CF3">
        <w:rPr>
          <w:rFonts w:eastAsia="Calibri"/>
          <w:b/>
          <w:bCs/>
          <w:sz w:val="22"/>
          <w:szCs w:val="22"/>
          <w:lang w:eastAsia="en-US"/>
        </w:rPr>
        <w:t>jest / nie</w:t>
      </w:r>
      <w:r w:rsidRPr="00312CF3">
        <w:rPr>
          <w:rFonts w:eastAsia="Calibri"/>
          <w:sz w:val="22"/>
          <w:szCs w:val="22"/>
          <w:lang w:eastAsia="en-US"/>
        </w:rPr>
        <w:t xml:space="preserve"> </w:t>
      </w:r>
      <w:r w:rsidRPr="00312CF3">
        <w:rPr>
          <w:rFonts w:eastAsia="Calibri"/>
          <w:b/>
          <w:bCs/>
          <w:sz w:val="22"/>
          <w:szCs w:val="22"/>
          <w:lang w:eastAsia="en-US"/>
        </w:rPr>
        <w:t>jest</w:t>
      </w:r>
      <w:r w:rsidRPr="00312CF3">
        <w:rPr>
          <w:rFonts w:eastAsia="Calibri"/>
          <w:sz w:val="22"/>
          <w:szCs w:val="22"/>
          <w:vertAlign w:val="superscript"/>
          <w:lang w:eastAsia="en-US"/>
        </w:rPr>
        <w:footnoteReference w:id="3"/>
      </w:r>
      <w:r w:rsidRPr="00312CF3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312CF3">
        <w:rPr>
          <w:rFonts w:eastAsia="Calibri"/>
          <w:sz w:val="22"/>
          <w:szCs w:val="22"/>
          <w:vertAlign w:val="superscript"/>
          <w:lang w:eastAsia="en-US"/>
        </w:rPr>
        <w:footnoteReference w:id="4"/>
      </w:r>
      <w:r w:rsidRPr="00312CF3">
        <w:rPr>
          <w:rFonts w:eastAsia="Calibri"/>
          <w:sz w:val="22"/>
          <w:szCs w:val="22"/>
          <w:lang w:eastAsia="en-US"/>
        </w:rPr>
        <w:t xml:space="preserve"> </w:t>
      </w:r>
    </w:p>
    <w:p w14:paraId="33F1A1F9" w14:textId="77777777" w:rsidR="009978CF" w:rsidRPr="00312CF3" w:rsidRDefault="009978CF" w:rsidP="00312CF3">
      <w:pPr>
        <w:widowControl w:val="0"/>
        <w:numPr>
          <w:ilvl w:val="0"/>
          <w:numId w:val="3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</w:rPr>
      </w:pPr>
      <w:r w:rsidRPr="00312CF3">
        <w:rPr>
          <w:rFonts w:eastAsia="Calibri"/>
          <w:sz w:val="22"/>
          <w:szCs w:val="22"/>
          <w:lang w:eastAsia="en-US"/>
        </w:rPr>
        <w:t>rzeczywisty właściciel</w:t>
      </w:r>
      <w:r w:rsidRPr="00312CF3">
        <w:rPr>
          <w:rFonts w:eastAsia="Calibri"/>
          <w:sz w:val="22"/>
          <w:szCs w:val="22"/>
          <w:vertAlign w:val="superscript"/>
          <w:lang w:eastAsia="en-US"/>
        </w:rPr>
        <w:footnoteReference w:id="5"/>
      </w:r>
      <w:r w:rsidRPr="00312CF3">
        <w:rPr>
          <w:rFonts w:eastAsia="Calibri"/>
          <w:sz w:val="22"/>
          <w:szCs w:val="22"/>
          <w:lang w:eastAsia="en-US"/>
        </w:rPr>
        <w:t xml:space="preserve"> Podmiotu </w:t>
      </w:r>
      <w:r w:rsidRPr="00312CF3">
        <w:rPr>
          <w:rFonts w:eastAsia="Calibri"/>
          <w:b/>
          <w:bCs/>
          <w:sz w:val="22"/>
          <w:szCs w:val="22"/>
          <w:lang w:eastAsia="en-US"/>
        </w:rPr>
        <w:t>jest / nie jest</w:t>
      </w:r>
      <w:r w:rsidRPr="00312CF3">
        <w:rPr>
          <w:rFonts w:eastAsia="Calibri"/>
          <w:sz w:val="22"/>
          <w:szCs w:val="22"/>
          <w:vertAlign w:val="superscript"/>
          <w:lang w:eastAsia="en-US"/>
        </w:rPr>
        <w:footnoteReference w:id="6"/>
      </w:r>
      <w:r w:rsidRPr="00312CF3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312CF3">
        <w:rPr>
          <w:rFonts w:eastAsia="Calibri"/>
          <w:sz w:val="22"/>
          <w:szCs w:val="22"/>
          <w:vertAlign w:val="superscript"/>
          <w:lang w:eastAsia="en-US"/>
        </w:rPr>
        <w:t>4</w:t>
      </w:r>
      <w:r w:rsidRPr="00312CF3">
        <w:rPr>
          <w:rFonts w:eastAsia="Calibri"/>
          <w:sz w:val="22"/>
          <w:szCs w:val="22"/>
          <w:lang w:eastAsia="en-US"/>
        </w:rPr>
        <w:t xml:space="preserve"> </w:t>
      </w:r>
    </w:p>
    <w:p w14:paraId="57DFABCA" w14:textId="77777777" w:rsidR="009978CF" w:rsidRPr="00312CF3" w:rsidRDefault="009978CF" w:rsidP="00312CF3">
      <w:pPr>
        <w:widowControl w:val="0"/>
        <w:numPr>
          <w:ilvl w:val="0"/>
          <w:numId w:val="31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312CF3">
        <w:rPr>
          <w:rFonts w:eastAsia="Calibri"/>
          <w:sz w:val="22"/>
          <w:szCs w:val="22"/>
          <w:lang w:eastAsia="en-US"/>
        </w:rPr>
        <w:t xml:space="preserve">Podmiot </w:t>
      </w:r>
      <w:r w:rsidRPr="00312CF3">
        <w:rPr>
          <w:rFonts w:eastAsia="Calibri"/>
          <w:b/>
          <w:bCs/>
          <w:sz w:val="22"/>
          <w:szCs w:val="22"/>
          <w:lang w:eastAsia="en-US"/>
        </w:rPr>
        <w:t>stanowi / nie stanowi</w:t>
      </w:r>
      <w:r w:rsidRPr="00312CF3">
        <w:rPr>
          <w:sz w:val="22"/>
          <w:szCs w:val="22"/>
          <w:vertAlign w:val="superscript"/>
        </w:rPr>
        <w:footnoteReference w:id="7"/>
      </w:r>
      <w:r w:rsidRPr="00312CF3">
        <w:rPr>
          <w:sz w:val="22"/>
          <w:szCs w:val="22"/>
        </w:rPr>
        <w:t xml:space="preserve"> </w:t>
      </w:r>
      <w:r w:rsidRPr="00312CF3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312CF3">
        <w:rPr>
          <w:rFonts w:eastAsia="Calibri"/>
          <w:sz w:val="22"/>
          <w:szCs w:val="22"/>
          <w:lang w:eastAsia="en-US"/>
        </w:rPr>
        <w:t>dla Akademia Górniczo-Hutnicza im. Stanisława Staszica w Krakowie zagranicznej jednostki kontrolowanej</w:t>
      </w:r>
      <w:r w:rsidRPr="00312CF3">
        <w:rPr>
          <w:rFonts w:eastAsia="Calibri"/>
          <w:sz w:val="22"/>
          <w:szCs w:val="22"/>
          <w:vertAlign w:val="superscript"/>
          <w:lang w:eastAsia="en-US"/>
        </w:rPr>
        <w:footnoteReference w:id="8"/>
      </w:r>
      <w:r w:rsidRPr="00312CF3">
        <w:rPr>
          <w:rFonts w:eastAsia="Calibri"/>
          <w:sz w:val="22"/>
          <w:szCs w:val="22"/>
          <w:lang w:eastAsia="en-US"/>
        </w:rPr>
        <w:t xml:space="preserve"> w rozumieniu art. 24a ustawy z dnia 15 lutego 1992 </w:t>
      </w:r>
      <w:r w:rsidRPr="00312CF3">
        <w:rPr>
          <w:rFonts w:eastAsia="Calibri"/>
          <w:sz w:val="22"/>
          <w:szCs w:val="22"/>
          <w:lang w:eastAsia="en-US"/>
        </w:rPr>
        <w:lastRenderedPageBreak/>
        <w:t>r. o podatku dochodowym od osób prawnych.</w:t>
      </w:r>
    </w:p>
    <w:p w14:paraId="3ACE5886" w14:textId="77777777" w:rsidR="009978CF" w:rsidRPr="00312CF3" w:rsidRDefault="009978CF" w:rsidP="00312CF3">
      <w:pPr>
        <w:ind w:left="780"/>
        <w:contextualSpacing/>
        <w:textAlignment w:val="baseline"/>
        <w:rPr>
          <w:sz w:val="22"/>
          <w:szCs w:val="22"/>
        </w:rPr>
      </w:pPr>
    </w:p>
    <w:p w14:paraId="1926D4FD" w14:textId="68D9C9F4" w:rsidR="009978CF" w:rsidRPr="00312CF3" w:rsidRDefault="009978CF" w:rsidP="00312CF3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312CF3">
        <w:rPr>
          <w:rFonts w:eastAsia="Calibri"/>
          <w:sz w:val="22"/>
          <w:szCs w:val="22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6FE554C0" w14:textId="77777777" w:rsidR="009978CF" w:rsidRPr="00312CF3" w:rsidRDefault="009978CF" w:rsidP="00312CF3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BF13EF0" w14:textId="77777777" w:rsidR="009978CF" w:rsidRPr="00312CF3" w:rsidRDefault="009978CF" w:rsidP="00312CF3">
      <w:pPr>
        <w:contextualSpacing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45"/>
      </w:tblGrid>
      <w:tr w:rsidR="009978CF" w:rsidRPr="00312CF3" w14:paraId="52F43F8F" w14:textId="77777777" w:rsidTr="006A74A0">
        <w:tc>
          <w:tcPr>
            <w:tcW w:w="4105" w:type="dxa"/>
            <w:shd w:val="clear" w:color="auto" w:fill="auto"/>
          </w:tcPr>
          <w:p w14:paraId="01085A54" w14:textId="77777777" w:rsidR="009978CF" w:rsidRPr="00312CF3" w:rsidRDefault="009978CF" w:rsidP="00312CF3">
            <w:pPr>
              <w:contextualSpacing/>
              <w:jc w:val="both"/>
              <w:rPr>
                <w:rFonts w:eastAsia="Calibri"/>
                <w:color w:val="222A35"/>
                <w:sz w:val="22"/>
                <w:szCs w:val="22"/>
                <w:lang w:eastAsia="x-none"/>
              </w:rPr>
            </w:pPr>
            <w:r w:rsidRPr="00312CF3">
              <w:rPr>
                <w:rFonts w:eastAsia="Calibri"/>
                <w:color w:val="222A35"/>
                <w:sz w:val="22"/>
                <w:szCs w:val="22"/>
                <w:lang w:eastAsia="x-none"/>
              </w:rPr>
              <w:t>……………………………………………………………</w:t>
            </w:r>
          </w:p>
          <w:p w14:paraId="387DF386" w14:textId="77777777" w:rsidR="009978CF" w:rsidRPr="00312CF3" w:rsidRDefault="009978CF" w:rsidP="00312CF3">
            <w:pPr>
              <w:contextualSpacing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312CF3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</w:t>
            </w:r>
            <w:proofErr w:type="spellStart"/>
            <w:r w:rsidRPr="00312CF3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ych</w:t>
            </w:r>
            <w:proofErr w:type="spellEnd"/>
            <w:r w:rsidRPr="00312CF3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 xml:space="preserve"> do reprezentacji)</w:t>
            </w:r>
          </w:p>
        </w:tc>
      </w:tr>
    </w:tbl>
    <w:p w14:paraId="6574F86A" w14:textId="77777777" w:rsidR="009978CF" w:rsidRPr="00312CF3" w:rsidRDefault="009978CF" w:rsidP="00312CF3">
      <w:pPr>
        <w:pStyle w:val="Zwykyteks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9978CF" w:rsidRPr="00312CF3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B2D47" w14:textId="77777777" w:rsidR="00B41D10" w:rsidRDefault="00B41D10">
      <w:r>
        <w:separator/>
      </w:r>
    </w:p>
  </w:endnote>
  <w:endnote w:type="continuationSeparator" w:id="0">
    <w:p w14:paraId="5D6A1E14" w14:textId="77777777" w:rsidR="00B41D10" w:rsidRDefault="00B41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1BC84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4927B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97764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6DAA3" w14:textId="77777777" w:rsidR="00B41D10" w:rsidRDefault="00B41D10">
      <w:r>
        <w:separator/>
      </w:r>
    </w:p>
  </w:footnote>
  <w:footnote w:type="continuationSeparator" w:id="0">
    <w:p w14:paraId="13FCDB91" w14:textId="77777777" w:rsidR="00B41D10" w:rsidRDefault="00B41D10">
      <w:r>
        <w:continuationSeparator/>
      </w:r>
    </w:p>
  </w:footnote>
  <w:footnote w:id="1">
    <w:p w14:paraId="4DA5C68D" w14:textId="77777777" w:rsidR="009978CF" w:rsidRPr="001A7899" w:rsidRDefault="009978CF" w:rsidP="009978C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6BBEF68C" w14:textId="77777777" w:rsidR="009978CF" w:rsidRPr="00011950" w:rsidRDefault="009978CF" w:rsidP="009978C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054535" w14:textId="77777777" w:rsidR="009978CF" w:rsidRPr="00011950" w:rsidRDefault="009978CF" w:rsidP="009978CF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D3CCEE8" w14:textId="77777777" w:rsidR="009978CF" w:rsidRPr="00011950" w:rsidRDefault="009978CF" w:rsidP="009978CF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DA6D27" w14:textId="77777777" w:rsidR="009978CF" w:rsidRPr="00011950" w:rsidRDefault="009978CF" w:rsidP="009978CF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69A46F7" w14:textId="77777777" w:rsidR="009978CF" w:rsidRPr="00011950" w:rsidRDefault="009978CF" w:rsidP="009978CF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A12462" w14:textId="77777777" w:rsidR="009978CF" w:rsidRPr="00011950" w:rsidRDefault="009978CF" w:rsidP="009978C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FD9559" w14:textId="77777777" w:rsidR="009978CF" w:rsidRPr="00011950" w:rsidRDefault="009978CF" w:rsidP="009978CF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0A5757B2" w14:textId="77777777" w:rsidR="009978CF" w:rsidRPr="00011950" w:rsidRDefault="009978CF" w:rsidP="009978CF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3CBEB67" w14:textId="77777777" w:rsidR="009978CF" w:rsidRPr="00011950" w:rsidRDefault="009978CF" w:rsidP="009978CF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12C0E8" w14:textId="77777777" w:rsidR="009978CF" w:rsidRPr="00011950" w:rsidRDefault="009978CF" w:rsidP="009978CF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77F7319" w14:textId="77777777" w:rsidR="009978CF" w:rsidRPr="00011950" w:rsidRDefault="009978CF" w:rsidP="009978CF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6F78B9" w14:textId="77777777" w:rsidR="009978CF" w:rsidRPr="005F4BFA" w:rsidRDefault="009978CF" w:rsidP="009978C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277279A" w14:textId="77777777" w:rsidR="009978CF" w:rsidRPr="001A7899" w:rsidRDefault="009978CF" w:rsidP="009978C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303702FB" w14:textId="77777777" w:rsidR="009978CF" w:rsidRPr="001A7899" w:rsidRDefault="009978CF" w:rsidP="009978CF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497A2E54" w14:textId="77777777" w:rsidR="009978CF" w:rsidRPr="001A7899" w:rsidRDefault="009978CF" w:rsidP="009978C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6F502082" w14:textId="77777777" w:rsidR="009978CF" w:rsidRPr="001A7899" w:rsidRDefault="009978CF" w:rsidP="009978CF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6FFC0CD1" w14:textId="77777777" w:rsidR="009978CF" w:rsidRPr="001A7899" w:rsidRDefault="009978CF" w:rsidP="009978CF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338495DA" w14:textId="77777777" w:rsidR="009978CF" w:rsidRPr="001A7899" w:rsidRDefault="009978CF" w:rsidP="009978CF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075A3A4" w14:textId="77777777" w:rsidR="009978CF" w:rsidRPr="001A7899" w:rsidRDefault="009978CF" w:rsidP="009978C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3C137D15" w14:textId="77777777" w:rsidR="009978CF" w:rsidRPr="001A7899" w:rsidRDefault="009978CF" w:rsidP="009978C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52B25270" w14:textId="77777777" w:rsidR="009978CF" w:rsidRPr="001A7899" w:rsidRDefault="009978CF" w:rsidP="009978CF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1E1186C1" w14:textId="77777777" w:rsidR="009978CF" w:rsidRPr="001A7899" w:rsidRDefault="009978CF" w:rsidP="009978C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216B5B74" w14:textId="77777777" w:rsidR="009978CF" w:rsidRPr="001A7899" w:rsidRDefault="009978CF" w:rsidP="009978C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2EA0339A" w14:textId="77777777" w:rsidR="009978CF" w:rsidRPr="001A7899" w:rsidRDefault="009978CF" w:rsidP="009978C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52E87934" w14:textId="77777777" w:rsidR="009978CF" w:rsidRPr="001A7899" w:rsidRDefault="009978CF" w:rsidP="009978C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3B7EAD10" w14:textId="77777777" w:rsidR="009978CF" w:rsidRPr="001A7899" w:rsidRDefault="009978CF" w:rsidP="009978C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05C20B3E" w14:textId="77777777" w:rsidR="009978CF" w:rsidRPr="001A7899" w:rsidRDefault="009978CF" w:rsidP="009978C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036077E" w14:textId="77777777" w:rsidR="009978CF" w:rsidRPr="001A7899" w:rsidRDefault="009978CF" w:rsidP="009978C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33CA2891" w14:textId="77777777" w:rsidR="009978CF" w:rsidRPr="001A7899" w:rsidRDefault="009978CF" w:rsidP="009978C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24296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880F2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67C90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E28808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51F33E9"/>
    <w:multiLevelType w:val="hybridMultilevel"/>
    <w:tmpl w:val="AAD2C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803D7F"/>
    <w:multiLevelType w:val="hybridMultilevel"/>
    <w:tmpl w:val="5CF4850C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3904A5"/>
    <w:multiLevelType w:val="hybridMultilevel"/>
    <w:tmpl w:val="C756C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146DF5"/>
    <w:multiLevelType w:val="hybridMultilevel"/>
    <w:tmpl w:val="39003902"/>
    <w:lvl w:ilvl="0" w:tplc="BDB2D080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C37CD9"/>
    <w:multiLevelType w:val="hybridMultilevel"/>
    <w:tmpl w:val="7AA2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341EE2"/>
    <w:multiLevelType w:val="hybridMultilevel"/>
    <w:tmpl w:val="0C4AD21E"/>
    <w:lvl w:ilvl="0" w:tplc="04150011">
      <w:start w:val="1"/>
      <w:numFmt w:val="decimal"/>
      <w:lvlText w:val="%1)"/>
      <w:lvlJc w:val="left"/>
      <w:pPr>
        <w:ind w:left="871" w:hanging="360"/>
      </w:pPr>
    </w:lvl>
    <w:lvl w:ilvl="1" w:tplc="04150019">
      <w:start w:val="1"/>
      <w:numFmt w:val="lowerLetter"/>
      <w:lvlText w:val="%2."/>
      <w:lvlJc w:val="left"/>
      <w:pPr>
        <w:ind w:left="1591" w:hanging="360"/>
      </w:pPr>
    </w:lvl>
    <w:lvl w:ilvl="2" w:tplc="0415001B">
      <w:start w:val="1"/>
      <w:numFmt w:val="lowerRoman"/>
      <w:lvlText w:val="%3."/>
      <w:lvlJc w:val="right"/>
      <w:pPr>
        <w:ind w:left="2311" w:hanging="180"/>
      </w:pPr>
    </w:lvl>
    <w:lvl w:ilvl="3" w:tplc="0415000F">
      <w:start w:val="1"/>
      <w:numFmt w:val="decimal"/>
      <w:lvlText w:val="%4."/>
      <w:lvlJc w:val="left"/>
      <w:pPr>
        <w:ind w:left="3031" w:hanging="360"/>
      </w:pPr>
    </w:lvl>
    <w:lvl w:ilvl="4" w:tplc="04150019">
      <w:start w:val="1"/>
      <w:numFmt w:val="lowerLetter"/>
      <w:lvlText w:val="%5."/>
      <w:lvlJc w:val="left"/>
      <w:pPr>
        <w:ind w:left="3751" w:hanging="360"/>
      </w:pPr>
    </w:lvl>
    <w:lvl w:ilvl="5" w:tplc="0415001B">
      <w:start w:val="1"/>
      <w:numFmt w:val="lowerRoman"/>
      <w:lvlText w:val="%6."/>
      <w:lvlJc w:val="right"/>
      <w:pPr>
        <w:ind w:left="4471" w:hanging="180"/>
      </w:pPr>
    </w:lvl>
    <w:lvl w:ilvl="6" w:tplc="0415000F">
      <w:start w:val="1"/>
      <w:numFmt w:val="decimal"/>
      <w:lvlText w:val="%7."/>
      <w:lvlJc w:val="left"/>
      <w:pPr>
        <w:ind w:left="5191" w:hanging="360"/>
      </w:pPr>
    </w:lvl>
    <w:lvl w:ilvl="7" w:tplc="04150019">
      <w:start w:val="1"/>
      <w:numFmt w:val="lowerLetter"/>
      <w:lvlText w:val="%8."/>
      <w:lvlJc w:val="left"/>
      <w:pPr>
        <w:ind w:left="5911" w:hanging="360"/>
      </w:pPr>
    </w:lvl>
    <w:lvl w:ilvl="8" w:tplc="0415001B">
      <w:start w:val="1"/>
      <w:numFmt w:val="lowerRoman"/>
      <w:lvlText w:val="%9."/>
      <w:lvlJc w:val="right"/>
      <w:pPr>
        <w:ind w:left="6631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D098F558"/>
    <w:lvl w:ilvl="0" w:tplc="D3E44DE8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8E77BF5"/>
    <w:multiLevelType w:val="hybridMultilevel"/>
    <w:tmpl w:val="06D435F6"/>
    <w:lvl w:ilvl="0" w:tplc="04150017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5623206">
    <w:abstractNumId w:val="27"/>
  </w:num>
  <w:num w:numId="2" w16cid:durableId="391737138">
    <w:abstractNumId w:val="32"/>
  </w:num>
  <w:num w:numId="3" w16cid:durableId="1508323528">
    <w:abstractNumId w:val="5"/>
  </w:num>
  <w:num w:numId="4" w16cid:durableId="607395701">
    <w:abstractNumId w:val="23"/>
  </w:num>
  <w:num w:numId="5" w16cid:durableId="1337273266">
    <w:abstractNumId w:val="26"/>
  </w:num>
  <w:num w:numId="6" w16cid:durableId="368145599">
    <w:abstractNumId w:val="22"/>
  </w:num>
  <w:num w:numId="7" w16cid:durableId="139807680">
    <w:abstractNumId w:val="29"/>
  </w:num>
  <w:num w:numId="8" w16cid:durableId="402066986">
    <w:abstractNumId w:val="24"/>
  </w:num>
  <w:num w:numId="9" w16cid:durableId="61678185">
    <w:abstractNumId w:val="4"/>
  </w:num>
  <w:num w:numId="10" w16cid:durableId="2061898226">
    <w:abstractNumId w:val="15"/>
  </w:num>
  <w:num w:numId="11" w16cid:durableId="125122117">
    <w:abstractNumId w:val="9"/>
  </w:num>
  <w:num w:numId="12" w16cid:durableId="1871918837">
    <w:abstractNumId w:val="14"/>
  </w:num>
  <w:num w:numId="13" w16cid:durableId="1076395519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50955675">
    <w:abstractNumId w:val="25"/>
  </w:num>
  <w:num w:numId="15" w16cid:durableId="144015138">
    <w:abstractNumId w:val="21"/>
  </w:num>
  <w:num w:numId="16" w16cid:durableId="1647514642">
    <w:abstractNumId w:val="28"/>
  </w:num>
  <w:num w:numId="17" w16cid:durableId="1096680929">
    <w:abstractNumId w:val="0"/>
  </w:num>
  <w:num w:numId="18" w16cid:durableId="957762270">
    <w:abstractNumId w:val="12"/>
  </w:num>
  <w:num w:numId="19" w16cid:durableId="500699234">
    <w:abstractNumId w:val="18"/>
  </w:num>
  <w:num w:numId="20" w16cid:durableId="1302271277">
    <w:abstractNumId w:val="30"/>
  </w:num>
  <w:num w:numId="21" w16cid:durableId="2062050591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51014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585070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34659378">
    <w:abstractNumId w:val="7"/>
  </w:num>
  <w:num w:numId="25" w16cid:durableId="73154154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517214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05847130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74806073">
    <w:abstractNumId w:val="11"/>
  </w:num>
  <w:num w:numId="29" w16cid:durableId="1238898333">
    <w:abstractNumId w:val="3"/>
  </w:num>
  <w:num w:numId="30" w16cid:durableId="1227687877">
    <w:abstractNumId w:val="8"/>
  </w:num>
  <w:num w:numId="31" w16cid:durableId="472404408">
    <w:abstractNumId w:val="16"/>
  </w:num>
  <w:num w:numId="32" w16cid:durableId="645596122">
    <w:abstractNumId w:val="1"/>
    <w:lvlOverride w:ilvl="0">
      <w:startOverride w:val="1"/>
    </w:lvlOverride>
  </w:num>
  <w:num w:numId="33" w16cid:durableId="1802645985">
    <w:abstractNumId w:val="13"/>
  </w:num>
  <w:num w:numId="34" w16cid:durableId="153380984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7866079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573380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693"/>
    <w:rsid w:val="000B6493"/>
    <w:rsid w:val="000E6EAF"/>
    <w:rsid w:val="001646D4"/>
    <w:rsid w:val="001836C1"/>
    <w:rsid w:val="001B682A"/>
    <w:rsid w:val="001B74B6"/>
    <w:rsid w:val="002D5E0A"/>
    <w:rsid w:val="00312CF3"/>
    <w:rsid w:val="00384092"/>
    <w:rsid w:val="003C03BD"/>
    <w:rsid w:val="00414FF4"/>
    <w:rsid w:val="00446B8D"/>
    <w:rsid w:val="00451B18"/>
    <w:rsid w:val="004973AF"/>
    <w:rsid w:val="00497EB8"/>
    <w:rsid w:val="004A0F0D"/>
    <w:rsid w:val="004B08EB"/>
    <w:rsid w:val="004C1054"/>
    <w:rsid w:val="00502867"/>
    <w:rsid w:val="0050385D"/>
    <w:rsid w:val="005D69AA"/>
    <w:rsid w:val="00674291"/>
    <w:rsid w:val="00691104"/>
    <w:rsid w:val="006D0F7E"/>
    <w:rsid w:val="007007FD"/>
    <w:rsid w:val="007613A2"/>
    <w:rsid w:val="00774622"/>
    <w:rsid w:val="007858A8"/>
    <w:rsid w:val="00812693"/>
    <w:rsid w:val="0085299B"/>
    <w:rsid w:val="00892E0C"/>
    <w:rsid w:val="008C634A"/>
    <w:rsid w:val="008E1660"/>
    <w:rsid w:val="00976B68"/>
    <w:rsid w:val="009978CF"/>
    <w:rsid w:val="009D554D"/>
    <w:rsid w:val="00A326F9"/>
    <w:rsid w:val="00A803B4"/>
    <w:rsid w:val="00A82F98"/>
    <w:rsid w:val="00AE506E"/>
    <w:rsid w:val="00AF42D3"/>
    <w:rsid w:val="00B15BC9"/>
    <w:rsid w:val="00B41D10"/>
    <w:rsid w:val="00B46AF2"/>
    <w:rsid w:val="00B75500"/>
    <w:rsid w:val="00B8264E"/>
    <w:rsid w:val="00B93047"/>
    <w:rsid w:val="00C152A8"/>
    <w:rsid w:val="00C52F10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C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B5343E"/>
  <w15:docId w15:val="{0B1DBEE4-9D0D-4E02-B559-900C0C6B8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03BD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9978C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9978C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978CF"/>
  </w:style>
  <w:style w:type="character" w:styleId="Odwoanieprzypisudolnego">
    <w:name w:val="footnote reference"/>
    <w:uiPriority w:val="99"/>
    <w:semiHidden/>
    <w:rsid w:val="009978CF"/>
    <w:rPr>
      <w:vertAlign w:val="superscript"/>
    </w:rPr>
  </w:style>
  <w:style w:type="character" w:customStyle="1" w:styleId="ZwykytekstZnak">
    <w:name w:val="Zwykły tekst Znak"/>
    <w:link w:val="Zwykytekst"/>
    <w:rsid w:val="009978CF"/>
    <w:rPr>
      <w:rFonts w:ascii="Courier New" w:hAnsi="Courier New" w:cs="Courier New"/>
    </w:rPr>
  </w:style>
  <w:style w:type="paragraph" w:customStyle="1" w:styleId="paragraph">
    <w:name w:val="paragraph"/>
    <w:basedOn w:val="Normalny"/>
    <w:rsid w:val="009978CF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9978CF"/>
  </w:style>
  <w:style w:type="character" w:customStyle="1" w:styleId="eop">
    <w:name w:val="eop"/>
    <w:basedOn w:val="Domylnaczcionkaakapitu"/>
    <w:rsid w:val="009978CF"/>
  </w:style>
  <w:style w:type="paragraph" w:customStyle="1" w:styleId="western">
    <w:name w:val="western"/>
    <w:basedOn w:val="Normalny"/>
    <w:rsid w:val="001B74B6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nhideWhenUsed/>
    <w:rsid w:val="001646D4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46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5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8230;&#8230;&#8230;&#8230;&#8230;&#8230;&#8230;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5F231-9F95-44B8-B6FA-605F9D0F2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3038</Words>
  <Characters>19424</Characters>
  <Application>Microsoft Office Word</Application>
  <DocSecurity>0</DocSecurity>
  <Lines>161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Sylwia Lempart</cp:lastModifiedBy>
  <cp:revision>2</cp:revision>
  <cp:lastPrinted>2023-12-28T11:42:00Z</cp:lastPrinted>
  <dcterms:created xsi:type="dcterms:W3CDTF">2023-12-28T11:42:00Z</dcterms:created>
  <dcterms:modified xsi:type="dcterms:W3CDTF">2023-12-28T11:42:00Z</dcterms:modified>
</cp:coreProperties>
</file>