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21DFA" w14:textId="77777777" w:rsidR="00E874DC" w:rsidRPr="003415A1" w:rsidRDefault="00E874DC" w:rsidP="003415A1">
      <w:pPr>
        <w:jc w:val="right"/>
        <w:rPr>
          <w:b/>
          <w:sz w:val="22"/>
          <w:szCs w:val="22"/>
          <w:lang w:val="pl-PL"/>
        </w:rPr>
      </w:pPr>
      <w:r w:rsidRPr="003415A1">
        <w:rPr>
          <w:b/>
          <w:sz w:val="22"/>
          <w:szCs w:val="22"/>
          <w:lang w:val="pl-PL"/>
        </w:rPr>
        <w:t xml:space="preserve">Załącznik nr </w:t>
      </w:r>
      <w:r w:rsidR="00714F51" w:rsidRPr="003415A1">
        <w:rPr>
          <w:b/>
          <w:sz w:val="22"/>
          <w:szCs w:val="22"/>
          <w:lang w:val="pl-PL"/>
        </w:rPr>
        <w:t>3</w:t>
      </w:r>
    </w:p>
    <w:p w14:paraId="02F4C116" w14:textId="77777777" w:rsidR="00E874DC" w:rsidRPr="003415A1" w:rsidRDefault="00E874DC" w:rsidP="003415A1">
      <w:pPr>
        <w:jc w:val="right"/>
        <w:rPr>
          <w:b/>
          <w:sz w:val="22"/>
          <w:szCs w:val="22"/>
          <w:lang w:val="pl-PL"/>
        </w:rPr>
      </w:pPr>
    </w:p>
    <w:p w14:paraId="02A0247D" w14:textId="77777777" w:rsidR="00E874DC" w:rsidRPr="003415A1" w:rsidRDefault="00E874DC" w:rsidP="003415A1">
      <w:pPr>
        <w:jc w:val="center"/>
        <w:rPr>
          <w:b/>
          <w:sz w:val="22"/>
          <w:szCs w:val="22"/>
          <w:lang w:val="pl-PL"/>
        </w:rPr>
      </w:pPr>
      <w:r w:rsidRPr="003415A1">
        <w:rPr>
          <w:b/>
          <w:sz w:val="22"/>
          <w:szCs w:val="22"/>
          <w:lang w:val="pl-PL"/>
        </w:rPr>
        <w:t>WZÓR UMOWY</w:t>
      </w:r>
      <w:r w:rsidR="009E2CA9" w:rsidRPr="003415A1">
        <w:rPr>
          <w:b/>
          <w:sz w:val="22"/>
          <w:szCs w:val="22"/>
          <w:lang w:val="pl-PL"/>
        </w:rPr>
        <w:t xml:space="preserve"> </w:t>
      </w:r>
      <w:r w:rsidR="009E2CA9" w:rsidRPr="003415A1">
        <w:rPr>
          <w:b/>
          <w:sz w:val="22"/>
          <w:szCs w:val="22"/>
          <w:highlight w:val="cyan"/>
          <w:lang w:val="pl-PL"/>
        </w:rPr>
        <w:t>(dotyczy zadania częściowego nr 1)</w:t>
      </w:r>
    </w:p>
    <w:p w14:paraId="54A48B6E" w14:textId="60082196" w:rsidR="00E874DC" w:rsidRPr="003415A1" w:rsidRDefault="00E874DC" w:rsidP="003415A1">
      <w:pPr>
        <w:jc w:val="center"/>
        <w:rPr>
          <w:b/>
          <w:sz w:val="22"/>
          <w:szCs w:val="22"/>
          <w:lang w:val="pl-PL"/>
        </w:rPr>
      </w:pPr>
      <w:r w:rsidRPr="003415A1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4785D864" w14:textId="77777777" w:rsidR="009E2CA9" w:rsidRPr="003415A1" w:rsidRDefault="009E2CA9" w:rsidP="003415A1">
      <w:pPr>
        <w:widowControl w:val="0"/>
        <w:adjustRightInd w:val="0"/>
        <w:textAlignment w:val="baseline"/>
        <w:rPr>
          <w:i/>
          <w:sz w:val="22"/>
          <w:szCs w:val="22"/>
          <w:lang w:val="pl-PL"/>
        </w:rPr>
      </w:pPr>
    </w:p>
    <w:p w14:paraId="74CB59EE" w14:textId="77777777" w:rsidR="009E2CA9" w:rsidRPr="003415A1" w:rsidRDefault="009E2CA9" w:rsidP="003415A1">
      <w:pPr>
        <w:ind w:right="-47"/>
        <w:jc w:val="both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Zawarta w Krakowie z Wykonawcą wybranym w postępowaniu o zamówienie publiczne w trybie przetargu nieograniczonego pomiędzy:</w:t>
      </w:r>
    </w:p>
    <w:p w14:paraId="3845E4FD" w14:textId="0947F5C5" w:rsidR="009E2CA9" w:rsidRPr="003415A1" w:rsidRDefault="009E2CA9" w:rsidP="003415A1">
      <w:pPr>
        <w:ind w:right="-47"/>
        <w:jc w:val="both"/>
        <w:rPr>
          <w:sz w:val="22"/>
          <w:szCs w:val="22"/>
          <w:lang w:val="pl-PL"/>
        </w:rPr>
      </w:pPr>
      <w:r w:rsidRPr="003415A1">
        <w:rPr>
          <w:b/>
          <w:sz w:val="22"/>
          <w:szCs w:val="22"/>
          <w:lang w:val="pl-PL"/>
        </w:rPr>
        <w:t>Akademią Górniczo-Hutniczą im. Stanisława Staszica w Krakowie AI. Mickiewicza 30</w:t>
      </w:r>
      <w:r w:rsidR="003415A1">
        <w:rPr>
          <w:b/>
          <w:sz w:val="22"/>
          <w:szCs w:val="22"/>
          <w:lang w:val="pl-PL"/>
        </w:rPr>
        <w:t>, 30-059 Kraków,</w:t>
      </w:r>
      <w:r w:rsidRPr="003415A1">
        <w:rPr>
          <w:sz w:val="22"/>
          <w:szCs w:val="22"/>
          <w:lang w:val="pl-PL"/>
        </w:rPr>
        <w:t xml:space="preserve">  Wydział / inna jednostka .........................................................................................................</w:t>
      </w:r>
    </w:p>
    <w:p w14:paraId="6C6E9C8B" w14:textId="77777777" w:rsidR="009E2CA9" w:rsidRPr="003415A1" w:rsidRDefault="009E2CA9" w:rsidP="003415A1">
      <w:pPr>
        <w:ind w:right="-47"/>
        <w:jc w:val="both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reprezentowana przez:</w:t>
      </w:r>
    </w:p>
    <w:p w14:paraId="6A786A25" w14:textId="77777777" w:rsidR="009E2CA9" w:rsidRPr="003415A1" w:rsidRDefault="009E2CA9" w:rsidP="003415A1">
      <w:pPr>
        <w:ind w:right="-47"/>
        <w:jc w:val="both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1.Dziekana Wydziału /Kierownika Jednostki/............................................................................. </w:t>
      </w:r>
    </w:p>
    <w:p w14:paraId="413DFF12" w14:textId="77777777" w:rsidR="009E2CA9" w:rsidRPr="003415A1" w:rsidRDefault="009E2CA9" w:rsidP="003415A1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3415A1">
        <w:rPr>
          <w:bCs/>
          <w:sz w:val="22"/>
          <w:szCs w:val="22"/>
          <w:lang w:val="pl-PL"/>
        </w:rPr>
        <w:t>zwaną w dalszej części umowy „Zamawiającym"</w:t>
      </w:r>
    </w:p>
    <w:p w14:paraId="026F1DD9" w14:textId="77777777" w:rsidR="009E2CA9" w:rsidRPr="003415A1" w:rsidRDefault="009E2CA9" w:rsidP="003415A1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3415A1">
        <w:rPr>
          <w:bCs/>
          <w:sz w:val="22"/>
          <w:szCs w:val="22"/>
          <w:lang w:val="pl-PL"/>
        </w:rPr>
        <w:t xml:space="preserve">a </w:t>
      </w:r>
    </w:p>
    <w:p w14:paraId="7BD8CC2B" w14:textId="4248A460" w:rsidR="009E2CA9" w:rsidRPr="003415A1" w:rsidRDefault="009E2CA9" w:rsidP="003415A1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3415A1">
        <w:rPr>
          <w:bCs/>
          <w:sz w:val="22"/>
          <w:szCs w:val="22"/>
          <w:lang w:val="pl-PL"/>
        </w:rPr>
        <w:t>………………………………………………………………………………………………….………</w:t>
      </w:r>
    </w:p>
    <w:p w14:paraId="471D929F" w14:textId="77777777" w:rsidR="009E2CA9" w:rsidRPr="003415A1" w:rsidRDefault="009E2CA9" w:rsidP="003415A1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3415A1">
        <w:rPr>
          <w:bCs/>
          <w:sz w:val="22"/>
          <w:szCs w:val="22"/>
          <w:lang w:val="pl-PL"/>
        </w:rPr>
        <w:t xml:space="preserve">reprezentowaną przez : </w:t>
      </w:r>
    </w:p>
    <w:p w14:paraId="548EB80D" w14:textId="77777777" w:rsidR="009E2CA9" w:rsidRPr="003415A1" w:rsidRDefault="009E2CA9" w:rsidP="003415A1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3415A1">
        <w:rPr>
          <w:bCs/>
          <w:sz w:val="22"/>
          <w:szCs w:val="22"/>
          <w:lang w:val="pl-PL"/>
        </w:rPr>
        <w:t>…………………………………………………………………………………………………..</w:t>
      </w:r>
    </w:p>
    <w:p w14:paraId="02379FD8" w14:textId="77D6C3E6" w:rsidR="009E2CA9" w:rsidRPr="003415A1" w:rsidRDefault="009E2CA9" w:rsidP="003415A1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zwanym dalej WYKONAWCĄ</w:t>
      </w:r>
      <w:r w:rsidR="009A7A9D" w:rsidRPr="003415A1">
        <w:rPr>
          <w:sz w:val="22"/>
          <w:szCs w:val="22"/>
          <w:lang w:val="pl-PL"/>
        </w:rPr>
        <w:t>.</w:t>
      </w:r>
    </w:p>
    <w:p w14:paraId="1C1F02D4" w14:textId="77777777" w:rsidR="009E2CA9" w:rsidRPr="003415A1" w:rsidRDefault="009E2CA9" w:rsidP="003415A1">
      <w:pPr>
        <w:widowControl w:val="0"/>
        <w:adjustRightInd w:val="0"/>
        <w:jc w:val="center"/>
        <w:textAlignment w:val="baseline"/>
        <w:rPr>
          <w:b/>
          <w:sz w:val="22"/>
          <w:szCs w:val="22"/>
          <w:lang w:val="pl-PL"/>
        </w:rPr>
      </w:pPr>
      <w:r w:rsidRPr="003415A1">
        <w:rPr>
          <w:b/>
          <w:sz w:val="22"/>
          <w:szCs w:val="22"/>
          <w:lang w:val="pl-PL"/>
        </w:rPr>
        <w:t>§ 1</w:t>
      </w:r>
    </w:p>
    <w:p w14:paraId="6CBC4CA4" w14:textId="53208445" w:rsidR="009E2CA9" w:rsidRPr="003415A1" w:rsidRDefault="009E2CA9" w:rsidP="003415A1">
      <w:pPr>
        <w:jc w:val="both"/>
        <w:rPr>
          <w:color w:val="FF0000"/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Przedmiotem umowy jest zapewnienie dostępu online poprzez sieć Internet dla nielimitowanej liczby jednoczesnych użytkowników Zamawiającego do wyszukiwarki naukowej wraz z listą publikacji i</w:t>
      </w:r>
      <w:r w:rsidR="003415A1">
        <w:rPr>
          <w:sz w:val="22"/>
          <w:szCs w:val="22"/>
          <w:lang w:val="pl-PL"/>
        </w:rPr>
        <w:t> </w:t>
      </w:r>
      <w:r w:rsidRPr="003415A1">
        <w:rPr>
          <w:sz w:val="22"/>
          <w:szCs w:val="22"/>
          <w:lang w:val="pl-PL"/>
        </w:rPr>
        <w:t>narzędziem linkującym …………………………………</w:t>
      </w:r>
    </w:p>
    <w:p w14:paraId="0ED51050" w14:textId="77777777" w:rsidR="009E2CA9" w:rsidRPr="003415A1" w:rsidRDefault="009E2CA9" w:rsidP="003415A1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Wyszukiwarka naukowa składa się z indeksu metadanych publikacji elektronicznych oraz oprogramowania umożliwiającego przeszukiwanie metadanych i pełnego tekstu tych zasobów.</w:t>
      </w:r>
    </w:p>
    <w:p w14:paraId="1EDF93B9" w14:textId="2702F149" w:rsidR="009E2CA9" w:rsidRPr="003415A1" w:rsidRDefault="009E2CA9" w:rsidP="003415A1">
      <w:pPr>
        <w:widowControl w:val="0"/>
        <w:adjustRightInd w:val="0"/>
        <w:jc w:val="center"/>
        <w:textAlignment w:val="baseline"/>
        <w:rPr>
          <w:b/>
          <w:sz w:val="22"/>
          <w:szCs w:val="22"/>
          <w:lang w:val="pl-PL"/>
        </w:rPr>
      </w:pPr>
      <w:r w:rsidRPr="003415A1">
        <w:rPr>
          <w:b/>
          <w:sz w:val="22"/>
          <w:szCs w:val="22"/>
          <w:lang w:val="pl-PL"/>
        </w:rPr>
        <w:t>§ 2</w:t>
      </w:r>
    </w:p>
    <w:p w14:paraId="0232DEB4" w14:textId="0B67A539" w:rsidR="009E2CA9" w:rsidRPr="003415A1" w:rsidRDefault="005F6388" w:rsidP="003415A1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1. </w:t>
      </w:r>
      <w:r w:rsidR="009E2CA9" w:rsidRPr="003415A1">
        <w:rPr>
          <w:sz w:val="22"/>
          <w:szCs w:val="22"/>
          <w:lang w:val="pl-PL"/>
        </w:rPr>
        <w:t xml:space="preserve">Niniejsza Umowa została zawarta na od </w:t>
      </w:r>
      <w:r w:rsidR="00EA4598" w:rsidRPr="003415A1">
        <w:rPr>
          <w:sz w:val="22"/>
          <w:szCs w:val="22"/>
          <w:lang w:val="pl-PL"/>
        </w:rPr>
        <w:t>daty podpisania niniejszej umowy</w:t>
      </w:r>
      <w:r w:rsidR="009E2CA9" w:rsidRPr="003415A1">
        <w:rPr>
          <w:sz w:val="22"/>
          <w:szCs w:val="22"/>
          <w:lang w:val="pl-PL"/>
        </w:rPr>
        <w:t xml:space="preserve"> do 31 grudnia 202</w:t>
      </w:r>
      <w:r w:rsidR="00873404">
        <w:rPr>
          <w:sz w:val="22"/>
          <w:szCs w:val="22"/>
          <w:lang w:val="pl-PL"/>
        </w:rPr>
        <w:t>4</w:t>
      </w:r>
      <w:r w:rsidR="009E2CA9" w:rsidRPr="003415A1">
        <w:rPr>
          <w:sz w:val="22"/>
          <w:szCs w:val="22"/>
          <w:lang w:val="pl-PL"/>
        </w:rPr>
        <w:t>.</w:t>
      </w:r>
    </w:p>
    <w:p w14:paraId="74963F3B" w14:textId="41038423" w:rsidR="009E2CA9" w:rsidRPr="003415A1" w:rsidRDefault="005F6388" w:rsidP="003415A1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2. </w:t>
      </w:r>
      <w:r w:rsidR="009E2CA9" w:rsidRPr="003415A1">
        <w:rPr>
          <w:sz w:val="22"/>
          <w:szCs w:val="22"/>
          <w:lang w:val="pl-PL"/>
        </w:rPr>
        <w:t>Osobami odpowiedzialnymi za współpracę są:</w:t>
      </w:r>
      <w:r w:rsidR="009E2CA9" w:rsidRPr="003415A1">
        <w:rPr>
          <w:sz w:val="22"/>
          <w:szCs w:val="22"/>
          <w:lang w:val="pl-PL"/>
        </w:rPr>
        <w:tab/>
      </w:r>
    </w:p>
    <w:tbl>
      <w:tblPr>
        <w:tblW w:w="88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4"/>
      </w:tblGrid>
      <w:tr w:rsidR="009E2CA9" w:rsidRPr="00C316DD" w14:paraId="416DB97E" w14:textId="77777777" w:rsidTr="009A7A9D">
        <w:trPr>
          <w:cantSplit/>
          <w:trHeight w:val="952"/>
        </w:trPr>
        <w:tc>
          <w:tcPr>
            <w:tcW w:w="8804" w:type="dxa"/>
          </w:tcPr>
          <w:p w14:paraId="4304C235" w14:textId="77777777" w:rsidR="009E2CA9" w:rsidRPr="003415A1" w:rsidRDefault="009E2CA9" w:rsidP="003415A1">
            <w:pPr>
              <w:widowControl w:val="0"/>
              <w:adjustRightInd w:val="0"/>
              <w:ind w:left="360" w:hanging="1080"/>
              <w:jc w:val="both"/>
              <w:textAlignment w:val="baseline"/>
              <w:rPr>
                <w:sz w:val="22"/>
                <w:szCs w:val="22"/>
                <w:lang w:val="pl-PL"/>
              </w:rPr>
            </w:pPr>
          </w:p>
          <w:p w14:paraId="289B3AE8" w14:textId="77777777" w:rsidR="009E2CA9" w:rsidRPr="003415A1" w:rsidRDefault="009E2CA9" w:rsidP="003415A1">
            <w:pPr>
              <w:widowControl w:val="0"/>
              <w:adjustRightInd w:val="0"/>
              <w:ind w:left="360" w:firstLine="66"/>
              <w:jc w:val="both"/>
              <w:textAlignment w:val="baseline"/>
              <w:rPr>
                <w:sz w:val="22"/>
                <w:szCs w:val="22"/>
                <w:lang w:val="pl-PL"/>
              </w:rPr>
            </w:pPr>
            <w:r w:rsidRPr="003415A1">
              <w:rPr>
                <w:sz w:val="22"/>
                <w:szCs w:val="22"/>
                <w:lang w:val="pl-PL"/>
              </w:rPr>
              <w:t>ze strony Zamawiającego …………………………………………</w:t>
            </w:r>
          </w:p>
          <w:p w14:paraId="662F8CFA" w14:textId="77777777" w:rsidR="009E2CA9" w:rsidRPr="003415A1" w:rsidRDefault="009E2CA9" w:rsidP="003415A1">
            <w:pPr>
              <w:widowControl w:val="0"/>
              <w:adjustRightInd w:val="0"/>
              <w:ind w:left="360" w:firstLine="66"/>
              <w:jc w:val="both"/>
              <w:textAlignment w:val="baseline"/>
              <w:rPr>
                <w:sz w:val="22"/>
                <w:szCs w:val="22"/>
                <w:lang w:val="pl-PL"/>
              </w:rPr>
            </w:pPr>
            <w:r w:rsidRPr="003415A1">
              <w:rPr>
                <w:sz w:val="22"/>
                <w:szCs w:val="22"/>
                <w:lang w:val="pl-PL"/>
              </w:rPr>
              <w:t>ze strony Wykonawcy ……………………………….……………</w:t>
            </w:r>
          </w:p>
          <w:p w14:paraId="49404396" w14:textId="77777777" w:rsidR="009E2CA9" w:rsidRPr="003415A1" w:rsidRDefault="009E2CA9" w:rsidP="003415A1">
            <w:pPr>
              <w:widowControl w:val="0"/>
              <w:adjustRightInd w:val="0"/>
              <w:ind w:left="360" w:hanging="1080"/>
              <w:jc w:val="both"/>
              <w:textAlignment w:val="baseline"/>
              <w:rPr>
                <w:b/>
                <w:sz w:val="22"/>
                <w:szCs w:val="22"/>
                <w:lang w:val="pl-PL"/>
              </w:rPr>
            </w:pPr>
          </w:p>
        </w:tc>
      </w:tr>
    </w:tbl>
    <w:p w14:paraId="2971F51C" w14:textId="77777777" w:rsidR="009E2CA9" w:rsidRPr="003415A1" w:rsidRDefault="009E2CA9" w:rsidP="003415A1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3415A1">
        <w:rPr>
          <w:b/>
          <w:sz w:val="22"/>
          <w:szCs w:val="22"/>
        </w:rPr>
        <w:t>§ 3</w:t>
      </w:r>
    </w:p>
    <w:p w14:paraId="13D500F3" w14:textId="77777777" w:rsidR="009E2CA9" w:rsidRPr="003415A1" w:rsidRDefault="009E2CA9" w:rsidP="003415A1">
      <w:pPr>
        <w:widowControl w:val="0"/>
        <w:adjustRightInd w:val="0"/>
        <w:jc w:val="both"/>
        <w:textAlignment w:val="baseline"/>
        <w:rPr>
          <w:b/>
          <w:sz w:val="22"/>
          <w:szCs w:val="22"/>
        </w:rPr>
      </w:pPr>
      <w:proofErr w:type="spellStart"/>
      <w:r w:rsidRPr="003415A1">
        <w:rPr>
          <w:sz w:val="22"/>
          <w:szCs w:val="22"/>
        </w:rPr>
        <w:t>Wykonawca</w:t>
      </w:r>
      <w:proofErr w:type="spellEnd"/>
      <w:r w:rsidRPr="003415A1">
        <w:rPr>
          <w:sz w:val="22"/>
          <w:szCs w:val="22"/>
        </w:rPr>
        <w:t xml:space="preserve"> </w:t>
      </w:r>
      <w:proofErr w:type="spellStart"/>
      <w:r w:rsidRPr="003415A1">
        <w:rPr>
          <w:sz w:val="22"/>
          <w:szCs w:val="22"/>
        </w:rPr>
        <w:t>zobowiązuje</w:t>
      </w:r>
      <w:proofErr w:type="spellEnd"/>
      <w:r w:rsidRPr="003415A1">
        <w:rPr>
          <w:sz w:val="22"/>
          <w:szCs w:val="22"/>
        </w:rPr>
        <w:t xml:space="preserve"> </w:t>
      </w:r>
      <w:proofErr w:type="spellStart"/>
      <w:r w:rsidRPr="003415A1">
        <w:rPr>
          <w:sz w:val="22"/>
          <w:szCs w:val="22"/>
        </w:rPr>
        <w:t>się</w:t>
      </w:r>
      <w:proofErr w:type="spellEnd"/>
      <w:r w:rsidRPr="003415A1">
        <w:rPr>
          <w:sz w:val="22"/>
          <w:szCs w:val="22"/>
        </w:rPr>
        <w:t xml:space="preserve"> do:</w:t>
      </w:r>
    </w:p>
    <w:p w14:paraId="6D923295" w14:textId="77777777" w:rsidR="009E2CA9" w:rsidRPr="003415A1" w:rsidRDefault="009E2CA9" w:rsidP="003415A1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ind w:left="426" w:hanging="426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 zapewnienia nieprzerwanego (24 godz., 7 dni w tyg.) dostępu online poprzez sieć WWW do w/w produktu przez cały okres trwania Umowy; </w:t>
      </w:r>
    </w:p>
    <w:p w14:paraId="1CAB62D6" w14:textId="25F6E71C" w:rsidR="009E2CA9" w:rsidRPr="003415A1" w:rsidRDefault="009E2CA9" w:rsidP="003415A1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ind w:left="426" w:hanging="426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 </w:t>
      </w:r>
      <w:r w:rsidR="009A7A9D" w:rsidRPr="003415A1">
        <w:rPr>
          <w:sz w:val="22"/>
          <w:szCs w:val="22"/>
          <w:lang w:val="pl-PL"/>
        </w:rPr>
        <w:t>U</w:t>
      </w:r>
      <w:r w:rsidRPr="003415A1">
        <w:rPr>
          <w:sz w:val="22"/>
          <w:szCs w:val="22"/>
          <w:lang w:val="pl-PL"/>
        </w:rPr>
        <w:t>dzielania</w:t>
      </w:r>
      <w:r w:rsidR="009A7A9D" w:rsidRPr="003415A1">
        <w:rPr>
          <w:sz w:val="22"/>
          <w:szCs w:val="22"/>
          <w:lang w:val="pl-PL"/>
        </w:rPr>
        <w:t xml:space="preserve"> </w:t>
      </w:r>
      <w:r w:rsidRPr="003415A1">
        <w:rPr>
          <w:sz w:val="22"/>
          <w:szCs w:val="22"/>
          <w:lang w:val="pl-PL"/>
        </w:rPr>
        <w:t>gwarancji</w:t>
      </w:r>
      <w:r w:rsidR="009A7A9D" w:rsidRPr="003415A1">
        <w:rPr>
          <w:sz w:val="22"/>
          <w:szCs w:val="22"/>
          <w:lang w:val="pl-PL"/>
        </w:rPr>
        <w:t xml:space="preserve"> </w:t>
      </w:r>
      <w:r w:rsidRPr="003415A1">
        <w:rPr>
          <w:sz w:val="22"/>
          <w:szCs w:val="22"/>
          <w:lang w:val="pl-PL"/>
        </w:rPr>
        <w:t>w</w:t>
      </w:r>
      <w:r w:rsidR="009A7A9D" w:rsidRPr="003415A1">
        <w:rPr>
          <w:sz w:val="22"/>
          <w:szCs w:val="22"/>
          <w:lang w:val="pl-PL"/>
        </w:rPr>
        <w:t xml:space="preserve"> </w:t>
      </w:r>
      <w:r w:rsidRPr="003415A1">
        <w:rPr>
          <w:sz w:val="22"/>
          <w:szCs w:val="22"/>
          <w:lang w:val="pl-PL"/>
        </w:rPr>
        <w:t>okresie</w:t>
      </w:r>
      <w:r w:rsidR="009A7A9D" w:rsidRPr="003415A1">
        <w:rPr>
          <w:sz w:val="22"/>
          <w:szCs w:val="22"/>
          <w:lang w:val="pl-PL"/>
        </w:rPr>
        <w:t xml:space="preserve"> </w:t>
      </w:r>
      <w:r w:rsidRPr="003415A1">
        <w:rPr>
          <w:sz w:val="22"/>
          <w:szCs w:val="22"/>
          <w:lang w:val="pl-PL"/>
        </w:rPr>
        <w:t>trwania</w:t>
      </w:r>
      <w:r w:rsidR="009A7A9D" w:rsidRPr="003415A1">
        <w:rPr>
          <w:sz w:val="22"/>
          <w:szCs w:val="22"/>
          <w:lang w:val="pl-PL"/>
        </w:rPr>
        <w:t xml:space="preserve"> </w:t>
      </w:r>
      <w:r w:rsidRPr="003415A1">
        <w:rPr>
          <w:sz w:val="22"/>
          <w:szCs w:val="22"/>
          <w:lang w:val="pl-PL"/>
        </w:rPr>
        <w:t>Umowy,</w:t>
      </w:r>
      <w:r w:rsidR="009A7A9D" w:rsidRPr="003415A1">
        <w:rPr>
          <w:sz w:val="22"/>
          <w:szCs w:val="22"/>
          <w:lang w:val="pl-PL"/>
        </w:rPr>
        <w:t xml:space="preserve"> </w:t>
      </w:r>
      <w:r w:rsidRPr="003415A1">
        <w:rPr>
          <w:sz w:val="22"/>
          <w:szCs w:val="22"/>
          <w:lang w:val="pl-PL"/>
        </w:rPr>
        <w:t>w tym:</w:t>
      </w:r>
      <w:r w:rsidR="009A7A9D" w:rsidRPr="003415A1">
        <w:rPr>
          <w:sz w:val="22"/>
          <w:szCs w:val="22"/>
          <w:lang w:val="pl-PL"/>
        </w:rPr>
        <w:t xml:space="preserve"> </w:t>
      </w:r>
      <w:r w:rsidRPr="003415A1">
        <w:rPr>
          <w:sz w:val="22"/>
          <w:szCs w:val="22"/>
          <w:lang w:val="pl-PL"/>
        </w:rPr>
        <w:t>Wykonawca gwarantuje prawidłowe funkcjonowanie produktu.</w:t>
      </w:r>
      <w:r w:rsidR="009A7A9D" w:rsidRPr="003415A1">
        <w:rPr>
          <w:sz w:val="22"/>
          <w:szCs w:val="22"/>
          <w:lang w:val="pl-PL"/>
        </w:rPr>
        <w:t xml:space="preserve"> </w:t>
      </w:r>
      <w:r w:rsidRPr="003415A1">
        <w:rPr>
          <w:sz w:val="22"/>
          <w:szCs w:val="22"/>
          <w:lang w:val="pl-PL"/>
        </w:rPr>
        <w:t>Wykonawca gwarantuje, że ewentualne awarie, zostaną usunięte w</w:t>
      </w:r>
      <w:r w:rsidR="003415A1">
        <w:rPr>
          <w:sz w:val="22"/>
          <w:szCs w:val="22"/>
          <w:lang w:val="pl-PL"/>
        </w:rPr>
        <w:t> </w:t>
      </w:r>
      <w:r w:rsidRPr="003415A1">
        <w:rPr>
          <w:sz w:val="22"/>
          <w:szCs w:val="22"/>
          <w:lang w:val="pl-PL"/>
        </w:rPr>
        <w:t>ramach gwarancji bezpłatnie w ciągu 2 dni od momentu zgłoszenia przez Zamawiającego;</w:t>
      </w:r>
    </w:p>
    <w:p w14:paraId="75FB6403" w14:textId="77777777" w:rsidR="009E2CA9" w:rsidRPr="003415A1" w:rsidRDefault="009E2CA9" w:rsidP="003415A1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ind w:left="426" w:hanging="426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 informowania Zamawiającego o wszystkich zmianach i uzgodnieniach dotyczących w/w produktu.</w:t>
      </w:r>
    </w:p>
    <w:p w14:paraId="41E120FF" w14:textId="2DF5BF70" w:rsidR="009E2CA9" w:rsidRPr="003415A1" w:rsidRDefault="009E2CA9" w:rsidP="003415A1">
      <w:pPr>
        <w:widowControl w:val="0"/>
        <w:adjustRightInd w:val="0"/>
        <w:jc w:val="center"/>
        <w:textAlignment w:val="baseline"/>
        <w:rPr>
          <w:b/>
          <w:sz w:val="22"/>
          <w:szCs w:val="22"/>
          <w:lang w:val="pl-PL"/>
        </w:rPr>
      </w:pPr>
      <w:r w:rsidRPr="003415A1">
        <w:rPr>
          <w:b/>
          <w:sz w:val="22"/>
          <w:szCs w:val="22"/>
          <w:lang w:val="pl-PL"/>
        </w:rPr>
        <w:t>§ 4</w:t>
      </w:r>
    </w:p>
    <w:p w14:paraId="74BBA469" w14:textId="6352C0F4" w:rsidR="009E2CA9" w:rsidRPr="003415A1" w:rsidRDefault="009E2CA9" w:rsidP="003415A1">
      <w:pPr>
        <w:widowControl w:val="0"/>
        <w:tabs>
          <w:tab w:val="left" w:pos="1134"/>
        </w:tabs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Zamawiający zobowiązuje się do opłacenia kosztów dostępu do w/w produktu zgodnie z § 5 niniejszej Umowy.</w:t>
      </w:r>
    </w:p>
    <w:p w14:paraId="5D9F3ED0" w14:textId="77777777" w:rsidR="009E2CA9" w:rsidRPr="003415A1" w:rsidRDefault="009E2CA9" w:rsidP="003415A1">
      <w:pPr>
        <w:widowControl w:val="0"/>
        <w:adjustRightInd w:val="0"/>
        <w:jc w:val="center"/>
        <w:textAlignment w:val="baseline"/>
        <w:rPr>
          <w:b/>
          <w:sz w:val="22"/>
          <w:szCs w:val="22"/>
          <w:lang w:val="pl-PL"/>
        </w:rPr>
      </w:pPr>
      <w:r w:rsidRPr="003415A1">
        <w:rPr>
          <w:b/>
          <w:sz w:val="22"/>
          <w:szCs w:val="22"/>
          <w:lang w:val="pl-PL"/>
        </w:rPr>
        <w:t>§ 5</w:t>
      </w:r>
    </w:p>
    <w:p w14:paraId="41399657" w14:textId="509C9772" w:rsidR="009E2CA9" w:rsidRPr="003415A1" w:rsidRDefault="005F6388" w:rsidP="003415A1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1. </w:t>
      </w:r>
      <w:r w:rsidR="009E2CA9" w:rsidRPr="003415A1">
        <w:rPr>
          <w:sz w:val="22"/>
          <w:szCs w:val="22"/>
          <w:lang w:val="pl-PL"/>
        </w:rPr>
        <w:t xml:space="preserve">Wartość przedmiotu umowy netto za </w:t>
      </w:r>
      <w:r w:rsidR="00EA4598" w:rsidRPr="003415A1">
        <w:rPr>
          <w:sz w:val="22"/>
          <w:szCs w:val="22"/>
          <w:lang w:val="pl-PL"/>
        </w:rPr>
        <w:t>cały okres obowiązywania umowy tj.</w:t>
      </w:r>
      <w:r w:rsidR="009E2CA9" w:rsidRPr="003415A1">
        <w:rPr>
          <w:sz w:val="22"/>
          <w:szCs w:val="22"/>
          <w:lang w:val="pl-PL"/>
        </w:rPr>
        <w:t xml:space="preserve"> dostępu do</w:t>
      </w:r>
      <w:r w:rsidR="009A7A9D" w:rsidRPr="003415A1">
        <w:rPr>
          <w:sz w:val="22"/>
          <w:szCs w:val="22"/>
          <w:lang w:val="pl-PL"/>
        </w:rPr>
        <w:t xml:space="preserve"> </w:t>
      </w:r>
      <w:r w:rsidR="009E2CA9" w:rsidRPr="003415A1">
        <w:rPr>
          <w:sz w:val="22"/>
          <w:szCs w:val="22"/>
          <w:lang w:val="pl-PL"/>
        </w:rPr>
        <w:t>wyszukiwarki naukowej wraz z listą publikacji</w:t>
      </w:r>
      <w:r w:rsidR="009A7A9D" w:rsidRPr="003415A1">
        <w:rPr>
          <w:sz w:val="22"/>
          <w:szCs w:val="22"/>
          <w:lang w:val="pl-PL"/>
        </w:rPr>
        <w:t xml:space="preserve"> </w:t>
      </w:r>
      <w:r w:rsidR="009E2CA9" w:rsidRPr="003415A1">
        <w:rPr>
          <w:sz w:val="22"/>
          <w:szCs w:val="22"/>
          <w:lang w:val="pl-PL"/>
        </w:rPr>
        <w:t>i narzędziem</w:t>
      </w:r>
      <w:r w:rsidR="009A7A9D" w:rsidRPr="003415A1">
        <w:rPr>
          <w:sz w:val="22"/>
          <w:szCs w:val="22"/>
          <w:lang w:val="pl-PL"/>
        </w:rPr>
        <w:t xml:space="preserve"> </w:t>
      </w:r>
      <w:r w:rsidR="009E2CA9" w:rsidRPr="003415A1">
        <w:rPr>
          <w:sz w:val="22"/>
          <w:szCs w:val="22"/>
          <w:lang w:val="pl-PL"/>
        </w:rPr>
        <w:t>linkującym</w:t>
      </w:r>
      <w:r w:rsidR="009A7A9D" w:rsidRPr="003415A1">
        <w:rPr>
          <w:sz w:val="22"/>
          <w:szCs w:val="22"/>
          <w:lang w:val="pl-PL"/>
        </w:rPr>
        <w:t xml:space="preserve"> </w:t>
      </w:r>
      <w:r w:rsidR="009E2CA9" w:rsidRPr="003415A1">
        <w:rPr>
          <w:sz w:val="22"/>
          <w:szCs w:val="22"/>
          <w:lang w:val="pl-PL"/>
        </w:rPr>
        <w:t>wynosi: ………………</w:t>
      </w:r>
      <w:r w:rsidR="009A7A9D" w:rsidRPr="003415A1">
        <w:rPr>
          <w:sz w:val="22"/>
          <w:szCs w:val="22"/>
          <w:lang w:val="pl-PL"/>
        </w:rPr>
        <w:t xml:space="preserve"> </w:t>
      </w:r>
      <w:r w:rsidR="009E2CA9" w:rsidRPr="003415A1">
        <w:rPr>
          <w:sz w:val="22"/>
          <w:szCs w:val="22"/>
          <w:lang w:val="pl-PL"/>
        </w:rPr>
        <w:t>USD</w:t>
      </w:r>
      <w:r w:rsidR="009A7A9D" w:rsidRPr="003415A1">
        <w:rPr>
          <w:sz w:val="22"/>
          <w:szCs w:val="22"/>
          <w:lang w:val="pl-PL"/>
        </w:rPr>
        <w:t xml:space="preserve"> </w:t>
      </w:r>
      <w:r w:rsidR="009E2CA9" w:rsidRPr="003415A1">
        <w:rPr>
          <w:sz w:val="22"/>
          <w:szCs w:val="22"/>
          <w:lang w:val="pl-PL"/>
        </w:rPr>
        <w:t>(słownie: …………………….).</w:t>
      </w:r>
    </w:p>
    <w:p w14:paraId="59496D35" w14:textId="56A193A1" w:rsidR="009E2CA9" w:rsidRPr="003415A1" w:rsidRDefault="005F6388" w:rsidP="003415A1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2. </w:t>
      </w:r>
      <w:r w:rsidR="009E2CA9" w:rsidRPr="003415A1">
        <w:rPr>
          <w:sz w:val="22"/>
          <w:szCs w:val="22"/>
          <w:lang w:val="pl-PL"/>
        </w:rPr>
        <w:t>Zamawiający dokona zapłaty równowartości w PLN kwoty podanej powyżej powiększonej o należny podatek VAT. Podstawę do obliczenia kwoty netto faktury w PLN stanowić będzie średni kurs walut NBP na ostatni dzień roboczy poprzedzający dzień wystawienia faktury. W fakturze VAT zostanie naliczony podatek od towarów i usług w wysokości obowiązującej w dniu wystawienia faktury.</w:t>
      </w:r>
    </w:p>
    <w:p w14:paraId="70EF6FC7" w14:textId="66451897" w:rsidR="009E2CA9" w:rsidRPr="003415A1" w:rsidRDefault="005F6388" w:rsidP="003415A1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3. </w:t>
      </w:r>
      <w:r w:rsidR="00EA4598" w:rsidRPr="003415A1">
        <w:rPr>
          <w:sz w:val="22"/>
          <w:szCs w:val="22"/>
          <w:lang w:val="pl-PL"/>
        </w:rPr>
        <w:t>Strony uzgodniły, że zapłata należności będzie dokonana w formie przelewu w terminie do 21 dni od daty otrzymania faktury przez Zamawiającego na rachunek Wykonawcy zawarty na dzień zlecenia przelewu w wykazie podmiotów, o których mowa w art. 96b ust. 1) Ustawy o podatku od towarów i</w:t>
      </w:r>
      <w:r w:rsidR="003415A1">
        <w:rPr>
          <w:sz w:val="22"/>
          <w:szCs w:val="22"/>
          <w:lang w:val="pl-PL"/>
        </w:rPr>
        <w:t> </w:t>
      </w:r>
      <w:r w:rsidR="00EA4598" w:rsidRPr="003415A1">
        <w:rPr>
          <w:sz w:val="22"/>
          <w:szCs w:val="22"/>
          <w:lang w:val="pl-PL"/>
        </w:rPr>
        <w:t>usług.</w:t>
      </w:r>
    </w:p>
    <w:p w14:paraId="796A7001" w14:textId="13340CD1" w:rsidR="00EA4598" w:rsidRPr="003415A1" w:rsidRDefault="00EA4598" w:rsidP="003415A1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4. Strony postanawiają , że zapłata następuje w dniu obciążenia rachunku bankowego Zamawiającego. </w:t>
      </w:r>
    </w:p>
    <w:p w14:paraId="4EA525C5" w14:textId="5C6D5480" w:rsidR="00EA4598" w:rsidRPr="003415A1" w:rsidRDefault="00EA4598" w:rsidP="003415A1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lastRenderedPageBreak/>
        <w:t>5. W przypadku nieterminowej płatności należności Wykonawca ma prawo naliczyć Zamawiającego odsetki ustawowe za każdy dzień zwłoki.</w:t>
      </w:r>
    </w:p>
    <w:p w14:paraId="1192F513" w14:textId="5D071DD5" w:rsidR="005F6388" w:rsidRPr="009163AA" w:rsidRDefault="005F6388" w:rsidP="003415A1">
      <w:pPr>
        <w:widowControl w:val="0"/>
        <w:tabs>
          <w:tab w:val="left" w:pos="357"/>
        </w:tabs>
        <w:adjustRightInd w:val="0"/>
        <w:jc w:val="center"/>
        <w:textAlignment w:val="baseline"/>
        <w:rPr>
          <w:b/>
          <w:sz w:val="22"/>
          <w:szCs w:val="22"/>
          <w:lang w:val="pl-PL"/>
        </w:rPr>
      </w:pPr>
      <w:r w:rsidRPr="009163AA">
        <w:rPr>
          <w:b/>
          <w:sz w:val="22"/>
          <w:szCs w:val="22"/>
          <w:lang w:val="pl-PL"/>
        </w:rPr>
        <w:t>§ 6</w:t>
      </w:r>
    </w:p>
    <w:p w14:paraId="4828878B" w14:textId="77777777" w:rsidR="00C316DD" w:rsidRPr="00C316DD" w:rsidRDefault="005F6388" w:rsidP="00C316DD">
      <w:pPr>
        <w:rPr>
          <w:rFonts w:eastAsia="Calibri"/>
          <w:sz w:val="22"/>
          <w:szCs w:val="22"/>
          <w:lang w:val="pl-PL" w:eastAsia="en-US"/>
        </w:rPr>
      </w:pPr>
      <w:r w:rsidRPr="00C316DD">
        <w:rPr>
          <w:rFonts w:eastAsia="Calibri"/>
          <w:sz w:val="22"/>
          <w:szCs w:val="22"/>
          <w:lang w:val="pl-PL" w:eastAsia="en-US"/>
        </w:rPr>
        <w:t xml:space="preserve">1. </w:t>
      </w:r>
      <w:r w:rsidR="00C316DD" w:rsidRPr="00C316DD">
        <w:rPr>
          <w:rFonts w:eastAsia="Calibri"/>
          <w:sz w:val="22"/>
          <w:szCs w:val="22"/>
          <w:lang w:val="pl-PL" w:eastAsia="en-US"/>
        </w:rPr>
        <w:t>Strony przewidują możliwość zmiany poziomu maksymalnego wynagrodzenia, o którym mowa w § 4 ust. 5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55E4BC1B" w14:textId="77777777" w:rsidR="00C316DD" w:rsidRPr="00C316DD" w:rsidRDefault="00C316DD" w:rsidP="00C316DD">
      <w:pPr>
        <w:pStyle w:val="Akapitzlist"/>
        <w:numPr>
          <w:ilvl w:val="0"/>
          <w:numId w:val="46"/>
        </w:numPr>
        <w:spacing w:after="0" w:line="240" w:lineRule="auto"/>
        <w:rPr>
          <w:rFonts w:ascii="Times New Roman" w:hAnsi="Times New Roman"/>
        </w:rPr>
      </w:pPr>
      <w:r w:rsidRPr="00C316DD">
        <w:rPr>
          <w:rFonts w:ascii="Times New Roman" w:hAnsi="Times New Roman"/>
        </w:rPr>
        <w:t>przez zmianę wysokości wynagrodzenia rozumie się jego podwyższenie, jak i obniżenie;</w:t>
      </w:r>
    </w:p>
    <w:p w14:paraId="43114521" w14:textId="77777777" w:rsidR="00C316DD" w:rsidRPr="00C316DD" w:rsidRDefault="00C316DD" w:rsidP="00C316DD">
      <w:pPr>
        <w:pStyle w:val="Akapitzlist"/>
        <w:numPr>
          <w:ilvl w:val="0"/>
          <w:numId w:val="46"/>
        </w:numPr>
        <w:spacing w:after="0" w:line="240" w:lineRule="auto"/>
        <w:rPr>
          <w:rFonts w:ascii="Times New Roman" w:hAnsi="Times New Roman"/>
        </w:rPr>
      </w:pPr>
      <w:r w:rsidRPr="00C316DD">
        <w:rPr>
          <w:rFonts w:ascii="Times New Roman" w:hAnsi="Times New Roman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0895DD5B" w14:textId="77777777" w:rsidR="00C316DD" w:rsidRPr="00C316DD" w:rsidRDefault="00C316DD" w:rsidP="00C316DD">
      <w:pPr>
        <w:pStyle w:val="Akapitzlist"/>
        <w:numPr>
          <w:ilvl w:val="0"/>
          <w:numId w:val="46"/>
        </w:numPr>
        <w:spacing w:after="0" w:line="240" w:lineRule="auto"/>
        <w:rPr>
          <w:rFonts w:ascii="Times New Roman" w:hAnsi="Times New Roman"/>
        </w:rPr>
      </w:pPr>
      <w:r w:rsidRPr="00C316DD">
        <w:rPr>
          <w:rFonts w:ascii="Times New Roman" w:hAnsi="Times New Roman"/>
        </w:rPr>
        <w:t>Waloryzacja wynagrodzenia Wykonawcy w oparciu o wskaźnik podany w lit. b) może nastąpić jednorazowo, nie wcześniej niż po upływie 6 miesięcy od dnia zawarcia niniejszej umowy;</w:t>
      </w:r>
      <w:bookmarkStart w:id="0" w:name="_Hlk153287805"/>
    </w:p>
    <w:p w14:paraId="7859A1C7" w14:textId="77777777" w:rsidR="00C316DD" w:rsidRPr="00C316DD" w:rsidRDefault="00C316DD" w:rsidP="00C316DD">
      <w:pPr>
        <w:pStyle w:val="Akapitzlist"/>
        <w:numPr>
          <w:ilvl w:val="0"/>
          <w:numId w:val="46"/>
        </w:numPr>
        <w:spacing w:after="0" w:line="240" w:lineRule="auto"/>
        <w:rPr>
          <w:rFonts w:ascii="Times New Roman" w:hAnsi="Times New Roman"/>
        </w:rPr>
      </w:pPr>
      <w:r w:rsidRPr="00C316DD">
        <w:rPr>
          <w:rFonts w:ascii="Times New Roman" w:hAnsi="Times New Roman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0"/>
      <w:r w:rsidRPr="00C316DD">
        <w:rPr>
          <w:rFonts w:ascii="Times New Roman" w:hAnsi="Times New Roman"/>
        </w:rPr>
        <w:t xml:space="preserve">; </w:t>
      </w:r>
    </w:p>
    <w:p w14:paraId="21A05890" w14:textId="77777777" w:rsidR="00C316DD" w:rsidRPr="00C316DD" w:rsidRDefault="00C316DD" w:rsidP="00C316DD">
      <w:pPr>
        <w:tabs>
          <w:tab w:val="left" w:pos="284"/>
        </w:tabs>
        <w:rPr>
          <w:rFonts w:eastAsia="Calibri"/>
          <w:sz w:val="22"/>
          <w:szCs w:val="22"/>
          <w:lang w:val="pl-PL" w:eastAsia="en-US"/>
        </w:rPr>
      </w:pPr>
      <w:r w:rsidRPr="00C316DD">
        <w:rPr>
          <w:rFonts w:eastAsia="Calibri"/>
          <w:sz w:val="22"/>
          <w:szCs w:val="22"/>
          <w:lang w:val="pl-PL" w:eastAsia="en-US"/>
        </w:rPr>
        <w:t>2)</w:t>
      </w:r>
      <w:r w:rsidRPr="00C316DD">
        <w:rPr>
          <w:rFonts w:eastAsia="Calibri"/>
          <w:sz w:val="22"/>
          <w:szCs w:val="22"/>
          <w:lang w:val="pl-PL" w:eastAsia="en-US"/>
        </w:rPr>
        <w:tab/>
        <w:t xml:space="preserve">Zmiana wynagrodzenia, może zostać wprowadzona na wniosek Stron, zgodnie z poniższymi zasadami: </w:t>
      </w:r>
    </w:p>
    <w:p w14:paraId="1F725D2A" w14:textId="77777777" w:rsidR="00C316DD" w:rsidRPr="00C316DD" w:rsidRDefault="00C316DD" w:rsidP="00C316DD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hAnsi="Times New Roman"/>
        </w:rPr>
      </w:pPr>
      <w:r w:rsidRPr="00C316DD">
        <w:rPr>
          <w:rFonts w:ascii="Times New Roman" w:hAnsi="Times New Roman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016CC75D" w14:textId="77777777" w:rsidR="00C316DD" w:rsidRPr="00C316DD" w:rsidRDefault="00C316DD" w:rsidP="00C316DD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hAnsi="Times New Roman"/>
        </w:rPr>
      </w:pPr>
      <w:r w:rsidRPr="00C316DD">
        <w:rPr>
          <w:rFonts w:ascii="Times New Roman" w:hAnsi="Times New Roman"/>
        </w:rPr>
        <w:t>waloryzacja wynagrodzenia Wykonawcy będzie dotyczyła tylko niezrealizowanej części zamówienia,</w:t>
      </w:r>
    </w:p>
    <w:p w14:paraId="398FEBB2" w14:textId="77777777" w:rsidR="00C316DD" w:rsidRPr="00C316DD" w:rsidRDefault="00C316DD" w:rsidP="00C316DD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</w:rPr>
      </w:pPr>
      <w:r w:rsidRPr="00C316DD">
        <w:rPr>
          <w:rFonts w:ascii="Times New Roman" w:hAnsi="Times New Roman"/>
        </w:rPr>
        <w:t>łączna maksymalna wartość zmiany wynagrodzenia w efekcie zastosowania postanowień dotyczących w/w waloryzacji, nie może prze kroczyć  5 %  wysokości wynagrodzenia wykonawcy, o którym mowa w § 4 ust. 5 niniejszej  Umowy</w:t>
      </w:r>
      <w:r w:rsidRPr="00C316DD">
        <w:rPr>
          <w:rFonts w:ascii="Times New Roman" w:hAnsi="Times New Roman"/>
        </w:rPr>
        <w:t>,</w:t>
      </w:r>
    </w:p>
    <w:p w14:paraId="63295C8B" w14:textId="77777777" w:rsidR="00C316DD" w:rsidRPr="00C316DD" w:rsidRDefault="00C316DD" w:rsidP="00C316DD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</w:rPr>
      </w:pPr>
      <w:r w:rsidRPr="00C316DD">
        <w:rPr>
          <w:rFonts w:ascii="Times New Roman" w:hAnsi="Times New Roman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</w:t>
      </w:r>
      <w:r w:rsidR="005F6388" w:rsidRPr="00C316DD">
        <w:rPr>
          <w:rFonts w:ascii="Times New Roman" w:hAnsi="Times New Roman"/>
        </w:rPr>
        <w:t xml:space="preserve">. </w:t>
      </w:r>
    </w:p>
    <w:p w14:paraId="67D515CB" w14:textId="77777777" w:rsidR="00C316DD" w:rsidRPr="00C316DD" w:rsidRDefault="005F6388" w:rsidP="00C316DD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</w:rPr>
      </w:pPr>
      <w:r w:rsidRPr="00C316DD">
        <w:rPr>
          <w:rFonts w:ascii="Times New Roman" w:hAnsi="Times New Roman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155F80ED" w14:textId="2BB55D9D" w:rsidR="005F6388" w:rsidRPr="00C316DD" w:rsidRDefault="005F6388" w:rsidP="00C316DD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</w:rPr>
      </w:pPr>
      <w:r w:rsidRPr="00C316DD">
        <w:rPr>
          <w:rFonts w:ascii="Times New Roman" w:hAnsi="Times New Roman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0BE1B614" w14:textId="77777777" w:rsidR="005F6388" w:rsidRPr="00C316DD" w:rsidRDefault="005F6388" w:rsidP="00C316DD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  <w:r w:rsidRPr="00C316DD">
        <w:rPr>
          <w:rFonts w:ascii="Times New Roman" w:hAnsi="Times New Roman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06C1F07B" w14:textId="071AC208" w:rsidR="005F6388" w:rsidRPr="009163AA" w:rsidRDefault="005F6388" w:rsidP="003415A1">
      <w:pPr>
        <w:jc w:val="both"/>
        <w:rPr>
          <w:sz w:val="22"/>
          <w:szCs w:val="22"/>
          <w:lang w:val="pl-PL"/>
        </w:rPr>
      </w:pPr>
      <w:r w:rsidRPr="009163AA">
        <w:rPr>
          <w:rFonts w:eastAsia="Calibri"/>
          <w:sz w:val="22"/>
          <w:szCs w:val="22"/>
          <w:lang w:val="pl-PL" w:eastAsia="en-US"/>
        </w:rPr>
        <w:t xml:space="preserve">3. </w:t>
      </w:r>
      <w:r w:rsidRPr="009163AA">
        <w:rPr>
          <w:sz w:val="22"/>
          <w:szCs w:val="22"/>
          <w:lang w:val="pl-PL"/>
        </w:rPr>
        <w:t xml:space="preserve">Wykonawca, którego wynagrodzenie zostało zmienione zgodnie z § </w:t>
      </w:r>
      <w:r w:rsidR="00FC7C84" w:rsidRPr="009163AA">
        <w:rPr>
          <w:sz w:val="22"/>
          <w:szCs w:val="22"/>
          <w:lang w:val="pl-PL"/>
        </w:rPr>
        <w:t>6</w:t>
      </w:r>
      <w:r w:rsidRPr="009163AA">
        <w:rPr>
          <w:sz w:val="22"/>
          <w:szCs w:val="22"/>
          <w:lang w:val="pl-PL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178062D0" w14:textId="45B4BA79" w:rsidR="009E2CA9" w:rsidRPr="003415A1" w:rsidRDefault="009E2CA9" w:rsidP="003415A1">
      <w:pPr>
        <w:widowControl w:val="0"/>
        <w:tabs>
          <w:tab w:val="left" w:pos="357"/>
        </w:tabs>
        <w:adjustRightInd w:val="0"/>
        <w:jc w:val="center"/>
        <w:textAlignment w:val="baseline"/>
        <w:rPr>
          <w:b/>
          <w:sz w:val="22"/>
          <w:szCs w:val="22"/>
          <w:lang w:val="pl-PL"/>
        </w:rPr>
      </w:pPr>
      <w:r w:rsidRPr="003415A1">
        <w:rPr>
          <w:b/>
          <w:sz w:val="22"/>
          <w:szCs w:val="22"/>
          <w:lang w:val="pl-PL"/>
        </w:rPr>
        <w:t xml:space="preserve">§ </w:t>
      </w:r>
      <w:r w:rsidR="00FC7C84" w:rsidRPr="003415A1">
        <w:rPr>
          <w:b/>
          <w:sz w:val="22"/>
          <w:szCs w:val="22"/>
          <w:lang w:val="pl-PL"/>
        </w:rPr>
        <w:t>7</w:t>
      </w:r>
    </w:p>
    <w:p w14:paraId="335B8F71" w14:textId="67753B25" w:rsidR="009E2CA9" w:rsidRPr="003415A1" w:rsidRDefault="005F6388" w:rsidP="003415A1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1. </w:t>
      </w:r>
      <w:r w:rsidR="009E2CA9" w:rsidRPr="003415A1">
        <w:rPr>
          <w:sz w:val="22"/>
          <w:szCs w:val="22"/>
          <w:lang w:val="pl-PL"/>
        </w:rPr>
        <w:t>W przypadku braku dostępu do systemu Wykonawca zobowiązany jest do przedłużenia dostępu do niego o czas określony w ust. 3.</w:t>
      </w:r>
    </w:p>
    <w:p w14:paraId="5A9ABFA3" w14:textId="157957FD" w:rsidR="009E2CA9" w:rsidRPr="003415A1" w:rsidRDefault="005F6388" w:rsidP="003415A1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lastRenderedPageBreak/>
        <w:t xml:space="preserve">2. </w:t>
      </w:r>
      <w:r w:rsidR="009E2CA9" w:rsidRPr="003415A1">
        <w:rPr>
          <w:sz w:val="22"/>
          <w:szCs w:val="22"/>
          <w:lang w:val="pl-PL"/>
        </w:rPr>
        <w:t>Jako dzień braku dostępu zamawiający rozumie każdy większy od 12 godzin czas, kiedy użytkownicy Zamawiającego nie będą mieli dostępu do wskazanego przez Wykonawcę serwera.</w:t>
      </w:r>
    </w:p>
    <w:p w14:paraId="7DB6A508" w14:textId="52EBE743" w:rsidR="009E2CA9" w:rsidRPr="003415A1" w:rsidRDefault="005F6388" w:rsidP="003415A1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3. </w:t>
      </w:r>
      <w:r w:rsidR="009E2CA9" w:rsidRPr="003415A1">
        <w:rPr>
          <w:sz w:val="22"/>
          <w:szCs w:val="22"/>
          <w:lang w:val="pl-PL"/>
        </w:rPr>
        <w:t>Wykonawca przedłuża dostęp Zamawiającemu w wielkości dwukrotnej w stosunku do wielkości wyliczonej zgodnie z zasadami określonymi w ust. 2.</w:t>
      </w:r>
    </w:p>
    <w:p w14:paraId="62E6156C" w14:textId="1CCB053C" w:rsidR="009E2CA9" w:rsidRPr="003415A1" w:rsidRDefault="005F6388" w:rsidP="003415A1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4. </w:t>
      </w:r>
      <w:r w:rsidR="009E2CA9" w:rsidRPr="003415A1">
        <w:rPr>
          <w:sz w:val="22"/>
          <w:szCs w:val="22"/>
          <w:lang w:val="pl-PL"/>
        </w:rPr>
        <w:t>Przerwy w dostępie do systemu spowodowane aktualizacjami oprogramowania, (przeprowadzanymi w weekendy oraz w godzinach nocnych), o których odbiorca jest informowany z kilkudniowym wyprzedzeniem przez Wykonawcę nie są traktowane jako braki dostępu i nie są podstawą do przedłużenia dostępu.</w:t>
      </w:r>
    </w:p>
    <w:p w14:paraId="742D6028" w14:textId="7BEF67E6" w:rsidR="009E2CA9" w:rsidRPr="003415A1" w:rsidRDefault="009E2CA9" w:rsidP="003415A1">
      <w:pPr>
        <w:jc w:val="center"/>
        <w:rPr>
          <w:b/>
          <w:sz w:val="22"/>
          <w:szCs w:val="22"/>
          <w:lang w:val="pl-PL"/>
        </w:rPr>
      </w:pPr>
      <w:r w:rsidRPr="003415A1">
        <w:rPr>
          <w:b/>
          <w:sz w:val="22"/>
          <w:szCs w:val="22"/>
          <w:lang w:val="pl-PL"/>
        </w:rPr>
        <w:t xml:space="preserve">§ </w:t>
      </w:r>
      <w:r w:rsidR="00FC7C84" w:rsidRPr="003415A1">
        <w:rPr>
          <w:b/>
          <w:sz w:val="22"/>
          <w:szCs w:val="22"/>
          <w:lang w:val="pl-PL"/>
        </w:rPr>
        <w:t>8</w:t>
      </w:r>
    </w:p>
    <w:p w14:paraId="716569B3" w14:textId="77777777" w:rsidR="005F6388" w:rsidRPr="003415A1" w:rsidRDefault="009E2CA9" w:rsidP="003415A1">
      <w:pPr>
        <w:jc w:val="both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Zamawiający stworzy niezbędne warunki organizacyjne umożliwiające dostęp pracownikom Dostawcy  do pomieszczeń i personelu Zamawiającego – w zakresie niezbędnym do wykonania niniejszej umowy.</w:t>
      </w:r>
    </w:p>
    <w:p w14:paraId="18667984" w14:textId="0E8DF74A" w:rsidR="009E2CA9" w:rsidRPr="003415A1" w:rsidRDefault="009E2CA9" w:rsidP="003415A1">
      <w:pPr>
        <w:jc w:val="center"/>
        <w:rPr>
          <w:b/>
          <w:sz w:val="22"/>
          <w:szCs w:val="22"/>
          <w:lang w:val="pl-PL"/>
        </w:rPr>
      </w:pPr>
      <w:r w:rsidRPr="003415A1">
        <w:rPr>
          <w:b/>
          <w:sz w:val="22"/>
          <w:szCs w:val="22"/>
          <w:lang w:val="pl-PL"/>
        </w:rPr>
        <w:t xml:space="preserve">§ </w:t>
      </w:r>
      <w:r w:rsidR="00FC7C84" w:rsidRPr="003415A1">
        <w:rPr>
          <w:b/>
          <w:sz w:val="22"/>
          <w:szCs w:val="22"/>
          <w:lang w:val="pl-PL"/>
        </w:rPr>
        <w:t>9</w:t>
      </w:r>
    </w:p>
    <w:p w14:paraId="2E507081" w14:textId="77777777" w:rsidR="009E2CA9" w:rsidRPr="003415A1" w:rsidRDefault="009E2CA9" w:rsidP="003415A1">
      <w:pPr>
        <w:jc w:val="both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EF8DD80" w14:textId="77777777" w:rsidR="009E2CA9" w:rsidRPr="003415A1" w:rsidRDefault="009E2CA9" w:rsidP="003415A1">
      <w:pPr>
        <w:jc w:val="both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0C567323" w14:textId="77777777" w:rsidR="009E2CA9" w:rsidRPr="003415A1" w:rsidRDefault="009E2CA9" w:rsidP="003415A1">
      <w:pPr>
        <w:jc w:val="both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3. Wykonawca zobowiązuje się do wykorzystania uzyskanych, powyższych informacji jedynie w celu wykonania przedmiotu umowy. </w:t>
      </w:r>
    </w:p>
    <w:p w14:paraId="6B8BADF3" w14:textId="5A94E712" w:rsidR="009E2CA9" w:rsidRPr="003415A1" w:rsidRDefault="009E2CA9" w:rsidP="003415A1">
      <w:pPr>
        <w:jc w:val="both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4. Wykonawca zobowiązuje się ujawnić powyższe informacje tylko tym pracownikom Wykonawcy, wobec których ujawnienie takie będzie uzasadnione zakresem, w którym wykonują przedmiot umowy. 5. Powyższe przepisy nie będą miały zastosowania wobec informacji powszechnie znanych lub opublikowanych oraz w przypadku żądania ich ujawnienia przez uprawniony organ.</w:t>
      </w:r>
    </w:p>
    <w:p w14:paraId="689D31DF" w14:textId="06FE23D5" w:rsidR="009E2CA9" w:rsidRPr="003415A1" w:rsidRDefault="009E2CA9" w:rsidP="003415A1">
      <w:pPr>
        <w:widowControl w:val="0"/>
        <w:adjustRightInd w:val="0"/>
        <w:jc w:val="center"/>
        <w:textAlignment w:val="baseline"/>
        <w:rPr>
          <w:b/>
          <w:sz w:val="22"/>
          <w:szCs w:val="22"/>
          <w:lang w:val="pl-PL"/>
        </w:rPr>
      </w:pPr>
      <w:r w:rsidRPr="003415A1">
        <w:rPr>
          <w:b/>
          <w:sz w:val="22"/>
          <w:szCs w:val="22"/>
          <w:lang w:val="pl-PL"/>
        </w:rPr>
        <w:t xml:space="preserve">§ </w:t>
      </w:r>
      <w:r w:rsidR="00FC7C84" w:rsidRPr="003415A1">
        <w:rPr>
          <w:b/>
          <w:sz w:val="22"/>
          <w:szCs w:val="22"/>
          <w:lang w:val="pl-PL"/>
        </w:rPr>
        <w:t>10</w:t>
      </w:r>
    </w:p>
    <w:p w14:paraId="718F15BF" w14:textId="2B4198EC" w:rsidR="009E2CA9" w:rsidRPr="003415A1" w:rsidRDefault="00FC7C84" w:rsidP="003415A1">
      <w:pPr>
        <w:widowControl w:val="0"/>
        <w:adjustRightInd w:val="0"/>
        <w:jc w:val="both"/>
        <w:textAlignment w:val="baseline"/>
        <w:rPr>
          <w:b/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1. </w:t>
      </w:r>
      <w:r w:rsidR="009E2CA9" w:rsidRPr="003415A1">
        <w:rPr>
          <w:sz w:val="22"/>
          <w:szCs w:val="22"/>
          <w:lang w:val="pl-PL"/>
        </w:rPr>
        <w:t>Zmiana treści niniejszej umowy może nastąpić wyłącznie za zgodą obu Stron i pod rygorem nieważności wymaga formy pisemnej (aneks).</w:t>
      </w:r>
    </w:p>
    <w:p w14:paraId="19422325" w14:textId="339F71CB" w:rsidR="009E2CA9" w:rsidRPr="003415A1" w:rsidRDefault="00FC7C84" w:rsidP="003415A1">
      <w:pPr>
        <w:widowControl w:val="0"/>
        <w:tabs>
          <w:tab w:val="left" w:pos="360"/>
        </w:tabs>
        <w:adjustRightInd w:val="0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3415A1">
        <w:rPr>
          <w:color w:val="000000"/>
          <w:kern w:val="2"/>
          <w:sz w:val="22"/>
          <w:szCs w:val="22"/>
          <w:lang w:val="pl-PL"/>
        </w:rPr>
        <w:t xml:space="preserve">2. </w:t>
      </w:r>
      <w:r w:rsidR="009E2CA9" w:rsidRPr="003415A1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Zleceniobiorcy w następującym zakresie: </w:t>
      </w:r>
    </w:p>
    <w:p w14:paraId="194B0581" w14:textId="53B9CB2A" w:rsidR="009E2CA9" w:rsidRPr="003415A1" w:rsidRDefault="00FC7C84" w:rsidP="003415A1">
      <w:pPr>
        <w:widowControl w:val="0"/>
        <w:tabs>
          <w:tab w:val="num" w:pos="720"/>
        </w:tabs>
        <w:adjustRightInd w:val="0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3415A1">
        <w:rPr>
          <w:b/>
          <w:color w:val="000000"/>
          <w:kern w:val="2"/>
          <w:sz w:val="22"/>
          <w:szCs w:val="22"/>
          <w:lang w:val="pl-PL"/>
        </w:rPr>
        <w:t xml:space="preserve">a. </w:t>
      </w:r>
      <w:r w:rsidR="009E2CA9" w:rsidRPr="003415A1">
        <w:rPr>
          <w:b/>
          <w:color w:val="000000"/>
          <w:kern w:val="2"/>
          <w:sz w:val="22"/>
          <w:szCs w:val="22"/>
          <w:lang w:val="pl-PL"/>
        </w:rPr>
        <w:t>terminu realizacji przedmiotu zamówienia, gdy jest ona spowodowana</w:t>
      </w:r>
      <w:r w:rsidR="009E2CA9" w:rsidRPr="003415A1">
        <w:rPr>
          <w:color w:val="000000"/>
          <w:kern w:val="2"/>
          <w:sz w:val="22"/>
          <w:szCs w:val="22"/>
          <w:lang w:val="pl-PL"/>
        </w:rPr>
        <w:t>:</w:t>
      </w:r>
    </w:p>
    <w:p w14:paraId="6E1EEF24" w14:textId="77777777" w:rsidR="009E2CA9" w:rsidRPr="003415A1" w:rsidRDefault="009E2CA9" w:rsidP="003415A1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ind w:left="425" w:hanging="425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3415A1">
        <w:rPr>
          <w:color w:val="000000"/>
          <w:kern w:val="2"/>
          <w:sz w:val="22"/>
          <w:szCs w:val="22"/>
          <w:lang w:val="pl-PL"/>
        </w:rPr>
        <w:t xml:space="preserve"> epidemią stwierdzona przez uprawnione do tego organy lokalne lub państwowe, klęską żywiołową, strajkiem lub stanem wyjątkowym, </w:t>
      </w:r>
    </w:p>
    <w:p w14:paraId="33C92AA5" w14:textId="77777777" w:rsidR="009E2CA9" w:rsidRPr="003415A1" w:rsidRDefault="009E2CA9" w:rsidP="003415A1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ind w:left="425" w:hanging="425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3415A1">
        <w:rPr>
          <w:color w:val="000000"/>
          <w:kern w:val="2"/>
          <w:sz w:val="22"/>
          <w:szCs w:val="22"/>
          <w:lang w:val="pl-PL"/>
        </w:rPr>
        <w:t xml:space="preserve"> następstwem okoliczności leżących po stronie Zleceniodawcy lub przeszkodami dającymi się przypisać Zleceniodawcy, </w:t>
      </w:r>
    </w:p>
    <w:p w14:paraId="4775CB71" w14:textId="77777777" w:rsidR="009E2CA9" w:rsidRPr="003415A1" w:rsidRDefault="009E2CA9" w:rsidP="003415A1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ind w:left="425" w:hanging="425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3415A1">
        <w:rPr>
          <w:color w:val="000000"/>
          <w:kern w:val="2"/>
          <w:sz w:val="22"/>
          <w:szCs w:val="22"/>
          <w:lang w:val="pl-PL"/>
        </w:rPr>
        <w:t xml:space="preserve"> następstwem wprowadzania zmian w obowiązujących przepisach prawnych mających wpływ na realizację przedmiotu zamówienia;</w:t>
      </w:r>
    </w:p>
    <w:p w14:paraId="0D0A7D2E" w14:textId="702F7EC5" w:rsidR="009E2CA9" w:rsidRPr="003415A1" w:rsidRDefault="009E2CA9" w:rsidP="003415A1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2"/>
          <w:szCs w:val="22"/>
          <w:lang w:val="pl-PL"/>
        </w:rPr>
      </w:pPr>
      <w:r w:rsidRPr="003415A1">
        <w:rPr>
          <w:color w:val="000000"/>
          <w:kern w:val="2"/>
          <w:sz w:val="22"/>
          <w:szCs w:val="22"/>
          <w:lang w:val="pl-PL"/>
        </w:rPr>
        <w:t>b</w:t>
      </w:r>
      <w:r w:rsidR="00FC7C84" w:rsidRPr="003415A1">
        <w:rPr>
          <w:color w:val="000000"/>
          <w:kern w:val="2"/>
          <w:sz w:val="22"/>
          <w:szCs w:val="22"/>
          <w:lang w:val="pl-PL"/>
        </w:rPr>
        <w:t>.</w:t>
      </w:r>
      <w:r w:rsidRPr="003415A1">
        <w:rPr>
          <w:b/>
          <w:color w:val="000000"/>
          <w:kern w:val="2"/>
          <w:sz w:val="22"/>
          <w:szCs w:val="22"/>
          <w:lang w:val="pl-PL"/>
        </w:rPr>
        <w:t xml:space="preserve"> wysokości wynagrodzenia w przypadku</w:t>
      </w:r>
      <w:r w:rsidRPr="003415A1">
        <w:rPr>
          <w:color w:val="000000"/>
          <w:kern w:val="2"/>
          <w:sz w:val="22"/>
          <w:szCs w:val="22"/>
          <w:lang w:val="pl-PL"/>
        </w:rPr>
        <w:t>:</w:t>
      </w:r>
    </w:p>
    <w:p w14:paraId="6670F9FE" w14:textId="77777777" w:rsidR="009E2CA9" w:rsidRPr="003415A1" w:rsidRDefault="009E2CA9" w:rsidP="003415A1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2"/>
          <w:szCs w:val="22"/>
          <w:lang w:val="pl-PL"/>
        </w:rPr>
      </w:pPr>
      <w:r w:rsidRPr="003415A1">
        <w:rPr>
          <w:color w:val="000000"/>
          <w:kern w:val="2"/>
          <w:sz w:val="22"/>
          <w:szCs w:val="22"/>
          <w:lang w:val="pl-PL"/>
        </w:rPr>
        <w:t xml:space="preserve">-    zmiany stawki podatku VAT, w odniesieniu do tej części wynagrodzenia, której zmiana  dotyczy, pod warunkiem, że wskazane zmiany nie spowodują zwiększenia ceny ofertowej, </w:t>
      </w:r>
    </w:p>
    <w:p w14:paraId="17336C87" w14:textId="77777777" w:rsidR="009E2CA9" w:rsidRPr="003415A1" w:rsidRDefault="009E2CA9" w:rsidP="003415A1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3415A1">
        <w:rPr>
          <w:b/>
          <w:color w:val="000000"/>
          <w:kern w:val="2"/>
          <w:sz w:val="22"/>
          <w:szCs w:val="22"/>
          <w:lang w:val="pl-PL"/>
        </w:rPr>
        <w:t xml:space="preserve">-    </w:t>
      </w:r>
      <w:r w:rsidRPr="003415A1">
        <w:rPr>
          <w:b/>
          <w:color w:val="000000"/>
          <w:kern w:val="2"/>
          <w:sz w:val="22"/>
          <w:szCs w:val="22"/>
          <w:lang w:val="pl-PL"/>
        </w:rPr>
        <w:tab/>
      </w:r>
      <w:r w:rsidRPr="003415A1">
        <w:rPr>
          <w:color w:val="000000"/>
          <w:kern w:val="2"/>
          <w:sz w:val="22"/>
          <w:szCs w:val="22"/>
          <w:lang w:val="pl-PL"/>
        </w:rPr>
        <w:t>ograniczenia zakresu prac objętych niniejszą umową w przypadku stwierdzenia braku konieczności wykonywania części zamówienia,</w:t>
      </w:r>
    </w:p>
    <w:p w14:paraId="2AD7360F" w14:textId="26565857" w:rsidR="009E2CA9" w:rsidRPr="003415A1" w:rsidRDefault="00FC7C84" w:rsidP="003415A1">
      <w:pPr>
        <w:widowControl w:val="0"/>
        <w:tabs>
          <w:tab w:val="left" w:pos="360"/>
        </w:tabs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c.</w:t>
      </w:r>
      <w:r w:rsidR="009E2CA9" w:rsidRPr="003415A1">
        <w:rPr>
          <w:sz w:val="22"/>
          <w:szCs w:val="22"/>
          <w:lang w:val="pl-PL"/>
        </w:rPr>
        <w:t xml:space="preserve"> zmiany części zamówienia powierzonej podwykonawcy w przypadku,  gdy wprowadzenie nowego podwykonawcy zapewni lepszą realizację danej części zamówienia.</w:t>
      </w:r>
    </w:p>
    <w:p w14:paraId="1D41AE13" w14:textId="60E85988" w:rsidR="009E2CA9" w:rsidRPr="003415A1" w:rsidRDefault="00FC7C84" w:rsidP="003415A1">
      <w:pPr>
        <w:widowControl w:val="0"/>
        <w:tabs>
          <w:tab w:val="left" w:pos="360"/>
        </w:tabs>
        <w:adjustRightInd w:val="0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3415A1">
        <w:rPr>
          <w:color w:val="000000"/>
          <w:kern w:val="2"/>
          <w:sz w:val="22"/>
          <w:szCs w:val="22"/>
          <w:lang w:val="pl-PL"/>
        </w:rPr>
        <w:t xml:space="preserve">3. </w:t>
      </w:r>
      <w:r w:rsidR="009E2CA9" w:rsidRPr="003415A1">
        <w:rPr>
          <w:color w:val="000000"/>
          <w:kern w:val="2"/>
          <w:sz w:val="22"/>
          <w:szCs w:val="22"/>
          <w:lang w:val="pl-PL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7BBFD375" w14:textId="2C767313" w:rsidR="009E2CA9" w:rsidRPr="003415A1" w:rsidRDefault="00FC7C84" w:rsidP="003415A1">
      <w:pPr>
        <w:widowControl w:val="0"/>
        <w:tabs>
          <w:tab w:val="left" w:pos="360"/>
        </w:tabs>
        <w:adjustRightInd w:val="0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4. </w:t>
      </w:r>
      <w:r w:rsidR="009E2CA9" w:rsidRPr="003415A1">
        <w:rPr>
          <w:sz w:val="22"/>
          <w:szCs w:val="22"/>
          <w:lang w:val="pl-PL"/>
        </w:rPr>
        <w:t>W sprawach nieuregulowanych w niniejszej Umowie mają zastosowanie przepisy Kodeksu Cywilnego obowiązującego w prawie polskim i Prawo Zamówień Publicznych.</w:t>
      </w:r>
    </w:p>
    <w:p w14:paraId="33FB1742" w14:textId="545FC26B" w:rsidR="009E2CA9" w:rsidRPr="003415A1" w:rsidRDefault="009E2CA9" w:rsidP="003415A1">
      <w:pPr>
        <w:widowControl w:val="0"/>
        <w:adjustRightInd w:val="0"/>
        <w:jc w:val="center"/>
        <w:textAlignment w:val="baseline"/>
        <w:rPr>
          <w:b/>
          <w:sz w:val="22"/>
          <w:szCs w:val="22"/>
          <w:lang w:val="pl-PL"/>
        </w:rPr>
      </w:pPr>
      <w:r w:rsidRPr="003415A1">
        <w:rPr>
          <w:b/>
          <w:sz w:val="22"/>
          <w:szCs w:val="22"/>
          <w:lang w:val="pl-PL"/>
        </w:rPr>
        <w:t>§ 1</w:t>
      </w:r>
      <w:r w:rsidR="00FC7C84" w:rsidRPr="003415A1">
        <w:rPr>
          <w:b/>
          <w:sz w:val="22"/>
          <w:szCs w:val="22"/>
          <w:lang w:val="pl-PL"/>
        </w:rPr>
        <w:t>1</w:t>
      </w:r>
    </w:p>
    <w:p w14:paraId="42B7FD78" w14:textId="09FE404E" w:rsidR="009E2CA9" w:rsidRPr="003415A1" w:rsidRDefault="00FC7C84" w:rsidP="003415A1">
      <w:pPr>
        <w:widowControl w:val="0"/>
        <w:tabs>
          <w:tab w:val="left" w:pos="357"/>
        </w:tabs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1. </w:t>
      </w:r>
      <w:r w:rsidR="009E2CA9" w:rsidRPr="003415A1">
        <w:rPr>
          <w:sz w:val="22"/>
          <w:szCs w:val="22"/>
          <w:lang w:val="pl-PL"/>
        </w:rPr>
        <w:t>Obie strony wyrażają zgodę na polubowne rozwiązywanie spraw spornych dotyczących Umowy w ramach współpracy, a w przypadku wyczerpania możliwości polubownego załatwienia będą poddawane pod rozstrzygnięcie przez, właściwy rzeczowo dla siedziby Zamawiającego, Sąd Powszechny.</w:t>
      </w:r>
    </w:p>
    <w:p w14:paraId="2783AACE" w14:textId="33D14A16" w:rsidR="009E2CA9" w:rsidRPr="003415A1" w:rsidRDefault="00FC7C84" w:rsidP="003415A1">
      <w:pPr>
        <w:widowControl w:val="0"/>
        <w:tabs>
          <w:tab w:val="left" w:pos="357"/>
        </w:tabs>
        <w:adjustRightInd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 xml:space="preserve">2. </w:t>
      </w:r>
      <w:r w:rsidR="009E2CA9" w:rsidRPr="003415A1">
        <w:rPr>
          <w:sz w:val="22"/>
          <w:szCs w:val="22"/>
          <w:lang w:val="pl-PL"/>
        </w:rPr>
        <w:t xml:space="preserve">Umowę niniejszą sporządzono w dwóch jednobrzmiących egzemplarzach, po jednym egzemplarzu </w:t>
      </w:r>
      <w:r w:rsidR="009E2CA9" w:rsidRPr="003415A1">
        <w:rPr>
          <w:sz w:val="22"/>
          <w:szCs w:val="22"/>
          <w:lang w:val="pl-PL"/>
        </w:rPr>
        <w:lastRenderedPageBreak/>
        <w:t>dla każdej ze stron.</w:t>
      </w:r>
    </w:p>
    <w:p w14:paraId="0241D871" w14:textId="77777777" w:rsidR="003415A1" w:rsidRPr="00240BD1" w:rsidRDefault="003415A1" w:rsidP="003415A1">
      <w:pPr>
        <w:widowControl w:val="0"/>
        <w:tabs>
          <w:tab w:val="left" w:pos="357"/>
          <w:tab w:val="left" w:pos="6812"/>
        </w:tabs>
        <w:adjustRightInd w:val="0"/>
        <w:ind w:left="360"/>
        <w:jc w:val="both"/>
        <w:textAlignment w:val="baseline"/>
        <w:rPr>
          <w:b/>
          <w:sz w:val="22"/>
          <w:szCs w:val="22"/>
          <w:lang w:val="pl-PL"/>
        </w:rPr>
      </w:pPr>
    </w:p>
    <w:p w14:paraId="7925EFF1" w14:textId="775490BF" w:rsidR="009E2CA9" w:rsidRPr="00240BD1" w:rsidRDefault="009E2CA9" w:rsidP="003415A1">
      <w:pPr>
        <w:widowControl w:val="0"/>
        <w:tabs>
          <w:tab w:val="left" w:pos="357"/>
          <w:tab w:val="left" w:pos="6812"/>
        </w:tabs>
        <w:adjustRightInd w:val="0"/>
        <w:ind w:left="360"/>
        <w:jc w:val="both"/>
        <w:textAlignment w:val="baseline"/>
        <w:rPr>
          <w:b/>
          <w:sz w:val="22"/>
          <w:szCs w:val="22"/>
          <w:lang w:val="pl-PL"/>
        </w:rPr>
      </w:pPr>
      <w:r w:rsidRPr="00240BD1">
        <w:rPr>
          <w:b/>
          <w:sz w:val="22"/>
          <w:szCs w:val="22"/>
          <w:lang w:val="pl-PL"/>
        </w:rPr>
        <w:t>……………………..</w:t>
      </w:r>
      <w:r w:rsidRPr="00240BD1">
        <w:rPr>
          <w:b/>
          <w:sz w:val="22"/>
          <w:szCs w:val="22"/>
          <w:lang w:val="pl-PL"/>
        </w:rPr>
        <w:tab/>
        <w:t>……………………..</w:t>
      </w:r>
    </w:p>
    <w:p w14:paraId="632D14F6" w14:textId="6BC460C4" w:rsidR="003415A1" w:rsidRPr="00240BD1" w:rsidRDefault="003415A1" w:rsidP="003415A1">
      <w:pPr>
        <w:widowControl w:val="0"/>
        <w:tabs>
          <w:tab w:val="left" w:pos="357"/>
          <w:tab w:val="left" w:pos="6812"/>
        </w:tabs>
        <w:adjustRightInd w:val="0"/>
        <w:ind w:left="360"/>
        <w:jc w:val="both"/>
        <w:textAlignment w:val="baseline"/>
        <w:rPr>
          <w:b/>
          <w:sz w:val="22"/>
          <w:szCs w:val="22"/>
          <w:lang w:val="pl-PL"/>
        </w:rPr>
      </w:pPr>
      <w:r w:rsidRPr="00240BD1">
        <w:rPr>
          <w:b/>
          <w:sz w:val="22"/>
          <w:szCs w:val="22"/>
          <w:lang w:val="pl-PL"/>
        </w:rPr>
        <w:t>Zamawiający                                                                                                     Wykonawca</w:t>
      </w:r>
    </w:p>
    <w:p w14:paraId="3F72F194" w14:textId="77777777" w:rsidR="009E2CA9" w:rsidRPr="003415A1" w:rsidRDefault="009E2CA9" w:rsidP="003415A1">
      <w:pPr>
        <w:pStyle w:val="Zwykytekst"/>
        <w:tabs>
          <w:tab w:val="left" w:pos="7187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3415A1">
        <w:rPr>
          <w:rFonts w:ascii="Times New Roman" w:hAnsi="Times New Roman" w:cs="Times New Roman"/>
          <w:sz w:val="22"/>
          <w:szCs w:val="22"/>
          <w:lang w:val="pl-PL"/>
        </w:rPr>
        <w:t>(data i podpis)</w:t>
      </w:r>
      <w:r w:rsidRPr="003415A1">
        <w:rPr>
          <w:rFonts w:ascii="Times New Roman" w:hAnsi="Times New Roman" w:cs="Times New Roman"/>
          <w:sz w:val="22"/>
          <w:szCs w:val="22"/>
          <w:lang w:val="pl-PL"/>
        </w:rPr>
        <w:tab/>
        <w:t>(data i podpis)</w:t>
      </w:r>
    </w:p>
    <w:p w14:paraId="37AA8C83" w14:textId="4A489A32" w:rsidR="00496551" w:rsidRPr="003415A1" w:rsidRDefault="00496551" w:rsidP="003415A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5E5040DC" w14:textId="47D529D0" w:rsidR="00C10A53" w:rsidRPr="003415A1" w:rsidRDefault="00C10A53" w:rsidP="003415A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57B1EDFF" w14:textId="60043CE1" w:rsidR="00C10A53" w:rsidRPr="003415A1" w:rsidRDefault="00C10A53" w:rsidP="003415A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1DA07D80" w14:textId="30FB5159" w:rsidR="00C10A53" w:rsidRPr="003415A1" w:rsidRDefault="00C10A53" w:rsidP="003415A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346C7F80" w14:textId="13460BC7" w:rsidR="00C10A53" w:rsidRPr="003415A1" w:rsidRDefault="00C10A53" w:rsidP="003415A1">
      <w:pPr>
        <w:pStyle w:val="Zwykytekst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3415A1">
        <w:rPr>
          <w:rFonts w:ascii="Times New Roman" w:hAnsi="Times New Roman" w:cs="Times New Roman"/>
          <w:sz w:val="22"/>
          <w:szCs w:val="22"/>
          <w:lang w:val="pl-PL"/>
        </w:rPr>
        <w:t>KONTRASYGNATA FINANSOWA</w:t>
      </w:r>
    </w:p>
    <w:p w14:paraId="013E9D80" w14:textId="5A2CE08F" w:rsidR="00EA4598" w:rsidRPr="003415A1" w:rsidRDefault="00EA4598" w:rsidP="003415A1">
      <w:pPr>
        <w:pStyle w:val="Zwykytekst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14:paraId="06AFBC79" w14:textId="1EDE29D4" w:rsidR="00EA4598" w:rsidRPr="003415A1" w:rsidRDefault="00EA4598" w:rsidP="003415A1">
      <w:pPr>
        <w:pStyle w:val="Zwykytekst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14:paraId="7BB5CA02" w14:textId="77777777" w:rsidR="003415A1" w:rsidRDefault="003415A1" w:rsidP="003415A1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74AC637B" w14:textId="77777777" w:rsidR="003415A1" w:rsidRDefault="003415A1" w:rsidP="003415A1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5B4ABF36" w14:textId="77777777" w:rsidR="003415A1" w:rsidRDefault="003415A1" w:rsidP="003415A1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6C7D6F4D" w14:textId="77777777" w:rsidR="003415A1" w:rsidRDefault="003415A1" w:rsidP="003415A1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FCF5134" w14:textId="77777777" w:rsidR="003415A1" w:rsidRDefault="003415A1" w:rsidP="003415A1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0A041F91" w14:textId="77777777" w:rsidR="003415A1" w:rsidRDefault="003415A1" w:rsidP="003415A1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1ADFE42A" w14:textId="77777777" w:rsidR="003415A1" w:rsidRDefault="003415A1" w:rsidP="003415A1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442EE47A" w14:textId="77777777" w:rsidR="003415A1" w:rsidRDefault="003415A1" w:rsidP="003415A1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5814AEBF" w14:textId="77777777" w:rsidR="003415A1" w:rsidRDefault="003415A1" w:rsidP="003415A1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60B22B86" w14:textId="77777777" w:rsidR="003415A1" w:rsidRDefault="003415A1" w:rsidP="003415A1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E82B17B" w14:textId="2C80B526" w:rsidR="00EA4598" w:rsidRPr="003415A1" w:rsidRDefault="00EA4598" w:rsidP="003415A1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Załącznik nr 2 do umowy</w:t>
      </w:r>
    </w:p>
    <w:p w14:paraId="66DF7CA5" w14:textId="77777777" w:rsidR="00EA4598" w:rsidRPr="003415A1" w:rsidRDefault="00EA4598" w:rsidP="003415A1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26BDB24A" w14:textId="77777777" w:rsidR="00EA4598" w:rsidRPr="003415A1" w:rsidRDefault="00EA4598" w:rsidP="003415A1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566D8D62" w14:textId="77777777" w:rsidR="00EA4598" w:rsidRPr="003415A1" w:rsidRDefault="00EA4598" w:rsidP="003415A1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.....................................… </w:t>
      </w:r>
    </w:p>
    <w:p w14:paraId="43D5D3E6" w14:textId="77777777" w:rsidR="00EA4598" w:rsidRPr="003415A1" w:rsidRDefault="00EA4598" w:rsidP="003415A1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Nazwa Wykonawcy</w:t>
      </w:r>
    </w:p>
    <w:p w14:paraId="7D2EFC96" w14:textId="77777777" w:rsidR="00EA4598" w:rsidRPr="003415A1" w:rsidRDefault="00EA4598" w:rsidP="003415A1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0E9D0520" w14:textId="77777777" w:rsidR="00EA4598" w:rsidRPr="003415A1" w:rsidRDefault="00EA4598" w:rsidP="003415A1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.....................................…</w:t>
      </w:r>
    </w:p>
    <w:p w14:paraId="38DA4F34" w14:textId="77777777" w:rsidR="00EA4598" w:rsidRPr="003415A1" w:rsidRDefault="00EA4598" w:rsidP="003415A1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NIP</w:t>
      </w:r>
      <w:r w:rsidRPr="003415A1">
        <w:rPr>
          <w:sz w:val="22"/>
          <w:szCs w:val="22"/>
          <w:lang w:val="pl-PL"/>
        </w:rPr>
        <w:tab/>
        <w:t> </w:t>
      </w:r>
    </w:p>
    <w:p w14:paraId="2A1D48AC" w14:textId="77777777" w:rsidR="00EA4598" w:rsidRPr="003415A1" w:rsidRDefault="00EA4598" w:rsidP="003415A1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079AC9A" w14:textId="77777777" w:rsidR="00EA4598" w:rsidRPr="003415A1" w:rsidRDefault="00EA4598" w:rsidP="003415A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6DF59AD" w14:textId="77777777" w:rsidR="00EA4598" w:rsidRPr="003415A1" w:rsidRDefault="00EA4598" w:rsidP="003415A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11801180" w14:textId="77777777" w:rsidR="00EA4598" w:rsidRPr="003415A1" w:rsidRDefault="00EA4598" w:rsidP="003415A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792C1232" w14:textId="77777777" w:rsidR="00EA4598" w:rsidRPr="003415A1" w:rsidRDefault="00EA4598" w:rsidP="003415A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3415A1">
        <w:rPr>
          <w:b/>
          <w:bCs/>
          <w:sz w:val="22"/>
          <w:szCs w:val="22"/>
          <w:lang w:val="pl-PL"/>
        </w:rPr>
        <w:t>OŚWIADCZENIE DLA CELÓW PODATKOWYCH</w:t>
      </w:r>
    </w:p>
    <w:p w14:paraId="2AC2F8EF" w14:textId="77777777" w:rsidR="00EA4598" w:rsidRPr="003415A1" w:rsidRDefault="00EA4598" w:rsidP="003415A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3415A1"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14D4AA8A" w14:textId="77777777" w:rsidR="00EA4598" w:rsidRPr="003415A1" w:rsidRDefault="00EA4598" w:rsidP="003415A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3D9F2F13" w14:textId="77777777" w:rsidR="00EA4598" w:rsidRPr="003415A1" w:rsidRDefault="00EA4598" w:rsidP="003415A1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 w:rsidRPr="003415A1">
        <w:rPr>
          <w:sz w:val="22"/>
          <w:szCs w:val="22"/>
          <w:lang w:val="pl-PL"/>
        </w:rPr>
        <w:t>Działając w imieniu ………………………………, (dalej jako: „</w:t>
      </w:r>
      <w:r w:rsidRPr="003415A1">
        <w:rPr>
          <w:b/>
          <w:bCs/>
          <w:sz w:val="22"/>
          <w:szCs w:val="22"/>
          <w:lang w:val="pl-PL"/>
        </w:rPr>
        <w:t>Podmiot</w:t>
      </w:r>
      <w:r w:rsidRPr="003415A1">
        <w:rPr>
          <w:sz w:val="22"/>
          <w:szCs w:val="22"/>
          <w:lang w:val="pl-PL"/>
        </w:rPr>
        <w:t>”) niniejszym oświadcza, że Podmiot:</w:t>
      </w:r>
    </w:p>
    <w:p w14:paraId="1EDDB58F" w14:textId="77777777" w:rsidR="00EA4598" w:rsidRPr="003415A1" w:rsidRDefault="00EA4598" w:rsidP="003415A1">
      <w:pPr>
        <w:widowControl w:val="0"/>
        <w:numPr>
          <w:ilvl w:val="0"/>
          <w:numId w:val="45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b/>
          <w:bCs/>
          <w:sz w:val="22"/>
          <w:szCs w:val="22"/>
          <w:lang w:val="pl-PL"/>
        </w:rPr>
        <w:t>jest / nie jest</w:t>
      </w:r>
      <w:r w:rsidRPr="003415A1">
        <w:rPr>
          <w:sz w:val="22"/>
          <w:szCs w:val="22"/>
          <w:vertAlign w:val="superscript"/>
          <w:lang w:val="pl-PL"/>
        </w:rPr>
        <w:footnoteReference w:id="1"/>
      </w:r>
      <w:r w:rsidRPr="003415A1">
        <w:rPr>
          <w:sz w:val="22"/>
          <w:szCs w:val="22"/>
          <w:lang w:val="pl-PL"/>
        </w:rPr>
        <w:t xml:space="preserve"> podmiotem powiązanym z Akademią Górniczo-Hutniczą </w:t>
      </w:r>
      <w:r w:rsidRPr="003415A1"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 w:rsidRPr="003415A1">
        <w:rPr>
          <w:sz w:val="22"/>
          <w:szCs w:val="22"/>
          <w:vertAlign w:val="superscript"/>
          <w:lang w:val="pl-PL"/>
        </w:rPr>
        <w:footnoteReference w:id="2"/>
      </w:r>
      <w:r w:rsidRPr="003415A1">
        <w:rPr>
          <w:sz w:val="22"/>
          <w:szCs w:val="22"/>
          <w:lang w:val="pl-PL"/>
        </w:rPr>
        <w:t>;</w:t>
      </w:r>
    </w:p>
    <w:p w14:paraId="3A8AF7A1" w14:textId="77777777" w:rsidR="00EA4598" w:rsidRPr="003415A1" w:rsidRDefault="00EA4598" w:rsidP="003415A1">
      <w:pPr>
        <w:widowControl w:val="0"/>
        <w:numPr>
          <w:ilvl w:val="0"/>
          <w:numId w:val="45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rFonts w:eastAsia="Calibri"/>
          <w:b/>
          <w:bCs/>
          <w:sz w:val="22"/>
          <w:szCs w:val="22"/>
          <w:lang w:val="pl-PL" w:eastAsia="en-US"/>
        </w:rPr>
        <w:lastRenderedPageBreak/>
        <w:t>jest / nie</w:t>
      </w:r>
      <w:r w:rsidRPr="003415A1">
        <w:rPr>
          <w:rFonts w:eastAsia="Calibri"/>
          <w:sz w:val="22"/>
          <w:szCs w:val="22"/>
          <w:lang w:val="pl-PL" w:eastAsia="en-US"/>
        </w:rPr>
        <w:t xml:space="preserve"> </w:t>
      </w:r>
      <w:r w:rsidRPr="003415A1">
        <w:rPr>
          <w:rFonts w:eastAsia="Calibri"/>
          <w:b/>
          <w:bCs/>
          <w:sz w:val="22"/>
          <w:szCs w:val="22"/>
          <w:lang w:val="pl-PL" w:eastAsia="en-US"/>
        </w:rPr>
        <w:t>jest</w:t>
      </w:r>
      <w:r w:rsidRPr="003415A1"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 w:rsidRPr="003415A1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3415A1"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 w:rsidRPr="003415A1">
        <w:rPr>
          <w:rFonts w:eastAsia="Calibri"/>
          <w:sz w:val="22"/>
          <w:szCs w:val="22"/>
          <w:lang w:val="pl-PL" w:eastAsia="en-US"/>
        </w:rPr>
        <w:t xml:space="preserve"> </w:t>
      </w:r>
    </w:p>
    <w:p w14:paraId="004ABCAD" w14:textId="77777777" w:rsidR="00EA4598" w:rsidRPr="003415A1" w:rsidRDefault="00EA4598" w:rsidP="003415A1">
      <w:pPr>
        <w:widowControl w:val="0"/>
        <w:numPr>
          <w:ilvl w:val="0"/>
          <w:numId w:val="45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3415A1">
        <w:rPr>
          <w:rFonts w:eastAsia="Calibri"/>
          <w:sz w:val="22"/>
          <w:szCs w:val="22"/>
          <w:lang w:val="pl-PL" w:eastAsia="en-US"/>
        </w:rPr>
        <w:t>rzeczywisty właściciel</w:t>
      </w:r>
      <w:r w:rsidRPr="003415A1"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 w:rsidRPr="003415A1">
        <w:rPr>
          <w:rFonts w:eastAsia="Calibri"/>
          <w:sz w:val="22"/>
          <w:szCs w:val="22"/>
          <w:lang w:val="pl-PL" w:eastAsia="en-US"/>
        </w:rPr>
        <w:t xml:space="preserve"> Podmiotu </w:t>
      </w:r>
      <w:r w:rsidRPr="003415A1"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 w:rsidRPr="003415A1"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 w:rsidRPr="003415A1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3415A1"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 w:rsidRPr="003415A1">
        <w:rPr>
          <w:rFonts w:eastAsia="Calibri"/>
          <w:sz w:val="22"/>
          <w:szCs w:val="22"/>
          <w:lang w:val="pl-PL" w:eastAsia="en-US"/>
        </w:rPr>
        <w:t xml:space="preserve"> </w:t>
      </w:r>
    </w:p>
    <w:p w14:paraId="4E34DC83" w14:textId="77777777" w:rsidR="00EA4598" w:rsidRPr="003415A1" w:rsidRDefault="00EA4598" w:rsidP="003415A1">
      <w:pPr>
        <w:widowControl w:val="0"/>
        <w:numPr>
          <w:ilvl w:val="0"/>
          <w:numId w:val="45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3415A1">
        <w:rPr>
          <w:rFonts w:eastAsia="Calibri"/>
          <w:sz w:val="22"/>
          <w:szCs w:val="22"/>
          <w:lang w:val="pl-PL" w:eastAsia="en-US"/>
        </w:rPr>
        <w:t xml:space="preserve">Podmiot </w:t>
      </w:r>
      <w:r w:rsidRPr="003415A1"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 w:rsidRPr="003415A1">
        <w:rPr>
          <w:sz w:val="22"/>
          <w:szCs w:val="22"/>
          <w:vertAlign w:val="superscript"/>
          <w:lang w:val="pl-PL"/>
        </w:rPr>
        <w:footnoteReference w:id="7"/>
      </w:r>
      <w:r w:rsidRPr="003415A1">
        <w:rPr>
          <w:sz w:val="22"/>
          <w:szCs w:val="22"/>
          <w:lang w:val="pl-PL"/>
        </w:rPr>
        <w:t xml:space="preserve"> </w:t>
      </w:r>
      <w:r w:rsidRPr="003415A1"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 w:rsidRPr="003415A1"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 w:rsidRPr="003415A1"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 w:rsidRPr="003415A1">
        <w:rPr>
          <w:rFonts w:eastAsia="Calibri"/>
          <w:sz w:val="22"/>
          <w:szCs w:val="22"/>
          <w:lang w:val="pl-PL" w:eastAsia="en-US"/>
        </w:rPr>
        <w:t xml:space="preserve"> w rozumieniu art. 24a ustawy z dnia 15 lutego 1992 r. o podatku dochodowym od osób prawnych.</w:t>
      </w:r>
    </w:p>
    <w:p w14:paraId="5CFC791D" w14:textId="77777777" w:rsidR="00EA4598" w:rsidRPr="003415A1" w:rsidRDefault="00EA4598" w:rsidP="003415A1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5CBF287F" w14:textId="77777777" w:rsidR="00EA4598" w:rsidRPr="003415A1" w:rsidRDefault="00EA4598" w:rsidP="003415A1">
      <w:pPr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3415A1"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3415A1"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2C817D9C" w14:textId="77777777" w:rsidR="00EA4598" w:rsidRPr="003415A1" w:rsidRDefault="00EA4598" w:rsidP="003415A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EBC8B9B" w14:textId="77777777" w:rsidR="00EA4598" w:rsidRPr="003415A1" w:rsidRDefault="00EA4598" w:rsidP="003415A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244B385" w14:textId="77777777" w:rsidR="00EA4598" w:rsidRPr="003415A1" w:rsidRDefault="00EA4598" w:rsidP="003415A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0A7B2AF" w14:textId="77777777" w:rsidR="00EA4598" w:rsidRPr="003415A1" w:rsidRDefault="00EA4598" w:rsidP="003415A1">
      <w:pPr>
        <w:contextualSpacing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EA4598" w:rsidRPr="00C316DD" w14:paraId="6BFC7A67" w14:textId="77777777" w:rsidTr="006A74A0">
        <w:tc>
          <w:tcPr>
            <w:tcW w:w="4105" w:type="dxa"/>
            <w:shd w:val="clear" w:color="auto" w:fill="auto"/>
          </w:tcPr>
          <w:p w14:paraId="7C7EB458" w14:textId="77777777" w:rsidR="00EA4598" w:rsidRPr="003415A1" w:rsidRDefault="00EA4598" w:rsidP="003415A1">
            <w:pPr>
              <w:contextualSpacing/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 w:rsidRPr="003415A1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23D98CD5" w14:textId="77777777" w:rsidR="00EA4598" w:rsidRPr="003415A1" w:rsidRDefault="00EA4598" w:rsidP="003415A1">
            <w:pPr>
              <w:contextualSpacing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 w:rsidRPr="003415A1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 w:rsidRPr="003415A1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 w:rsidRPr="003415A1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4BF76283" w14:textId="77777777" w:rsidR="00EA4598" w:rsidRPr="003415A1" w:rsidRDefault="00EA4598" w:rsidP="003415A1">
      <w:pPr>
        <w:pStyle w:val="Zwykyteks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sectPr w:rsidR="00EA4598" w:rsidRPr="003415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D637B" w14:textId="77777777" w:rsidR="005679F2" w:rsidRDefault="005679F2">
      <w:r>
        <w:separator/>
      </w:r>
    </w:p>
  </w:endnote>
  <w:endnote w:type="continuationSeparator" w:id="0">
    <w:p w14:paraId="5EA643A9" w14:textId="77777777" w:rsidR="005679F2" w:rsidRDefault="00567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BE133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3EBFA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1887B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C3E19" w14:textId="77777777" w:rsidR="005679F2" w:rsidRDefault="005679F2">
      <w:r>
        <w:separator/>
      </w:r>
    </w:p>
  </w:footnote>
  <w:footnote w:type="continuationSeparator" w:id="0">
    <w:p w14:paraId="65354A2B" w14:textId="77777777" w:rsidR="005679F2" w:rsidRDefault="005679F2">
      <w:r>
        <w:continuationSeparator/>
      </w:r>
    </w:p>
  </w:footnote>
  <w:footnote w:id="1">
    <w:p w14:paraId="24CDD8AA" w14:textId="77777777" w:rsidR="00EA4598" w:rsidRPr="001A7899" w:rsidRDefault="00EA4598" w:rsidP="00EA4598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07FDAC48" w14:textId="77777777" w:rsidR="00EA4598" w:rsidRPr="00011950" w:rsidRDefault="00EA4598" w:rsidP="00EA45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C6F450" w14:textId="77777777" w:rsidR="00EA4598" w:rsidRPr="00011950" w:rsidRDefault="00EA4598" w:rsidP="00EA4598">
      <w:pPr>
        <w:pStyle w:val="paragraph"/>
        <w:numPr>
          <w:ilvl w:val="0"/>
          <w:numId w:val="4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9776B4" w14:textId="77777777" w:rsidR="00EA4598" w:rsidRPr="00011950" w:rsidRDefault="00EA4598" w:rsidP="00EA4598">
      <w:pPr>
        <w:pStyle w:val="paragraph"/>
        <w:numPr>
          <w:ilvl w:val="0"/>
          <w:numId w:val="4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B1C8D5" w14:textId="77777777" w:rsidR="00EA4598" w:rsidRPr="00011950" w:rsidRDefault="00EA4598" w:rsidP="00EA4598">
      <w:pPr>
        <w:pStyle w:val="paragraph"/>
        <w:numPr>
          <w:ilvl w:val="1"/>
          <w:numId w:val="4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726D5F" w14:textId="77777777" w:rsidR="00EA4598" w:rsidRPr="00011950" w:rsidRDefault="00EA4598" w:rsidP="00EA4598">
      <w:pPr>
        <w:pStyle w:val="paragraph"/>
        <w:numPr>
          <w:ilvl w:val="1"/>
          <w:numId w:val="4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DA8EC2" w14:textId="77777777" w:rsidR="00EA4598" w:rsidRPr="00011950" w:rsidRDefault="00EA4598" w:rsidP="00EA45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A3799F" w14:textId="77777777" w:rsidR="00EA4598" w:rsidRPr="00011950" w:rsidRDefault="00EA4598" w:rsidP="00EA4598">
      <w:pPr>
        <w:pStyle w:val="paragraph"/>
        <w:numPr>
          <w:ilvl w:val="0"/>
          <w:numId w:val="4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117DBE1A" w14:textId="77777777" w:rsidR="00EA4598" w:rsidRPr="00011950" w:rsidRDefault="00EA4598" w:rsidP="00EA4598">
      <w:pPr>
        <w:pStyle w:val="paragraph"/>
        <w:numPr>
          <w:ilvl w:val="1"/>
          <w:numId w:val="4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FF2B028" w14:textId="77777777" w:rsidR="00EA4598" w:rsidRPr="00011950" w:rsidRDefault="00EA4598" w:rsidP="00EA4598">
      <w:pPr>
        <w:pStyle w:val="paragraph"/>
        <w:numPr>
          <w:ilvl w:val="1"/>
          <w:numId w:val="4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5CB7A9" w14:textId="77777777" w:rsidR="00EA4598" w:rsidRPr="00011950" w:rsidRDefault="00EA4598" w:rsidP="00EA4598">
      <w:pPr>
        <w:pStyle w:val="paragraph"/>
        <w:numPr>
          <w:ilvl w:val="1"/>
          <w:numId w:val="4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BFEB306" w14:textId="77777777" w:rsidR="00EA4598" w:rsidRPr="00011950" w:rsidRDefault="00EA4598" w:rsidP="00EA4598">
      <w:pPr>
        <w:pStyle w:val="paragraph"/>
        <w:numPr>
          <w:ilvl w:val="0"/>
          <w:numId w:val="4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26C4DA" w14:textId="77777777" w:rsidR="00EA4598" w:rsidRPr="005F4BFA" w:rsidRDefault="00EA4598" w:rsidP="00EA45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B5A803D" w14:textId="77777777" w:rsidR="00EA4598" w:rsidRPr="001A7899" w:rsidRDefault="00EA4598" w:rsidP="00EA4598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19F681F9" w14:textId="77777777" w:rsidR="00EA4598" w:rsidRPr="001A7899" w:rsidRDefault="00EA4598" w:rsidP="00EA4598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20E4F0D2" w14:textId="77777777" w:rsidR="00EA4598" w:rsidRPr="001A7899" w:rsidRDefault="00EA4598" w:rsidP="00EA4598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09F76715" w14:textId="77777777" w:rsidR="00EA4598" w:rsidRPr="001A7899" w:rsidRDefault="00EA4598" w:rsidP="00EA4598">
      <w:pPr>
        <w:pStyle w:val="Tekstprzypisudolnego"/>
        <w:numPr>
          <w:ilvl w:val="0"/>
          <w:numId w:val="4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33A4C58" w14:textId="77777777" w:rsidR="00EA4598" w:rsidRPr="001A7899" w:rsidRDefault="00EA4598" w:rsidP="00EA4598">
      <w:pPr>
        <w:pStyle w:val="Tekstprzypisudolnego"/>
        <w:numPr>
          <w:ilvl w:val="0"/>
          <w:numId w:val="4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1E8FC342" w14:textId="77777777" w:rsidR="00EA4598" w:rsidRPr="001A7899" w:rsidRDefault="00EA4598" w:rsidP="00EA4598">
      <w:pPr>
        <w:pStyle w:val="Tekstprzypisudolnego"/>
        <w:numPr>
          <w:ilvl w:val="0"/>
          <w:numId w:val="4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C42750D" w14:textId="77777777" w:rsidR="00EA4598" w:rsidRPr="001A7899" w:rsidRDefault="00EA4598" w:rsidP="00EA4598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6C911E6E" w14:textId="77777777" w:rsidR="00EA4598" w:rsidRPr="001A7899" w:rsidRDefault="00EA4598" w:rsidP="00EA4598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16495055" w14:textId="77777777" w:rsidR="00EA4598" w:rsidRPr="001A7899" w:rsidRDefault="00EA4598" w:rsidP="00EA4598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159B95C9" w14:textId="77777777" w:rsidR="00EA4598" w:rsidRPr="001A7899" w:rsidRDefault="00EA4598" w:rsidP="00EA4598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0CCE0FBF" w14:textId="77777777" w:rsidR="00EA4598" w:rsidRPr="001A7899" w:rsidRDefault="00EA4598" w:rsidP="00EA4598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583ED00D" w14:textId="77777777" w:rsidR="00EA4598" w:rsidRPr="001A7899" w:rsidRDefault="00EA4598" w:rsidP="00EA4598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7CC06F5E" w14:textId="77777777" w:rsidR="00EA4598" w:rsidRPr="001A7899" w:rsidRDefault="00EA4598" w:rsidP="00EA4598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7D7D5185" w14:textId="77777777" w:rsidR="00EA4598" w:rsidRPr="001A7899" w:rsidRDefault="00EA4598" w:rsidP="00EA4598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4BAD5C91" w14:textId="77777777" w:rsidR="00EA4598" w:rsidRPr="001A7899" w:rsidRDefault="00EA4598" w:rsidP="00EA45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4C50D40" w14:textId="77777777" w:rsidR="00EA4598" w:rsidRPr="001A7899" w:rsidRDefault="00EA4598" w:rsidP="00EA45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269A43A4" w14:textId="77777777" w:rsidR="00EA4598" w:rsidRPr="001A7899" w:rsidRDefault="00EA4598" w:rsidP="00EA45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CF2C7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F80E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C1119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A963D7"/>
    <w:multiLevelType w:val="hybridMultilevel"/>
    <w:tmpl w:val="69926672"/>
    <w:lvl w:ilvl="0" w:tplc="8020F33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32A05"/>
    <w:multiLevelType w:val="hybridMultilevel"/>
    <w:tmpl w:val="7AA47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775BA"/>
    <w:multiLevelType w:val="hybridMultilevel"/>
    <w:tmpl w:val="5122D5A6"/>
    <w:lvl w:ilvl="0" w:tplc="CEEEFA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D6B353D"/>
    <w:multiLevelType w:val="hybridMultilevel"/>
    <w:tmpl w:val="FB66205E"/>
    <w:lvl w:ilvl="0" w:tplc="224629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EC22637"/>
    <w:multiLevelType w:val="hybridMultilevel"/>
    <w:tmpl w:val="AB380A4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54A753C2"/>
    <w:multiLevelType w:val="hybridMultilevel"/>
    <w:tmpl w:val="F7A4E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4C64D5"/>
    <w:multiLevelType w:val="hybridMultilevel"/>
    <w:tmpl w:val="058895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28249A"/>
    <w:multiLevelType w:val="multilevel"/>
    <w:tmpl w:val="E97840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74470A2C"/>
    <w:multiLevelType w:val="hybridMultilevel"/>
    <w:tmpl w:val="FA8EAE2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2C008C"/>
    <w:multiLevelType w:val="multilevel"/>
    <w:tmpl w:val="1238690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40"/>
        </w:tabs>
        <w:ind w:left="50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41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3156968">
    <w:abstractNumId w:val="15"/>
  </w:num>
  <w:num w:numId="2" w16cid:durableId="132731660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210229">
    <w:abstractNumId w:val="27"/>
  </w:num>
  <w:num w:numId="4" w16cid:durableId="1270620198">
    <w:abstractNumId w:val="8"/>
  </w:num>
  <w:num w:numId="5" w16cid:durableId="842549166">
    <w:abstractNumId w:val="30"/>
  </w:num>
  <w:num w:numId="6" w16cid:durableId="1575818932">
    <w:abstractNumId w:val="32"/>
  </w:num>
  <w:num w:numId="7" w16cid:durableId="611321637">
    <w:abstractNumId w:val="35"/>
  </w:num>
  <w:num w:numId="8" w16cid:durableId="84806088">
    <w:abstractNumId w:val="22"/>
  </w:num>
  <w:num w:numId="9" w16cid:durableId="143402496">
    <w:abstractNumId w:val="43"/>
  </w:num>
  <w:num w:numId="10" w16cid:durableId="475336650">
    <w:abstractNumId w:val="24"/>
  </w:num>
  <w:num w:numId="11" w16cid:durableId="1267272115">
    <w:abstractNumId w:val="4"/>
  </w:num>
  <w:num w:numId="12" w16cid:durableId="17660091">
    <w:abstractNumId w:val="7"/>
  </w:num>
  <w:num w:numId="13" w16cid:durableId="1149663679">
    <w:abstractNumId w:val="11"/>
  </w:num>
  <w:num w:numId="14" w16cid:durableId="2106533220">
    <w:abstractNumId w:val="44"/>
  </w:num>
  <w:num w:numId="15" w16cid:durableId="854155986">
    <w:abstractNumId w:val="10"/>
  </w:num>
  <w:num w:numId="16" w16cid:durableId="207449821">
    <w:abstractNumId w:val="6"/>
  </w:num>
  <w:num w:numId="17" w16cid:durableId="1353844495">
    <w:abstractNumId w:val="39"/>
  </w:num>
  <w:num w:numId="18" w16cid:durableId="414937815">
    <w:abstractNumId w:val="25"/>
  </w:num>
  <w:num w:numId="19" w16cid:durableId="1698313310">
    <w:abstractNumId w:val="21"/>
  </w:num>
  <w:num w:numId="20" w16cid:durableId="1952856189">
    <w:abstractNumId w:val="23"/>
  </w:num>
  <w:num w:numId="21" w16cid:durableId="577448231">
    <w:abstractNumId w:val="18"/>
  </w:num>
  <w:num w:numId="22" w16cid:durableId="2136212064">
    <w:abstractNumId w:val="0"/>
  </w:num>
  <w:num w:numId="23" w16cid:durableId="106121141">
    <w:abstractNumId w:val="41"/>
  </w:num>
  <w:num w:numId="24" w16cid:durableId="1709210616">
    <w:abstractNumId w:val="14"/>
  </w:num>
  <w:num w:numId="25" w16cid:durableId="2092852631">
    <w:abstractNumId w:val="3"/>
  </w:num>
  <w:num w:numId="26" w16cid:durableId="1331908930">
    <w:abstractNumId w:val="31"/>
  </w:num>
  <w:num w:numId="27" w16cid:durableId="174876347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51575441">
    <w:abstractNumId w:val="4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228419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1826660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539665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6688855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945250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299033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049437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030720792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14520547">
    <w:abstractNumId w:val="20"/>
  </w:num>
  <w:num w:numId="38" w16cid:durableId="18559935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976715339">
    <w:abstractNumId w:val="12"/>
  </w:num>
  <w:num w:numId="40" w16cid:durableId="889655583">
    <w:abstractNumId w:val="36"/>
  </w:num>
  <w:num w:numId="41" w16cid:durableId="415518357">
    <w:abstractNumId w:val="26"/>
  </w:num>
  <w:num w:numId="42" w16cid:durableId="797991640">
    <w:abstractNumId w:val="13"/>
  </w:num>
  <w:num w:numId="43" w16cid:durableId="1437603530">
    <w:abstractNumId w:val="2"/>
  </w:num>
  <w:num w:numId="44" w16cid:durableId="151409858">
    <w:abstractNumId w:val="9"/>
  </w:num>
  <w:num w:numId="45" w16cid:durableId="1397432198">
    <w:abstractNumId w:val="19"/>
  </w:num>
  <w:num w:numId="46" w16cid:durableId="67492225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08498866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967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0BD1"/>
    <w:rsid w:val="002430FD"/>
    <w:rsid w:val="00267340"/>
    <w:rsid w:val="00275C59"/>
    <w:rsid w:val="00337165"/>
    <w:rsid w:val="003415A1"/>
    <w:rsid w:val="003974EB"/>
    <w:rsid w:val="003C6167"/>
    <w:rsid w:val="003F1749"/>
    <w:rsid w:val="00496551"/>
    <w:rsid w:val="004B28C0"/>
    <w:rsid w:val="004C4EC3"/>
    <w:rsid w:val="00512FD2"/>
    <w:rsid w:val="00523F87"/>
    <w:rsid w:val="005679F2"/>
    <w:rsid w:val="00593CEB"/>
    <w:rsid w:val="005C6D38"/>
    <w:rsid w:val="005D2104"/>
    <w:rsid w:val="005F6388"/>
    <w:rsid w:val="00614C95"/>
    <w:rsid w:val="006344AC"/>
    <w:rsid w:val="00660027"/>
    <w:rsid w:val="0069339E"/>
    <w:rsid w:val="006E653B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73404"/>
    <w:rsid w:val="008D3AF3"/>
    <w:rsid w:val="008E0730"/>
    <w:rsid w:val="009163AA"/>
    <w:rsid w:val="0092337E"/>
    <w:rsid w:val="0092730E"/>
    <w:rsid w:val="009561DA"/>
    <w:rsid w:val="0098432D"/>
    <w:rsid w:val="00997B0E"/>
    <w:rsid w:val="009A694A"/>
    <w:rsid w:val="009A7064"/>
    <w:rsid w:val="009A7A9D"/>
    <w:rsid w:val="009E2CA9"/>
    <w:rsid w:val="009F7ECA"/>
    <w:rsid w:val="00A02B20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0A53"/>
    <w:rsid w:val="00C12A61"/>
    <w:rsid w:val="00C14141"/>
    <w:rsid w:val="00C2196F"/>
    <w:rsid w:val="00C23E95"/>
    <w:rsid w:val="00C316DD"/>
    <w:rsid w:val="00C74D2A"/>
    <w:rsid w:val="00C83967"/>
    <w:rsid w:val="00C923E8"/>
    <w:rsid w:val="00C93478"/>
    <w:rsid w:val="00D03706"/>
    <w:rsid w:val="00D432AD"/>
    <w:rsid w:val="00D46DCD"/>
    <w:rsid w:val="00D70657"/>
    <w:rsid w:val="00D90ED3"/>
    <w:rsid w:val="00D911D0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A4598"/>
    <w:rsid w:val="00ED7A5A"/>
    <w:rsid w:val="00EE6740"/>
    <w:rsid w:val="00EF0390"/>
    <w:rsid w:val="00F735E6"/>
    <w:rsid w:val="00FB4F4A"/>
    <w:rsid w:val="00FC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C5BA0D"/>
  <w15:docId w15:val="{0B1DBEE4-9D0D-4E02-B559-900C0C6B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9E2CA9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5F638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5F6388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4598"/>
    <w:rPr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A4598"/>
  </w:style>
  <w:style w:type="character" w:styleId="Odwoanieprzypisudolnego">
    <w:name w:val="footnote reference"/>
    <w:uiPriority w:val="99"/>
    <w:semiHidden/>
    <w:rsid w:val="00EA4598"/>
    <w:rPr>
      <w:vertAlign w:val="superscript"/>
    </w:rPr>
  </w:style>
  <w:style w:type="paragraph" w:customStyle="1" w:styleId="paragraph">
    <w:name w:val="paragraph"/>
    <w:basedOn w:val="Normalny"/>
    <w:rsid w:val="00EA4598"/>
    <w:pPr>
      <w:spacing w:before="100" w:beforeAutospacing="1" w:after="100" w:afterAutospacing="1"/>
    </w:pPr>
    <w:rPr>
      <w:sz w:val="24"/>
      <w:szCs w:val="24"/>
      <w:lang w:val="pl-PL"/>
    </w:rPr>
  </w:style>
  <w:style w:type="character" w:customStyle="1" w:styleId="normaltextrun">
    <w:name w:val="normaltextrun"/>
    <w:basedOn w:val="Domylnaczcionkaakapitu"/>
    <w:rsid w:val="00EA4598"/>
  </w:style>
  <w:style w:type="character" w:customStyle="1" w:styleId="eop">
    <w:name w:val="eop"/>
    <w:basedOn w:val="Domylnaczcionkaakapitu"/>
    <w:rsid w:val="00EA4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1594</Words>
  <Characters>10771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3</cp:revision>
  <cp:lastPrinted>2023-12-20T08:31:00Z</cp:lastPrinted>
  <dcterms:created xsi:type="dcterms:W3CDTF">2023-12-20T08:31:00Z</dcterms:created>
  <dcterms:modified xsi:type="dcterms:W3CDTF">2023-12-27T10:15:00Z</dcterms:modified>
</cp:coreProperties>
</file>