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0AB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4FE1E19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27976286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5AB894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50BDE6B2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0481135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C6A20" w:rsidRPr="002C6A2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7C8F03B" w14:textId="0DC10771" w:rsidR="005741C5" w:rsidRPr="00377929" w:rsidRDefault="002C6A2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C6A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Dostęp do wyszukiwarki EBSCO EDS z listą publikacji PF i narzędziem linkującym FTF w wersji bez załadowanego katalogu oraz do bazy ACM Digital </w:t>
      </w:r>
      <w:r w:rsidRPr="00377929">
        <w:rPr>
          <w:rFonts w:ascii="Times New Roman" w:eastAsia="Times New Roman" w:hAnsi="Times New Roman"/>
          <w:b/>
          <w:sz w:val="24"/>
          <w:szCs w:val="24"/>
          <w:lang w:eastAsia="pl-PL"/>
        </w:rPr>
        <w:t>Library lub równoważnych - K</w:t>
      </w:r>
      <w:r w:rsidR="00146CBC" w:rsidRPr="00377929">
        <w:rPr>
          <w:rFonts w:ascii="Times New Roman" w:eastAsia="Times New Roman" w:hAnsi="Times New Roman"/>
          <w:b/>
          <w:sz w:val="24"/>
          <w:szCs w:val="24"/>
          <w:lang w:eastAsia="pl-PL"/>
        </w:rPr>
        <w:t>C</w:t>
      </w:r>
      <w:r w:rsidRPr="00377929">
        <w:rPr>
          <w:rFonts w:ascii="Times New Roman" w:eastAsia="Times New Roman" w:hAnsi="Times New Roman"/>
          <w:b/>
          <w:sz w:val="24"/>
          <w:szCs w:val="24"/>
          <w:lang w:eastAsia="pl-PL"/>
        </w:rPr>
        <w:t>-zp.272-</w:t>
      </w:r>
      <w:r w:rsidR="00146CBC" w:rsidRPr="00377929">
        <w:rPr>
          <w:rFonts w:ascii="Times New Roman" w:eastAsia="Times New Roman" w:hAnsi="Times New Roman"/>
          <w:b/>
          <w:sz w:val="24"/>
          <w:szCs w:val="24"/>
          <w:lang w:eastAsia="pl-PL"/>
        </w:rPr>
        <w:t>759/23</w:t>
      </w:r>
    </w:p>
    <w:p w14:paraId="42B4AFF8" w14:textId="63CE13AC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28CFA133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067EEC7" w14:textId="645B5BA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6E402C8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2EF9D20C" w14:textId="7B7BEF6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46CBC">
        <w:rPr>
          <w:rFonts w:ascii="Times New Roman" w:hAnsi="Times New Roman"/>
          <w:sz w:val="24"/>
          <w:szCs w:val="24"/>
        </w:rPr>
        <w:t>23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146CBC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40FBF272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3A612A8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E25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34A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2A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7607792B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5F2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5A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82B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3A284B8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61A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27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44D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BE39E55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B9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0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3E0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E2AFF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0E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808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5B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1858B0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7D98ED25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ECEA624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08C89D1B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33FC930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EE93A" w14:textId="77777777" w:rsidR="00791D88" w:rsidRDefault="00791D88">
      <w:pPr>
        <w:spacing w:after="0" w:line="240" w:lineRule="auto"/>
      </w:pPr>
      <w:r>
        <w:separator/>
      </w:r>
    </w:p>
  </w:endnote>
  <w:endnote w:type="continuationSeparator" w:id="0">
    <w:p w14:paraId="76E117E8" w14:textId="77777777" w:rsidR="00791D88" w:rsidRDefault="0079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5FE1" w14:textId="77777777" w:rsidR="00146CB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B5FA80" w14:textId="77777777" w:rsidR="00146CBC" w:rsidRDefault="00146CB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012AA" w14:textId="77777777" w:rsidR="00146CBC" w:rsidRDefault="00146CBC" w:rsidP="004704CB">
    <w:pPr>
      <w:pStyle w:val="Stopka"/>
      <w:framePr w:wrap="around" w:vAnchor="text" w:hAnchor="margin" w:xAlign="right" w:y="1"/>
      <w:rPr>
        <w:rStyle w:val="Numerstrony"/>
      </w:rPr>
    </w:pPr>
  </w:p>
  <w:p w14:paraId="6CC8E802" w14:textId="77777777" w:rsidR="00146CBC" w:rsidRDefault="00377929" w:rsidP="00336EEB">
    <w:pPr>
      <w:pStyle w:val="Stopka"/>
      <w:tabs>
        <w:tab w:val="clear" w:pos="4536"/>
      </w:tabs>
      <w:jc w:val="center"/>
    </w:pPr>
    <w:r>
      <w:rPr>
        <w:noProof/>
      </w:rPr>
      <w:pict w14:anchorId="6274029B">
        <v:line id="_x0000_s2049" style="position:absolute;left:0;text-align:left;z-index:251659264" from="-3.85pt,8.7pt" to="455.15pt,8.7pt"/>
      </w:pict>
    </w:r>
  </w:p>
  <w:p w14:paraId="72799646" w14:textId="77777777" w:rsidR="00146CBC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85BD" w14:textId="77777777" w:rsidR="00146CBC" w:rsidRDefault="00146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AA9E2" w14:textId="77777777" w:rsidR="00791D88" w:rsidRDefault="00791D88">
      <w:pPr>
        <w:spacing w:after="0" w:line="240" w:lineRule="auto"/>
      </w:pPr>
      <w:r>
        <w:separator/>
      </w:r>
    </w:p>
  </w:footnote>
  <w:footnote w:type="continuationSeparator" w:id="0">
    <w:p w14:paraId="562649B9" w14:textId="77777777" w:rsidR="00791D88" w:rsidRDefault="00791D88">
      <w:pPr>
        <w:spacing w:after="0" w:line="240" w:lineRule="auto"/>
      </w:pPr>
      <w:r>
        <w:continuationSeparator/>
      </w:r>
    </w:p>
  </w:footnote>
  <w:footnote w:id="1">
    <w:p w14:paraId="1794D38C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4384502A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C7CC" w14:textId="77777777" w:rsidR="00146CBC" w:rsidRDefault="00146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73DF" w14:textId="77777777" w:rsidR="00146CBC" w:rsidRDefault="00146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83B7" w14:textId="77777777" w:rsidR="00146CBC" w:rsidRDefault="00146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91D88"/>
    <w:rsid w:val="000563B7"/>
    <w:rsid w:val="000E6C60"/>
    <w:rsid w:val="00146CBC"/>
    <w:rsid w:val="001F4E82"/>
    <w:rsid w:val="00237270"/>
    <w:rsid w:val="00285E58"/>
    <w:rsid w:val="002C6A20"/>
    <w:rsid w:val="00377929"/>
    <w:rsid w:val="003D1274"/>
    <w:rsid w:val="00430A9F"/>
    <w:rsid w:val="005741C5"/>
    <w:rsid w:val="005E5BD1"/>
    <w:rsid w:val="00623F70"/>
    <w:rsid w:val="00791D88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BE784B"/>
  <w15:docId w15:val="{C6D660A5-CD02-4AEF-8567-F271CA11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C1A5E-0A9B-40EE-B759-6AF83D745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dcterms:created xsi:type="dcterms:W3CDTF">2023-12-20T08:30:00Z</dcterms:created>
  <dcterms:modified xsi:type="dcterms:W3CDTF">2023-12-20T08:30:00Z</dcterms:modified>
</cp:coreProperties>
</file>