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463D9" w14:textId="65793E20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1CB2310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90CC859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A6EC64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6B8E09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D8BE78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B3EF40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9236D6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5F29EF1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66C67FB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81DEC4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EFDB84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6946CBD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A2C2DCB" w14:textId="55F4E0E7" w:rsidR="00FE45AE" w:rsidRPr="00042382" w:rsidRDefault="00FE45AE" w:rsidP="008D2AB8">
      <w:pPr>
        <w:ind w:right="-110"/>
        <w:rPr>
          <w:b/>
          <w:sz w:val="22"/>
          <w:szCs w:val="22"/>
        </w:rPr>
      </w:pPr>
      <w:r w:rsidRPr="00042382">
        <w:rPr>
          <w:b/>
          <w:sz w:val="22"/>
          <w:szCs w:val="22"/>
        </w:rPr>
        <w:t xml:space="preserve">Akademia Górniczo </w:t>
      </w:r>
      <w:r w:rsidR="00042382" w:rsidRPr="00042382">
        <w:rPr>
          <w:b/>
          <w:sz w:val="22"/>
          <w:szCs w:val="22"/>
        </w:rPr>
        <w:t>–</w:t>
      </w:r>
      <w:r w:rsidRPr="00042382">
        <w:rPr>
          <w:b/>
          <w:sz w:val="22"/>
          <w:szCs w:val="22"/>
        </w:rPr>
        <w:t xml:space="preserve"> Hutnicza</w:t>
      </w:r>
      <w:r w:rsidR="00042382" w:rsidRPr="00042382">
        <w:rPr>
          <w:b/>
          <w:sz w:val="22"/>
          <w:szCs w:val="22"/>
        </w:rPr>
        <w:t xml:space="preserve"> </w:t>
      </w:r>
      <w:r w:rsidRPr="00042382">
        <w:rPr>
          <w:b/>
          <w:sz w:val="22"/>
          <w:szCs w:val="22"/>
        </w:rPr>
        <w:t>im. Stanisława Staszica w Krakowie</w:t>
      </w:r>
    </w:p>
    <w:p w14:paraId="7BE57B11" w14:textId="77777777" w:rsidR="008D2AB8" w:rsidRPr="00042382" w:rsidRDefault="00FE45AE" w:rsidP="008D2AB8">
      <w:pPr>
        <w:ind w:right="-110"/>
        <w:rPr>
          <w:b/>
          <w:sz w:val="22"/>
          <w:szCs w:val="22"/>
        </w:rPr>
      </w:pPr>
      <w:r w:rsidRPr="00042382">
        <w:rPr>
          <w:b/>
          <w:sz w:val="22"/>
          <w:szCs w:val="22"/>
        </w:rPr>
        <w:t>Dział Zamówień Publicznych</w:t>
      </w:r>
      <w:r w:rsidR="008D2AB8" w:rsidRPr="00042382">
        <w:rPr>
          <w:b/>
          <w:sz w:val="22"/>
          <w:szCs w:val="22"/>
        </w:rPr>
        <w:t xml:space="preserve">  </w:t>
      </w:r>
    </w:p>
    <w:p w14:paraId="34BCBE79" w14:textId="4BB0CEB4" w:rsidR="008D2AB8" w:rsidRPr="00042382" w:rsidRDefault="00FE45AE" w:rsidP="00042382">
      <w:pPr>
        <w:ind w:right="-110"/>
        <w:rPr>
          <w:b/>
          <w:sz w:val="22"/>
          <w:szCs w:val="22"/>
        </w:rPr>
      </w:pPr>
      <w:r w:rsidRPr="00042382">
        <w:rPr>
          <w:b/>
          <w:sz w:val="22"/>
          <w:szCs w:val="22"/>
        </w:rPr>
        <w:t>Al. Mickiewicza</w:t>
      </w:r>
      <w:r w:rsidR="008D2AB8" w:rsidRPr="00042382">
        <w:rPr>
          <w:b/>
          <w:sz w:val="22"/>
          <w:szCs w:val="22"/>
        </w:rPr>
        <w:t xml:space="preserve"> </w:t>
      </w:r>
      <w:r w:rsidRPr="00042382">
        <w:rPr>
          <w:b/>
          <w:sz w:val="22"/>
          <w:szCs w:val="22"/>
        </w:rPr>
        <w:t>30</w:t>
      </w:r>
      <w:r w:rsidR="00042382" w:rsidRPr="00042382">
        <w:rPr>
          <w:b/>
          <w:sz w:val="22"/>
          <w:szCs w:val="22"/>
        </w:rPr>
        <w:t xml:space="preserve">, </w:t>
      </w:r>
      <w:r w:rsidRPr="00042382">
        <w:rPr>
          <w:b/>
          <w:sz w:val="22"/>
          <w:szCs w:val="22"/>
        </w:rPr>
        <w:t>30-059</w:t>
      </w:r>
      <w:r w:rsidR="008D2AB8" w:rsidRPr="00042382">
        <w:rPr>
          <w:b/>
          <w:sz w:val="22"/>
          <w:szCs w:val="22"/>
        </w:rPr>
        <w:t xml:space="preserve"> </w:t>
      </w:r>
      <w:r w:rsidRPr="00042382">
        <w:rPr>
          <w:b/>
          <w:sz w:val="22"/>
          <w:szCs w:val="22"/>
        </w:rPr>
        <w:t>Kraków</w:t>
      </w:r>
      <w:r w:rsidR="008D2AB8" w:rsidRPr="00042382">
        <w:rPr>
          <w:b/>
          <w:sz w:val="22"/>
          <w:szCs w:val="22"/>
        </w:rPr>
        <w:t xml:space="preserve">,  </w:t>
      </w:r>
    </w:p>
    <w:p w14:paraId="47E4046B" w14:textId="77777777" w:rsidR="008D2AB8" w:rsidRPr="00042382" w:rsidRDefault="008D2AB8" w:rsidP="008D2AB8">
      <w:pPr>
        <w:ind w:firstLine="3969"/>
        <w:rPr>
          <w:b/>
          <w:sz w:val="22"/>
          <w:szCs w:val="22"/>
        </w:rPr>
      </w:pPr>
    </w:p>
    <w:p w14:paraId="118A5C42" w14:textId="544F6AC0" w:rsidR="008D2AB8" w:rsidRPr="00042382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042382">
        <w:rPr>
          <w:sz w:val="22"/>
          <w:szCs w:val="22"/>
        </w:rPr>
        <w:t xml:space="preserve">Przystępując do postępowania o udzielenie zamówienia publicznego, którego przedmiotem jest </w:t>
      </w:r>
      <w:r w:rsidR="00FE45AE" w:rsidRPr="00042382">
        <w:rPr>
          <w:b/>
          <w:sz w:val="22"/>
          <w:szCs w:val="22"/>
        </w:rPr>
        <w:t xml:space="preserve">Dostęp do wyszukiwarki EBSCO EDS z listą publikacji PF i narzędziem linkującym FTF w wersji bez załadowanego katalogu oraz do bazy ACM Digital Library </w:t>
      </w:r>
      <w:r w:rsidR="00FE45AE" w:rsidRPr="005A185D">
        <w:rPr>
          <w:b/>
          <w:sz w:val="22"/>
          <w:szCs w:val="22"/>
        </w:rPr>
        <w:t>lub równoważnych</w:t>
      </w:r>
      <w:r w:rsidR="00FE45AE" w:rsidRPr="00042382">
        <w:rPr>
          <w:b/>
          <w:sz w:val="22"/>
          <w:szCs w:val="22"/>
        </w:rPr>
        <w:t xml:space="preserve"> - KC-zp.272-759/23</w:t>
      </w:r>
      <w:r w:rsidRPr="00042382">
        <w:rPr>
          <w:b/>
          <w:sz w:val="22"/>
          <w:szCs w:val="22"/>
        </w:rPr>
        <w:t xml:space="preserve">, </w:t>
      </w:r>
      <w:r w:rsidRPr="00042382">
        <w:rPr>
          <w:sz w:val="22"/>
          <w:szCs w:val="22"/>
        </w:rPr>
        <w:t>oferuję realizację przedmiotu zamówienia, zgodnie z zasadami określonymi w specyfikacji warunków zamówienia.</w:t>
      </w:r>
    </w:p>
    <w:p w14:paraId="04020C39" w14:textId="77777777" w:rsidR="008D2AB8" w:rsidRDefault="008D2AB8" w:rsidP="008D2AB8">
      <w:pPr>
        <w:tabs>
          <w:tab w:val="right" w:pos="9000"/>
        </w:tabs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3"/>
        <w:gridCol w:w="3222"/>
        <w:gridCol w:w="3051"/>
      </w:tblGrid>
      <w:tr w:rsidR="00042382" w14:paraId="59EDA1CB" w14:textId="77777777" w:rsidTr="00042382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A3060" w14:textId="77777777" w:rsidR="00042382" w:rsidRDefault="00042382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EB209" w14:textId="77777777" w:rsidR="00042382" w:rsidRDefault="00042382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Zadanie 1</w:t>
            </w: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0D0F9" w14:textId="77777777" w:rsidR="00042382" w:rsidRDefault="00042382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Zadanie 2</w:t>
            </w:r>
          </w:p>
        </w:tc>
      </w:tr>
      <w:tr w:rsidR="00042382" w14:paraId="496AE115" w14:textId="77777777" w:rsidTr="00042382">
        <w:trPr>
          <w:trHeight w:val="439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4D193" w14:textId="77777777" w:rsidR="00042382" w:rsidRDefault="00042382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oferowanego produktu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8AC4D" w14:textId="77777777" w:rsidR="00042382" w:rsidRDefault="00042382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6CCC8" w14:textId="77777777" w:rsidR="00042382" w:rsidRDefault="00042382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042382" w14:paraId="03FEA661" w14:textId="77777777" w:rsidTr="00042382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9C6F6" w14:textId="77777777" w:rsidR="00042382" w:rsidRDefault="00042382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netto  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28729" w14:textId="77777777" w:rsidR="00042382" w:rsidRDefault="00042382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14:paraId="07E807CA" w14:textId="77777777" w:rsidR="00042382" w:rsidRDefault="00042382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</w:t>
            </w:r>
          </w:p>
          <w:p w14:paraId="6B7F8654" w14:textId="77777777" w:rsidR="00042382" w:rsidRDefault="00042382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USD</w:t>
            </w: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13C54" w14:textId="77777777" w:rsidR="00042382" w:rsidRDefault="00042382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14:paraId="45842713" w14:textId="77777777" w:rsidR="00042382" w:rsidRDefault="00042382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</w:t>
            </w:r>
          </w:p>
          <w:p w14:paraId="79DBE575" w14:textId="77777777" w:rsidR="00042382" w:rsidRDefault="00042382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USD</w:t>
            </w:r>
          </w:p>
        </w:tc>
      </w:tr>
      <w:tr w:rsidR="00042382" w14:paraId="2C88902E" w14:textId="77777777" w:rsidTr="00042382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187DE" w14:textId="77777777" w:rsidR="00042382" w:rsidRDefault="00042382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brutto </w:t>
            </w:r>
          </w:p>
          <w:p w14:paraId="7C062510" w14:textId="77777777" w:rsidR="00042382" w:rsidRDefault="00042382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8D9B7" w14:textId="77777777" w:rsidR="00042382" w:rsidRDefault="00042382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14:paraId="3E55018B" w14:textId="77777777" w:rsidR="00042382" w:rsidRDefault="00042382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</w:t>
            </w:r>
          </w:p>
          <w:p w14:paraId="5E2916F3" w14:textId="77777777" w:rsidR="00042382" w:rsidRDefault="00042382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USD</w:t>
            </w: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23FDE" w14:textId="77777777" w:rsidR="00042382" w:rsidRDefault="00042382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14:paraId="79390E72" w14:textId="77777777" w:rsidR="00042382" w:rsidRDefault="00042382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</w:t>
            </w:r>
          </w:p>
          <w:p w14:paraId="1CEC33B6" w14:textId="77777777" w:rsidR="00042382" w:rsidRDefault="00042382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USD</w:t>
            </w:r>
          </w:p>
        </w:tc>
      </w:tr>
      <w:tr w:rsidR="00042382" w14:paraId="2890FE44" w14:textId="77777777" w:rsidTr="00042382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FFDFF" w14:textId="77777777" w:rsidR="00042382" w:rsidRDefault="00042382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brutto </w:t>
            </w:r>
          </w:p>
          <w:p w14:paraId="168FC57A" w14:textId="77777777" w:rsidR="00042382" w:rsidRDefault="00042382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słownie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7A8BF" w14:textId="77777777" w:rsidR="00042382" w:rsidRDefault="00042382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16F8A" w14:textId="77777777" w:rsidR="00042382" w:rsidRDefault="00042382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</w:tr>
      <w:tr w:rsidR="00042382" w14:paraId="6C3D81C7" w14:textId="77777777" w:rsidTr="00042382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73737" w14:textId="77777777" w:rsidR="00042382" w:rsidRDefault="00042382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………% tj.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E21E1" w14:textId="77777777" w:rsidR="00042382" w:rsidRDefault="00042382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699F8" w14:textId="77777777" w:rsidR="00042382" w:rsidRDefault="00042382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</w:tr>
      <w:tr w:rsidR="00042382" w14:paraId="32A8C7B1" w14:textId="77777777" w:rsidTr="00042382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8A276" w14:textId="77777777" w:rsidR="00042382" w:rsidRDefault="00042382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Termin realizacji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D4362" w14:textId="77777777" w:rsidR="00042382" w:rsidRDefault="00042382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Zgodnie z SWZ</w:t>
            </w: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F017C" w14:textId="77777777" w:rsidR="00042382" w:rsidRDefault="00042382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Zgodnie z SWZ</w:t>
            </w:r>
          </w:p>
        </w:tc>
      </w:tr>
      <w:tr w:rsidR="00042382" w14:paraId="28D90F3B" w14:textId="77777777" w:rsidTr="00042382">
        <w:trPr>
          <w:gridAfter w:val="2"/>
          <w:wAfter w:w="3378" w:type="pct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19C62" w14:textId="77777777" w:rsidR="00042382" w:rsidRDefault="00042382">
            <w:pPr>
              <w:rPr>
                <w:b/>
                <w:sz w:val="20"/>
                <w:szCs w:val="20"/>
              </w:rPr>
            </w:pPr>
          </w:p>
        </w:tc>
      </w:tr>
      <w:tr w:rsidR="00042382" w14:paraId="1DF6CB79" w14:textId="77777777" w:rsidTr="00042382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A03AE" w14:textId="77777777" w:rsidR="00042382" w:rsidRDefault="00042382">
            <w:pPr>
              <w:tabs>
                <w:tab w:val="left" w:pos="426"/>
              </w:tabs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Dla kryterium oceny ofert: </w:t>
            </w:r>
          </w:p>
          <w:p w14:paraId="28DBFB5C" w14:textId="77777777" w:rsidR="00042382" w:rsidRDefault="00042382">
            <w:pPr>
              <w:tabs>
                <w:tab w:val="left" w:pos="42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Polski interfejs:    </w:t>
            </w:r>
          </w:p>
          <w:p w14:paraId="1A46C766" w14:textId="77777777" w:rsidR="00042382" w:rsidRDefault="00042382">
            <w:pPr>
              <w:tabs>
                <w:tab w:val="right" w:pos="90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*należy zaznaczyć właściwą opcję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C58C4" w14:textId="77777777" w:rsidR="00042382" w:rsidRDefault="00042382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</w:p>
          <w:p w14:paraId="79C62054" w14:textId="77777777" w:rsidR="00042382" w:rsidRDefault="00042382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TAK/ NIE*</w:t>
            </w: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34182" w14:textId="77777777" w:rsidR="00042382" w:rsidRDefault="00042382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</w:p>
          <w:p w14:paraId="0384EFF9" w14:textId="77777777" w:rsidR="00042382" w:rsidRDefault="00042382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TAK/ NIE*</w:t>
            </w:r>
          </w:p>
        </w:tc>
      </w:tr>
    </w:tbl>
    <w:p w14:paraId="1FE89449" w14:textId="77777777" w:rsidR="00042382" w:rsidRDefault="00042382" w:rsidP="00042382">
      <w:pPr>
        <w:tabs>
          <w:tab w:val="right" w:pos="9000"/>
        </w:tabs>
      </w:pPr>
    </w:p>
    <w:p w14:paraId="388D7841" w14:textId="77777777" w:rsidR="00042382" w:rsidRDefault="00042382" w:rsidP="00042382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2 lipca 2004r. o swobodzie działalności gospodarczej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6B4E75C9" w14:textId="77777777" w:rsidR="00042382" w:rsidRDefault="00042382" w:rsidP="00042382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264B373F" w14:textId="7508BD2E" w:rsidR="00042382" w:rsidRDefault="00042382" w:rsidP="00042382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E93395D" w14:textId="77777777" w:rsidR="00042382" w:rsidRDefault="00042382" w:rsidP="00042382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610C7794" w14:textId="77777777" w:rsidR="00042382" w:rsidRDefault="00042382" w:rsidP="0004238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545DF4" w14:textId="64998771" w:rsidR="00042382" w:rsidRDefault="00042382" w:rsidP="0004238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5DA536C6" w14:textId="77777777" w:rsidR="00042382" w:rsidRDefault="00042382" w:rsidP="0004238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63341AB" w14:textId="77777777" w:rsidR="00042382" w:rsidRDefault="00042382" w:rsidP="0004238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76AFAA4" w14:textId="77777777" w:rsidR="00042382" w:rsidRDefault="00042382" w:rsidP="0004238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1E1DEC" w14:textId="77777777" w:rsidR="00042382" w:rsidRDefault="00042382" w:rsidP="0004238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w przypadku gdy przypada na nich ponad 10% wartości zamówienia.</w:t>
      </w:r>
    </w:p>
    <w:p w14:paraId="646ED75A" w14:textId="77777777" w:rsidR="00042382" w:rsidRDefault="00042382" w:rsidP="0004238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42382" w14:paraId="644D5BE4" w14:textId="77777777" w:rsidTr="0004238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4871D6" w14:textId="77777777" w:rsidR="00042382" w:rsidRDefault="0004238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43E5EC" w14:textId="77777777" w:rsidR="00042382" w:rsidRDefault="0004238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48D87E01" w14:textId="77777777" w:rsidR="00042382" w:rsidRDefault="0004238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66BC2A" w14:textId="77777777" w:rsidR="00042382" w:rsidRDefault="0004238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042382" w14:paraId="5FE09DAE" w14:textId="77777777" w:rsidTr="0004238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B225B" w14:textId="77777777" w:rsidR="00042382" w:rsidRDefault="0004238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1BF72" w14:textId="77777777" w:rsidR="00042382" w:rsidRDefault="0004238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A4FB6" w14:textId="77777777" w:rsidR="00042382" w:rsidRDefault="0004238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42382" w14:paraId="442AF45D" w14:textId="77777777" w:rsidTr="0004238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E0EA0" w14:textId="77777777" w:rsidR="00042382" w:rsidRDefault="0004238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3F7FB" w14:textId="77777777" w:rsidR="00042382" w:rsidRDefault="0004238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D0239" w14:textId="77777777" w:rsidR="00042382" w:rsidRDefault="0004238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EED66D8" w14:textId="77777777" w:rsidR="00042382" w:rsidRDefault="00042382" w:rsidP="0004238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48F408A" w14:textId="77777777" w:rsidR="00042382" w:rsidRDefault="00042382" w:rsidP="00042382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6ABC053" w14:textId="77777777" w:rsidR="00042382" w:rsidRDefault="00042382" w:rsidP="0004238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</w:t>
      </w:r>
    </w:p>
    <w:p w14:paraId="35FE3A52" w14:textId="77777777" w:rsidR="00042382" w:rsidRDefault="00042382" w:rsidP="0004238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75103387" w14:textId="77777777" w:rsidR="00042382" w:rsidRDefault="00042382" w:rsidP="0004238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995B6C9" w14:textId="77777777" w:rsidR="00042382" w:rsidRDefault="00042382" w:rsidP="0004238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F91F07F" w14:textId="77777777" w:rsidR="00042382" w:rsidRDefault="00042382" w:rsidP="0004238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CC409CF" w14:textId="77777777" w:rsidR="00042382" w:rsidRDefault="00042382" w:rsidP="0004238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7B92396" w14:textId="77777777" w:rsidR="00042382" w:rsidRDefault="00042382" w:rsidP="0004238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4972615" w14:textId="77777777" w:rsidR="00042382" w:rsidRDefault="00042382" w:rsidP="0004238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59CBF63" w14:textId="77777777" w:rsidR="00042382" w:rsidRDefault="00042382" w:rsidP="0004238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966DE94" w14:textId="77777777" w:rsidR="00042382" w:rsidRDefault="00042382" w:rsidP="00042382">
      <w:pPr>
        <w:jc w:val="both"/>
        <w:rPr>
          <w:sz w:val="22"/>
          <w:szCs w:val="22"/>
        </w:rPr>
      </w:pPr>
    </w:p>
    <w:p w14:paraId="2A75B4A6" w14:textId="77777777" w:rsidR="00042382" w:rsidRDefault="00042382" w:rsidP="00042382">
      <w:pPr>
        <w:jc w:val="both"/>
        <w:outlineLvl w:val="1"/>
        <w:rPr>
          <w:b/>
          <w:bCs/>
          <w:iCs/>
          <w:color w:val="FF0000"/>
          <w:sz w:val="22"/>
          <w:szCs w:val="22"/>
        </w:rPr>
      </w:pPr>
      <w:r>
        <w:rPr>
          <w:b/>
          <w:bCs/>
          <w:iCs/>
          <w:color w:val="FF0000"/>
          <w:sz w:val="22"/>
          <w:szCs w:val="22"/>
        </w:rPr>
        <w:t>Formularz oferty należy sporządzić pod rygorem nieważności, w postaci elektronicznej i opatrzeć kwalifikowanym podpisem elektronicznym.</w:t>
      </w:r>
    </w:p>
    <w:p w14:paraId="52F8C904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DA4EE" w14:textId="77777777" w:rsidR="00D84710" w:rsidRDefault="00D84710">
      <w:r>
        <w:separator/>
      </w:r>
    </w:p>
  </w:endnote>
  <w:endnote w:type="continuationSeparator" w:id="0">
    <w:p w14:paraId="3BFC9218" w14:textId="77777777" w:rsidR="00D84710" w:rsidRDefault="00D84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4C98B" w14:textId="77777777" w:rsidR="00FE45AE" w:rsidRDefault="00FE45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6206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77002" w14:textId="77777777" w:rsidR="00FE45AE" w:rsidRDefault="00FE45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5EFB8" w14:textId="77777777" w:rsidR="00D84710" w:rsidRDefault="00D84710">
      <w:r>
        <w:separator/>
      </w:r>
    </w:p>
  </w:footnote>
  <w:footnote w:type="continuationSeparator" w:id="0">
    <w:p w14:paraId="2A7F73D3" w14:textId="77777777" w:rsidR="00D84710" w:rsidRDefault="00D847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59F89" w14:textId="77777777" w:rsidR="00FE45AE" w:rsidRDefault="00FE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5232B" w14:textId="7751410A" w:rsidR="00F53146" w:rsidRPr="00042382" w:rsidRDefault="00F53146" w:rsidP="000423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19319" w14:textId="77777777" w:rsidR="00FE45AE" w:rsidRDefault="00FE45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380545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105427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17189762">
    <w:abstractNumId w:val="0"/>
  </w:num>
  <w:num w:numId="4" w16cid:durableId="2659658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4710"/>
    <w:rsid w:val="00012286"/>
    <w:rsid w:val="00042382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A185D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84710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45A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97C244"/>
  <w15:chartTrackingRefBased/>
  <w15:docId w15:val="{AE4865B1-F29E-417F-81D6-3A27EDC65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546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2023-12-20T08:28:00Z</cp:lastPrinted>
  <dcterms:created xsi:type="dcterms:W3CDTF">2023-12-20T08:28:00Z</dcterms:created>
  <dcterms:modified xsi:type="dcterms:W3CDTF">2023-12-20T08:28:00Z</dcterms:modified>
</cp:coreProperties>
</file>