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6A1BB" w14:textId="77777777" w:rsidR="00D665F5" w:rsidRDefault="00C236C2" w:rsidP="00D665F5">
      <w:pPr>
        <w:spacing w:after="240"/>
        <w:jc w:val="right"/>
        <w:rPr>
          <w:sz w:val="22"/>
          <w:szCs w:val="22"/>
        </w:rPr>
      </w:pPr>
      <w:r w:rsidRPr="00C236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36C2">
        <w:rPr>
          <w:sz w:val="22"/>
          <w:szCs w:val="22"/>
        </w:rPr>
        <w:t>2023-12-29</w:t>
      </w:r>
    </w:p>
    <w:p w14:paraId="2A8745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785236" w14:textId="77777777" w:rsidR="00C236C2" w:rsidRPr="00C236C2" w:rsidRDefault="00C236C2" w:rsidP="00577BC6">
      <w:pPr>
        <w:spacing w:after="40"/>
        <w:rPr>
          <w:b/>
          <w:bCs/>
          <w:sz w:val="22"/>
          <w:szCs w:val="22"/>
        </w:rPr>
      </w:pPr>
      <w:r w:rsidRPr="00C236C2">
        <w:rPr>
          <w:b/>
          <w:bCs/>
          <w:sz w:val="22"/>
          <w:szCs w:val="22"/>
        </w:rPr>
        <w:t>Akademia Górniczo - Hutnicza</w:t>
      </w:r>
    </w:p>
    <w:p w14:paraId="7CF6B0AA" w14:textId="77777777" w:rsidR="00C236C2" w:rsidRPr="00C236C2" w:rsidRDefault="00C236C2" w:rsidP="00577BC6">
      <w:pPr>
        <w:spacing w:after="40"/>
        <w:rPr>
          <w:b/>
          <w:bCs/>
          <w:sz w:val="22"/>
          <w:szCs w:val="22"/>
        </w:rPr>
      </w:pPr>
      <w:r w:rsidRPr="00C236C2">
        <w:rPr>
          <w:b/>
          <w:bCs/>
          <w:sz w:val="22"/>
          <w:szCs w:val="22"/>
        </w:rPr>
        <w:t>im. Stanisława Staszica w Krakowie</w:t>
      </w:r>
    </w:p>
    <w:p w14:paraId="1EE45BCD" w14:textId="77777777" w:rsidR="00D665F5" w:rsidRPr="00D91931" w:rsidRDefault="00C236C2" w:rsidP="00577BC6">
      <w:pPr>
        <w:spacing w:after="40"/>
        <w:rPr>
          <w:b/>
          <w:bCs/>
          <w:sz w:val="22"/>
          <w:szCs w:val="22"/>
        </w:rPr>
      </w:pPr>
      <w:r w:rsidRPr="00C236C2">
        <w:rPr>
          <w:b/>
          <w:bCs/>
          <w:sz w:val="22"/>
          <w:szCs w:val="22"/>
        </w:rPr>
        <w:t>Dział Zamówień Publicznych</w:t>
      </w:r>
    </w:p>
    <w:p w14:paraId="39A28CA2" w14:textId="77777777" w:rsidR="00D665F5" w:rsidRPr="00BD5546" w:rsidRDefault="00C236C2" w:rsidP="00D665F5">
      <w:pPr>
        <w:rPr>
          <w:sz w:val="22"/>
          <w:szCs w:val="22"/>
        </w:rPr>
      </w:pPr>
      <w:r w:rsidRPr="00C236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36C2">
        <w:rPr>
          <w:sz w:val="22"/>
          <w:szCs w:val="22"/>
        </w:rPr>
        <w:t>30</w:t>
      </w:r>
    </w:p>
    <w:p w14:paraId="2BF9EF6E" w14:textId="77777777" w:rsidR="00D665F5" w:rsidRPr="00BD5546" w:rsidRDefault="00C236C2" w:rsidP="00D665F5">
      <w:pPr>
        <w:rPr>
          <w:sz w:val="22"/>
          <w:szCs w:val="22"/>
        </w:rPr>
      </w:pPr>
      <w:r w:rsidRPr="00C236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36C2">
        <w:rPr>
          <w:sz w:val="22"/>
          <w:szCs w:val="22"/>
        </w:rPr>
        <w:t>Kraków</w:t>
      </w:r>
    </w:p>
    <w:p w14:paraId="2E631AD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6C2" w:rsidRPr="00C236C2">
        <w:rPr>
          <w:b/>
          <w:sz w:val="22"/>
          <w:szCs w:val="22"/>
        </w:rPr>
        <w:t>KC-zp.272-699/23</w:t>
      </w:r>
      <w:r w:rsidR="00A80738">
        <w:rPr>
          <w:sz w:val="24"/>
        </w:rPr>
        <w:tab/>
        <w:t xml:space="preserve"> </w:t>
      </w:r>
    </w:p>
    <w:p w14:paraId="2B0A6A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98FF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1E9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F69E6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28AA3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15F78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36C2" w:rsidRPr="00C236C2">
        <w:rPr>
          <w:sz w:val="22"/>
          <w:szCs w:val="22"/>
        </w:rPr>
        <w:t xml:space="preserve">Tryb podstawowy bez negocjacji - art. 275 pkt. 1 ustawy </w:t>
      </w:r>
      <w:proofErr w:type="spellStart"/>
      <w:r w:rsidR="00C236C2" w:rsidRPr="00C236C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3C62586" w14:textId="77777777" w:rsidR="00A80738" w:rsidRPr="00577BC6" w:rsidRDefault="00C236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36C2">
        <w:rPr>
          <w:b/>
          <w:sz w:val="22"/>
          <w:szCs w:val="22"/>
        </w:rPr>
        <w:t>Usługa bieżącej konserwacji, czyszczenia i przeglądu sieci kanalizacyjnej na terenie AGH - KC-zp.272-699/23</w:t>
      </w:r>
    </w:p>
    <w:p w14:paraId="139A6EF5" w14:textId="1F0C4F5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3F7F02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3F7F02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69F686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36C2" w:rsidRPr="00C236C2">
        <w:rPr>
          <w:sz w:val="22"/>
          <w:szCs w:val="22"/>
        </w:rPr>
        <w:t>28/12/2023</w:t>
      </w:r>
      <w:r w:rsidR="00FF4AB1" w:rsidRPr="00577BC6">
        <w:rPr>
          <w:sz w:val="22"/>
          <w:szCs w:val="22"/>
        </w:rPr>
        <w:t xml:space="preserve"> o godz. </w:t>
      </w:r>
      <w:r w:rsidR="00C236C2" w:rsidRPr="00C236C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BCBD3A" w14:textId="77777777" w:rsidTr="003F57CD">
        <w:tc>
          <w:tcPr>
            <w:tcW w:w="993" w:type="dxa"/>
            <w:shd w:val="clear" w:color="auto" w:fill="auto"/>
            <w:vAlign w:val="center"/>
          </w:tcPr>
          <w:p w14:paraId="4C75D2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1EF4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A46B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36C2" w:rsidRPr="00493F8C" w14:paraId="712DC923" w14:textId="77777777" w:rsidTr="0047414A">
        <w:tc>
          <w:tcPr>
            <w:tcW w:w="993" w:type="dxa"/>
            <w:shd w:val="clear" w:color="auto" w:fill="auto"/>
            <w:vAlign w:val="center"/>
          </w:tcPr>
          <w:p w14:paraId="72B44EF5" w14:textId="77777777" w:rsidR="00C236C2" w:rsidRPr="00490DC0" w:rsidRDefault="00C236C2" w:rsidP="0047414A">
            <w:pPr>
              <w:spacing w:before="120" w:after="120"/>
              <w:jc w:val="center"/>
            </w:pPr>
            <w:r w:rsidRPr="00C236C2">
              <w:t>1</w:t>
            </w:r>
          </w:p>
        </w:tc>
        <w:tc>
          <w:tcPr>
            <w:tcW w:w="5244" w:type="dxa"/>
            <w:shd w:val="clear" w:color="auto" w:fill="auto"/>
          </w:tcPr>
          <w:p w14:paraId="0A45F4A2" w14:textId="77777777" w:rsidR="00C236C2" w:rsidRPr="00490DC0" w:rsidRDefault="00C236C2" w:rsidP="0047414A">
            <w:pPr>
              <w:spacing w:before="40"/>
            </w:pPr>
            <w:r w:rsidRPr="00C236C2">
              <w:t>F.H.U. "LAWINA" S.C. J. KUĆMIERZ, K. KUĆMIERZ</w:t>
            </w:r>
          </w:p>
          <w:p w14:paraId="38C6A66C" w14:textId="77777777" w:rsidR="00C236C2" w:rsidRPr="00490DC0" w:rsidRDefault="00C236C2" w:rsidP="0047414A">
            <w:r w:rsidRPr="00C236C2">
              <w:t>Przeginia</w:t>
            </w:r>
            <w:r w:rsidRPr="00490DC0">
              <w:t xml:space="preserve"> </w:t>
            </w:r>
            <w:r w:rsidRPr="00C236C2">
              <w:t>136</w:t>
            </w:r>
            <w:r w:rsidRPr="00490DC0">
              <w:t xml:space="preserve"> </w:t>
            </w:r>
          </w:p>
          <w:p w14:paraId="37EB4039" w14:textId="77777777" w:rsidR="00C236C2" w:rsidRPr="00490DC0" w:rsidRDefault="00C236C2" w:rsidP="0047414A">
            <w:pPr>
              <w:spacing w:after="40"/>
              <w:jc w:val="both"/>
            </w:pPr>
            <w:r w:rsidRPr="00C236C2">
              <w:t>32-049</w:t>
            </w:r>
            <w:r w:rsidRPr="00490DC0">
              <w:t xml:space="preserve"> </w:t>
            </w:r>
            <w:r w:rsidRPr="00C236C2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0B8D04" w14:textId="733642EB" w:rsidR="00C236C2" w:rsidRPr="00490DC0" w:rsidRDefault="00C236C2" w:rsidP="0047414A">
            <w:pPr>
              <w:spacing w:before="120" w:after="120"/>
              <w:jc w:val="both"/>
            </w:pPr>
            <w:r w:rsidRPr="00C236C2">
              <w:t>273 956.71 zł</w:t>
            </w:r>
            <w:r w:rsidR="003F7F02">
              <w:t xml:space="preserve"> </w:t>
            </w:r>
          </w:p>
        </w:tc>
      </w:tr>
      <w:tr w:rsidR="00C236C2" w:rsidRPr="00493F8C" w14:paraId="3D129E68" w14:textId="77777777" w:rsidTr="0047414A">
        <w:tc>
          <w:tcPr>
            <w:tcW w:w="993" w:type="dxa"/>
            <w:shd w:val="clear" w:color="auto" w:fill="auto"/>
            <w:vAlign w:val="center"/>
          </w:tcPr>
          <w:p w14:paraId="048A3922" w14:textId="77777777" w:rsidR="00C236C2" w:rsidRPr="00490DC0" w:rsidRDefault="00C236C2" w:rsidP="0047414A">
            <w:pPr>
              <w:spacing w:before="120" w:after="120"/>
              <w:jc w:val="center"/>
            </w:pPr>
            <w:r w:rsidRPr="00C236C2">
              <w:t>2</w:t>
            </w:r>
          </w:p>
        </w:tc>
        <w:tc>
          <w:tcPr>
            <w:tcW w:w="5244" w:type="dxa"/>
            <w:shd w:val="clear" w:color="auto" w:fill="auto"/>
          </w:tcPr>
          <w:p w14:paraId="45BE72BE" w14:textId="675B182E" w:rsidR="00C236C2" w:rsidRPr="00490DC0" w:rsidRDefault="00C236C2" w:rsidP="0047414A">
            <w:pPr>
              <w:spacing w:before="40"/>
            </w:pPr>
            <w:r w:rsidRPr="00C236C2">
              <w:t>Zakład Budownictwa Ogólnego Instalacji Sanitarnej ,,</w:t>
            </w:r>
            <w:proofErr w:type="spellStart"/>
            <w:r w:rsidRPr="00C236C2">
              <w:t>Instalbud</w:t>
            </w:r>
            <w:proofErr w:type="spellEnd"/>
            <w:r w:rsidRPr="00C236C2">
              <w:t xml:space="preserve">" Sp. J. Grzegorz Rojewski </w:t>
            </w:r>
            <w:r w:rsidR="003F7F02">
              <w:t>D</w:t>
            </w:r>
            <w:r w:rsidRPr="00C236C2">
              <w:t xml:space="preserve"> Rojewski</w:t>
            </w:r>
          </w:p>
          <w:p w14:paraId="3644AF00" w14:textId="77777777" w:rsidR="00C236C2" w:rsidRPr="00490DC0" w:rsidRDefault="00C236C2" w:rsidP="0047414A">
            <w:r w:rsidRPr="00C236C2">
              <w:t>Mogilska</w:t>
            </w:r>
            <w:r w:rsidRPr="00490DC0">
              <w:t xml:space="preserve"> </w:t>
            </w:r>
            <w:r w:rsidRPr="00C236C2">
              <w:t>80</w:t>
            </w:r>
            <w:r w:rsidRPr="00490DC0">
              <w:t xml:space="preserve"> </w:t>
            </w:r>
          </w:p>
          <w:p w14:paraId="03FA73E3" w14:textId="77777777" w:rsidR="00C236C2" w:rsidRPr="00490DC0" w:rsidRDefault="00C236C2" w:rsidP="0047414A">
            <w:pPr>
              <w:spacing w:after="40"/>
              <w:jc w:val="both"/>
            </w:pPr>
            <w:r w:rsidRPr="00C236C2">
              <w:t>31-546</w:t>
            </w:r>
            <w:r w:rsidRPr="00490DC0">
              <w:t xml:space="preserve"> </w:t>
            </w:r>
            <w:r w:rsidRPr="00C236C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3C799F" w14:textId="77777777" w:rsidR="00C236C2" w:rsidRPr="00490DC0" w:rsidRDefault="00C236C2" w:rsidP="0047414A">
            <w:pPr>
              <w:spacing w:before="120" w:after="120"/>
              <w:jc w:val="both"/>
            </w:pPr>
            <w:r w:rsidRPr="00C236C2">
              <w:t>278 593.40 zł</w:t>
            </w:r>
          </w:p>
        </w:tc>
      </w:tr>
    </w:tbl>
    <w:p w14:paraId="0E53C6D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CFC75" w14:textId="77777777" w:rsidR="00561AC7" w:rsidRDefault="00561AC7">
      <w:r>
        <w:separator/>
      </w:r>
    </w:p>
  </w:endnote>
  <w:endnote w:type="continuationSeparator" w:id="0">
    <w:p w14:paraId="7D8EB6DC" w14:textId="77777777" w:rsidR="00561AC7" w:rsidRDefault="0056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0C7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138F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B57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30EADA">
        <v:line id="_x0000_s1025" style="position:absolute;left:0;text-align:left;z-index:251657728" from="-3.85pt,8.7pt" to="455.15pt,8.7pt"/>
      </w:pict>
    </w:r>
  </w:p>
  <w:p w14:paraId="66079B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FB7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0C32E" w14:textId="77777777" w:rsidR="009F189D" w:rsidRDefault="009F189D">
    <w:pPr>
      <w:pStyle w:val="Stopka"/>
      <w:tabs>
        <w:tab w:val="clear" w:pos="4536"/>
      </w:tabs>
      <w:jc w:val="center"/>
    </w:pPr>
  </w:p>
  <w:p w14:paraId="0BEC88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830EA" w14:textId="77777777" w:rsidR="00561AC7" w:rsidRDefault="00561AC7">
      <w:r>
        <w:separator/>
      </w:r>
    </w:p>
  </w:footnote>
  <w:footnote w:type="continuationSeparator" w:id="0">
    <w:p w14:paraId="7B4A9263" w14:textId="77777777" w:rsidR="00561AC7" w:rsidRDefault="00561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9849D" w14:textId="77777777" w:rsidR="00C236C2" w:rsidRDefault="00C23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637CE" w14:textId="77777777" w:rsidR="00C236C2" w:rsidRDefault="00C23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9A6D3" w14:textId="77777777" w:rsidR="00C236C2" w:rsidRDefault="00C236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AC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3F7F02"/>
    <w:rsid w:val="00423179"/>
    <w:rsid w:val="00490DC0"/>
    <w:rsid w:val="00493F8C"/>
    <w:rsid w:val="004C7E9B"/>
    <w:rsid w:val="005324A5"/>
    <w:rsid w:val="00561AC7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C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CF716"/>
  <w15:chartTrackingRefBased/>
  <w15:docId w15:val="{F2D038F8-E909-4518-93B3-0865FFD6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2023-12-29T09:24:00Z</dcterms:created>
  <dcterms:modified xsi:type="dcterms:W3CDTF">2023-12-29T09:30:00Z</dcterms:modified>
</cp:coreProperties>
</file>