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96216" w14:textId="4F01D5FE" w:rsidR="00EB1359" w:rsidRPr="003261E7" w:rsidRDefault="0032220B" w:rsidP="00EB1359">
      <w:pPr>
        <w:spacing w:after="240"/>
        <w:jc w:val="right"/>
        <w:rPr>
          <w:sz w:val="22"/>
          <w:szCs w:val="22"/>
        </w:rPr>
      </w:pPr>
      <w:r w:rsidRPr="0032220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592089">
        <w:rPr>
          <w:sz w:val="22"/>
          <w:szCs w:val="22"/>
        </w:rPr>
        <w:t>28.12.2023r.</w:t>
      </w:r>
    </w:p>
    <w:p w14:paraId="67E4CAB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F40ED4C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8DC6643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A4BD02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97D9B1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24796B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F6E6113" w14:textId="7CDD3B4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B80420">
        <w:rPr>
          <w:b/>
          <w:sz w:val="28"/>
          <w:szCs w:val="24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220B" w:rsidRPr="003261E7" w14:paraId="035A01B1" w14:textId="77777777" w:rsidTr="00F90C4D">
        <w:trPr>
          <w:trHeight w:val="638"/>
        </w:trPr>
        <w:tc>
          <w:tcPr>
            <w:tcW w:w="959" w:type="dxa"/>
            <w:shd w:val="clear" w:color="auto" w:fill="auto"/>
          </w:tcPr>
          <w:p w14:paraId="188EC0EB" w14:textId="77777777" w:rsidR="0032220B" w:rsidRPr="003261E7" w:rsidRDefault="0032220B" w:rsidP="00F90C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8BA587" w14:textId="7B0BEE4C" w:rsidR="0032220B" w:rsidRPr="003261E7" w:rsidRDefault="0032220B" w:rsidP="00F90C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220B">
              <w:rPr>
                <w:sz w:val="22"/>
                <w:szCs w:val="22"/>
              </w:rPr>
              <w:t>podstawowy</w:t>
            </w:r>
            <w:r w:rsidR="00B80420">
              <w:rPr>
                <w:sz w:val="22"/>
                <w:szCs w:val="22"/>
              </w:rPr>
              <w:t>m</w:t>
            </w:r>
            <w:r w:rsidRPr="0032220B">
              <w:rPr>
                <w:sz w:val="22"/>
                <w:szCs w:val="22"/>
              </w:rPr>
              <w:t xml:space="preserve"> bez negocjacji </w:t>
            </w:r>
            <w:r w:rsidR="00B80420">
              <w:rPr>
                <w:sz w:val="22"/>
                <w:szCs w:val="22"/>
              </w:rPr>
              <w:t>–</w:t>
            </w:r>
            <w:r w:rsidRPr="0032220B">
              <w:rPr>
                <w:sz w:val="22"/>
                <w:szCs w:val="22"/>
              </w:rPr>
              <w:t xml:space="preserve"> </w:t>
            </w:r>
            <w:r w:rsidR="00B80420">
              <w:rPr>
                <w:sz w:val="22"/>
                <w:szCs w:val="22"/>
              </w:rPr>
              <w:t>art</w:t>
            </w:r>
            <w:r w:rsidRPr="0032220B">
              <w:rPr>
                <w:sz w:val="22"/>
                <w:szCs w:val="22"/>
              </w:rPr>
              <w:t>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220B">
              <w:rPr>
                <w:b/>
                <w:bCs/>
                <w:sz w:val="22"/>
                <w:szCs w:val="22"/>
              </w:rPr>
              <w:t>Zakup i dostawa środków dezynfekcyjnych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220B">
              <w:rPr>
                <w:b/>
                <w:sz w:val="22"/>
                <w:szCs w:val="22"/>
              </w:rPr>
              <w:t>ZP/46/2023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EFF880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C11DB7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41C5DA8" w14:textId="7AFF15F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działając na podstawie </w:t>
      </w:r>
      <w:r w:rsidR="00B80420">
        <w:rPr>
          <w:sz w:val="22"/>
          <w:szCs w:val="22"/>
        </w:rPr>
        <w:t>art</w:t>
      </w:r>
      <w:r w:rsidRPr="003261E7">
        <w:rPr>
          <w:sz w:val="22"/>
          <w:szCs w:val="22"/>
        </w:rPr>
        <w:t>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F41ED8A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5719CF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BC8C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129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DFEDD0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2220B" w:rsidRPr="00EB1359" w14:paraId="08349247" w14:textId="77777777" w:rsidTr="00F90C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D0F9" w14:textId="77777777" w:rsidR="0032220B" w:rsidRPr="00710915" w:rsidRDefault="0032220B" w:rsidP="00F90C4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22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DC76" w14:textId="783A3AB5" w:rsidR="0032220B" w:rsidRPr="00EB1359" w:rsidRDefault="0032220B" w:rsidP="00F90C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220B">
              <w:rPr>
                <w:b/>
                <w:sz w:val="22"/>
                <w:szCs w:val="22"/>
              </w:rPr>
              <w:t xml:space="preserve">Pakiet 2 </w:t>
            </w:r>
            <w:r w:rsidR="00B80420">
              <w:rPr>
                <w:b/>
                <w:sz w:val="22"/>
                <w:szCs w:val="22"/>
              </w:rPr>
              <w:t>–</w:t>
            </w:r>
            <w:r w:rsidRPr="0032220B">
              <w:rPr>
                <w:b/>
                <w:sz w:val="22"/>
                <w:szCs w:val="22"/>
              </w:rPr>
              <w:t xml:space="preserve"> Sporobójcze chusteczki do dezynfekcji wyrobów medycznych</w:t>
            </w:r>
          </w:p>
          <w:p w14:paraId="1FB68C63" w14:textId="77777777" w:rsidR="0032220B" w:rsidRPr="00B80420" w:rsidRDefault="0032220B" w:rsidP="00F90C4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B80420">
              <w:rPr>
                <w:sz w:val="22"/>
                <w:szCs w:val="22"/>
                <w:u w:val="single"/>
              </w:rPr>
              <w:t>Uzasadnienie prawne:</w:t>
            </w:r>
          </w:p>
          <w:p w14:paraId="39346CA2" w14:textId="108CBA10" w:rsidR="0032220B" w:rsidRDefault="00B80420" w:rsidP="00F90C4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2 - </w:t>
            </w:r>
            <w:r w:rsidR="0032220B" w:rsidRPr="0032220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B38654F" w14:textId="77777777" w:rsidR="0032220B" w:rsidRPr="00B80420" w:rsidRDefault="0032220B" w:rsidP="00F90C4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B80420">
              <w:rPr>
                <w:sz w:val="22"/>
                <w:szCs w:val="22"/>
                <w:u w:val="single"/>
              </w:rPr>
              <w:t>Uzasadnienie faktyczne:</w:t>
            </w:r>
          </w:p>
          <w:p w14:paraId="2D93551A" w14:textId="01CAC1C5" w:rsidR="0032220B" w:rsidRPr="00EB1359" w:rsidRDefault="0032220B" w:rsidP="00F90C4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2220B">
              <w:rPr>
                <w:sz w:val="22"/>
                <w:szCs w:val="22"/>
              </w:rPr>
              <w:t>Art. 255 pkt 2 ustawy Pzp - wszystkie złożone oferty podlegały odrzuceniu na podstawie Art. 226 ust. 1 pkt 5 ustawy Pzp - treść oferty jest niezgodna z warunkami zamówienia.</w:t>
            </w:r>
          </w:p>
        </w:tc>
      </w:tr>
    </w:tbl>
    <w:p w14:paraId="63DC5A60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C940A" w14:textId="77777777" w:rsidR="0032220B" w:rsidRDefault="0032220B" w:rsidP="0032220B">
      <w:r>
        <w:separator/>
      </w:r>
    </w:p>
  </w:endnote>
  <w:endnote w:type="continuationSeparator" w:id="0">
    <w:p w14:paraId="38D50AB6" w14:textId="77777777" w:rsidR="0032220B" w:rsidRDefault="0032220B" w:rsidP="00322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5ABA6" w14:textId="77777777" w:rsidR="0032220B" w:rsidRDefault="003222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7A003" w14:textId="77777777" w:rsidR="0032220B" w:rsidRDefault="003222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CBF3D" w14:textId="77777777" w:rsidR="0032220B" w:rsidRDefault="00322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79C2C" w14:textId="77777777" w:rsidR="0032220B" w:rsidRDefault="0032220B" w:rsidP="0032220B">
      <w:r>
        <w:separator/>
      </w:r>
    </w:p>
  </w:footnote>
  <w:footnote w:type="continuationSeparator" w:id="0">
    <w:p w14:paraId="09288042" w14:textId="77777777" w:rsidR="0032220B" w:rsidRDefault="0032220B" w:rsidP="00322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8453B" w14:textId="77777777" w:rsidR="0032220B" w:rsidRDefault="00322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2FBE9" w14:textId="77777777" w:rsidR="0032220B" w:rsidRDefault="00322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F3DB5" w14:textId="77777777" w:rsidR="0032220B" w:rsidRDefault="00322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45D"/>
    <w:rsid w:val="00010B31"/>
    <w:rsid w:val="00104963"/>
    <w:rsid w:val="00150F65"/>
    <w:rsid w:val="0032220B"/>
    <w:rsid w:val="00592089"/>
    <w:rsid w:val="005C245D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80420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C275F8"/>
  <w15:chartTrackingRefBased/>
  <w15:docId w15:val="{9D44B149-7909-45E9-A9EA-435948508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222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2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2023-12-07T12:10:00Z</dcterms:created>
  <dcterms:modified xsi:type="dcterms:W3CDTF">2023-12-28T12:24:00Z</dcterms:modified>
</cp:coreProperties>
</file>