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B6964" w14:textId="08A4D01D" w:rsidR="00FB7F50" w:rsidRPr="002245BE" w:rsidRDefault="00E7517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517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D43BC">
        <w:rPr>
          <w:sz w:val="22"/>
          <w:szCs w:val="22"/>
        </w:rPr>
        <w:t>28.12.2023r.</w:t>
      </w:r>
    </w:p>
    <w:p w14:paraId="79D6F28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227131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325D4A54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FF95713" w14:textId="77777777" w:rsidR="002032C0" w:rsidRPr="002032C0" w:rsidRDefault="002032C0" w:rsidP="002032C0">
      <w:r w:rsidRPr="002032C0">
        <w:t>ul. Prądnicka 35-37</w:t>
      </w:r>
    </w:p>
    <w:p w14:paraId="5B8E5695" w14:textId="77777777" w:rsidR="002032C0" w:rsidRPr="002032C0" w:rsidRDefault="002032C0" w:rsidP="002032C0">
      <w:r w:rsidRPr="002032C0">
        <w:t>31-202 Kraków</w:t>
      </w:r>
    </w:p>
    <w:p w14:paraId="7E9C746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2BAC2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75172" w:rsidRPr="00607F9B" w14:paraId="03BEB6C2" w14:textId="77777777" w:rsidTr="00407964">
        <w:trPr>
          <w:trHeight w:val="638"/>
        </w:trPr>
        <w:tc>
          <w:tcPr>
            <w:tcW w:w="959" w:type="dxa"/>
            <w:shd w:val="clear" w:color="auto" w:fill="auto"/>
          </w:tcPr>
          <w:p w14:paraId="4D782850" w14:textId="77777777" w:rsidR="00E75172" w:rsidRPr="00607F9B" w:rsidRDefault="00E75172" w:rsidP="004079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AF5E3B" w14:textId="36456576" w:rsidR="00E75172" w:rsidRPr="00607F9B" w:rsidRDefault="00E75172" w:rsidP="004079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5172">
              <w:rPr>
                <w:sz w:val="22"/>
                <w:szCs w:val="22"/>
              </w:rPr>
              <w:t>podstawowy</w:t>
            </w:r>
            <w:r w:rsidR="00372CE7">
              <w:rPr>
                <w:sz w:val="22"/>
                <w:szCs w:val="22"/>
              </w:rPr>
              <w:t>m</w:t>
            </w:r>
            <w:r w:rsidRPr="00E7517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5172">
              <w:rPr>
                <w:b/>
                <w:bCs/>
                <w:sz w:val="22"/>
                <w:szCs w:val="22"/>
              </w:rPr>
              <w:t>Zakup i dostawa środków dezynfekcyjnych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5172">
              <w:rPr>
                <w:b/>
                <w:sz w:val="22"/>
                <w:szCs w:val="22"/>
              </w:rPr>
              <w:t>ZP/46/2023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75E23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75172" w14:paraId="52005B87" w14:textId="77777777" w:rsidTr="00407964">
        <w:trPr>
          <w:cantSplit/>
        </w:trPr>
        <w:tc>
          <w:tcPr>
            <w:tcW w:w="9072" w:type="dxa"/>
          </w:tcPr>
          <w:p w14:paraId="3374BC4A" w14:textId="44FEECA2" w:rsidR="00E75172" w:rsidRPr="00D26ED6" w:rsidRDefault="00E75172" w:rsidP="0040796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5172">
              <w:rPr>
                <w:b/>
                <w:sz w:val="22"/>
                <w:szCs w:val="22"/>
              </w:rPr>
              <w:t>Centrum Zaopatrzenia Medycznego "Cezal" SA Wrocław</w:t>
            </w:r>
            <w:r w:rsidR="00372CE7">
              <w:rPr>
                <w:b/>
                <w:sz w:val="22"/>
                <w:szCs w:val="22"/>
              </w:rPr>
              <w:t xml:space="preserve"> – Oddział Kraków</w:t>
            </w:r>
          </w:p>
          <w:p w14:paraId="206827F8" w14:textId="77777777" w:rsidR="00E75172" w:rsidRPr="009F0E5C" w:rsidRDefault="00E75172" w:rsidP="00407964">
            <w:pPr>
              <w:jc w:val="both"/>
              <w:rPr>
                <w:bCs/>
                <w:sz w:val="22"/>
                <w:szCs w:val="22"/>
              </w:rPr>
            </w:pPr>
            <w:r w:rsidRPr="00E75172">
              <w:rPr>
                <w:bCs/>
                <w:sz w:val="22"/>
                <w:szCs w:val="22"/>
              </w:rPr>
              <w:t>Balicka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172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D21AB3" w14:textId="77777777" w:rsidR="00E75172" w:rsidRPr="009F0E5C" w:rsidRDefault="00E75172" w:rsidP="00407964">
            <w:pPr>
              <w:jc w:val="both"/>
              <w:rPr>
                <w:bCs/>
                <w:sz w:val="22"/>
                <w:szCs w:val="22"/>
              </w:rPr>
            </w:pPr>
            <w:r w:rsidRPr="00E75172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172">
              <w:rPr>
                <w:bCs/>
                <w:sz w:val="22"/>
                <w:szCs w:val="22"/>
              </w:rPr>
              <w:t>Kraków</w:t>
            </w:r>
          </w:p>
          <w:p w14:paraId="0E8F2B0D" w14:textId="02C8CD56" w:rsidR="00E75172" w:rsidRPr="00211A34" w:rsidRDefault="00E75172" w:rsidP="004079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172">
              <w:rPr>
                <w:sz w:val="22"/>
                <w:szCs w:val="22"/>
              </w:rPr>
              <w:t>Pakiet 1 - Preparaty do mycia i dezynfekcji sprzętu endoskopowego i anestezjologicznego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28BA330" w14:textId="101FCBF0" w:rsidR="00E75172" w:rsidRPr="00E75172" w:rsidRDefault="00E75172" w:rsidP="00372CE7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72CE7">
              <w:rPr>
                <w:color w:val="000000"/>
                <w:sz w:val="22"/>
                <w:szCs w:val="22"/>
              </w:rPr>
              <w:t>: Najkorzystniejsza złożona oferta spełniająca wymagania Zamawiającego.</w:t>
            </w:r>
          </w:p>
        </w:tc>
      </w:tr>
    </w:tbl>
    <w:p w14:paraId="72C423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645D8BB4" w14:textId="77777777" w:rsidTr="0057114B">
        <w:tc>
          <w:tcPr>
            <w:tcW w:w="2169" w:type="dxa"/>
            <w:shd w:val="clear" w:color="auto" w:fill="F3F3F3"/>
            <w:vAlign w:val="center"/>
          </w:tcPr>
          <w:p w14:paraId="69A166C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FF0937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B563E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6B25C2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38585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75172" w:rsidRPr="00834EF4" w14:paraId="1D948051" w14:textId="77777777" w:rsidTr="00407964">
        <w:tc>
          <w:tcPr>
            <w:tcW w:w="2169" w:type="dxa"/>
            <w:shd w:val="clear" w:color="auto" w:fill="auto"/>
          </w:tcPr>
          <w:p w14:paraId="73C56D33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172">
              <w:rPr>
                <w:sz w:val="20"/>
                <w:szCs w:val="20"/>
              </w:rPr>
              <w:t>Pakiet 1 - Preparaty do mycia i dezynfekcji sprzętu endoskopowego i anestezjologicznego</w:t>
            </w:r>
          </w:p>
        </w:tc>
        <w:tc>
          <w:tcPr>
            <w:tcW w:w="2793" w:type="dxa"/>
            <w:shd w:val="clear" w:color="auto" w:fill="auto"/>
          </w:tcPr>
          <w:p w14:paraId="77FB448C" w14:textId="4A426B43" w:rsidR="00E75172" w:rsidRPr="00211A34" w:rsidRDefault="00E75172" w:rsidP="0040796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172">
              <w:rPr>
                <w:b/>
                <w:bCs/>
                <w:sz w:val="20"/>
                <w:szCs w:val="20"/>
              </w:rPr>
              <w:t>Centrum Zaopatrzenia Medycznego "Cezal" SA Wrocław</w:t>
            </w:r>
            <w:r w:rsidR="00372CE7">
              <w:rPr>
                <w:b/>
                <w:bCs/>
                <w:sz w:val="20"/>
                <w:szCs w:val="20"/>
              </w:rPr>
              <w:t xml:space="preserve"> – Oddział Kraków</w:t>
            </w:r>
          </w:p>
          <w:p w14:paraId="7D8194FC" w14:textId="3A4FB3AF" w:rsidR="00E75172" w:rsidRPr="00211A34" w:rsidRDefault="00372CE7" w:rsidP="004079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172" w:rsidRPr="00E75172">
              <w:rPr>
                <w:sz w:val="20"/>
                <w:szCs w:val="20"/>
              </w:rPr>
              <w:t>Balicka</w:t>
            </w:r>
            <w:r w:rsidR="00E75172" w:rsidRPr="00211A34">
              <w:rPr>
                <w:sz w:val="20"/>
                <w:szCs w:val="20"/>
              </w:rPr>
              <w:t xml:space="preserve"> </w:t>
            </w:r>
            <w:r w:rsidR="00E75172" w:rsidRPr="00E75172">
              <w:rPr>
                <w:sz w:val="20"/>
                <w:szCs w:val="20"/>
              </w:rPr>
              <w:t>117</w:t>
            </w:r>
          </w:p>
          <w:p w14:paraId="6F3D7790" w14:textId="77777777" w:rsidR="00E75172" w:rsidRPr="00211A34" w:rsidRDefault="00E75172" w:rsidP="00407964">
            <w:pPr>
              <w:spacing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172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2420BE6F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366A30" w14:textId="77777777" w:rsidR="00E75172" w:rsidRPr="00211A34" w:rsidRDefault="00E75172" w:rsidP="00407964">
            <w:pPr>
              <w:jc w:val="center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 xml:space="preserve">  500,00</w:t>
            </w:r>
          </w:p>
        </w:tc>
      </w:tr>
      <w:tr w:rsidR="00E75172" w:rsidRPr="00834EF4" w14:paraId="7FF4E935" w14:textId="77777777" w:rsidTr="00407964">
        <w:tc>
          <w:tcPr>
            <w:tcW w:w="2169" w:type="dxa"/>
            <w:shd w:val="clear" w:color="auto" w:fill="auto"/>
          </w:tcPr>
          <w:p w14:paraId="650B64D6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172">
              <w:rPr>
                <w:sz w:val="20"/>
                <w:szCs w:val="20"/>
              </w:rPr>
              <w:t>Pakiet 1 - Preparaty do mycia i dezynfekcji sprzętu endoskopowego i anestezjologicznego</w:t>
            </w:r>
          </w:p>
        </w:tc>
        <w:tc>
          <w:tcPr>
            <w:tcW w:w="2793" w:type="dxa"/>
            <w:shd w:val="clear" w:color="auto" w:fill="auto"/>
          </w:tcPr>
          <w:p w14:paraId="0128558A" w14:textId="77777777" w:rsidR="00E75172" w:rsidRPr="00211A34" w:rsidRDefault="00E75172" w:rsidP="0040796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172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036642EA" w14:textId="57315702" w:rsidR="00E75172" w:rsidRPr="00211A34" w:rsidRDefault="00372CE7" w:rsidP="004079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172" w:rsidRPr="00E75172">
              <w:rPr>
                <w:sz w:val="20"/>
                <w:szCs w:val="20"/>
              </w:rPr>
              <w:t>Niedźwiedzia</w:t>
            </w:r>
            <w:r w:rsidR="00E75172" w:rsidRPr="00211A34">
              <w:rPr>
                <w:sz w:val="20"/>
                <w:szCs w:val="20"/>
              </w:rPr>
              <w:t xml:space="preserve"> </w:t>
            </w:r>
            <w:r w:rsidR="00E75172" w:rsidRPr="00E75172">
              <w:rPr>
                <w:sz w:val="20"/>
                <w:szCs w:val="20"/>
              </w:rPr>
              <w:t>60</w:t>
            </w:r>
          </w:p>
          <w:p w14:paraId="0521ABD5" w14:textId="77777777" w:rsidR="00E75172" w:rsidRPr="00211A34" w:rsidRDefault="00E75172" w:rsidP="00407964">
            <w:pPr>
              <w:spacing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172">
              <w:rPr>
                <w:sz w:val="20"/>
                <w:szCs w:val="20"/>
              </w:rPr>
              <w:t>Białystok</w:t>
            </w:r>
          </w:p>
        </w:tc>
        <w:tc>
          <w:tcPr>
            <w:tcW w:w="2551" w:type="dxa"/>
            <w:shd w:val="clear" w:color="auto" w:fill="auto"/>
          </w:tcPr>
          <w:p w14:paraId="77C9B86A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B4B79E" w14:textId="77777777" w:rsidR="00E75172" w:rsidRPr="00211A34" w:rsidRDefault="00E75172" w:rsidP="00407964">
            <w:pPr>
              <w:jc w:val="center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 xml:space="preserve">  0,00</w:t>
            </w:r>
          </w:p>
        </w:tc>
      </w:tr>
      <w:tr w:rsidR="00E75172" w:rsidRPr="00834EF4" w14:paraId="70676A76" w14:textId="77777777" w:rsidTr="00407964">
        <w:tc>
          <w:tcPr>
            <w:tcW w:w="2169" w:type="dxa"/>
            <w:shd w:val="clear" w:color="auto" w:fill="auto"/>
          </w:tcPr>
          <w:p w14:paraId="71A39B06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172">
              <w:rPr>
                <w:sz w:val="20"/>
                <w:szCs w:val="20"/>
              </w:rPr>
              <w:t>Pakiet 1 - Preparaty do mycia i dezynfekcji sprzętu endoskopowego i anestezjologicznego</w:t>
            </w:r>
          </w:p>
        </w:tc>
        <w:tc>
          <w:tcPr>
            <w:tcW w:w="2793" w:type="dxa"/>
            <w:shd w:val="clear" w:color="auto" w:fill="auto"/>
          </w:tcPr>
          <w:p w14:paraId="2C7F304A" w14:textId="77777777" w:rsidR="00E75172" w:rsidRPr="00211A34" w:rsidRDefault="00E75172" w:rsidP="0040796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172">
              <w:rPr>
                <w:b/>
                <w:bCs/>
                <w:sz w:val="20"/>
                <w:szCs w:val="20"/>
              </w:rPr>
              <w:t>Bialmed Sp. z o.o.</w:t>
            </w:r>
          </w:p>
          <w:p w14:paraId="72720CB9" w14:textId="77777777" w:rsidR="00E75172" w:rsidRDefault="00372CE7" w:rsidP="00372C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Kazimierzowska 46/48/35</w:t>
            </w:r>
          </w:p>
          <w:p w14:paraId="238B9020" w14:textId="5034555B" w:rsidR="00372CE7" w:rsidRPr="00211A34" w:rsidRDefault="00372CE7" w:rsidP="00372CE7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02-546 Warszawa</w:t>
            </w:r>
          </w:p>
        </w:tc>
        <w:tc>
          <w:tcPr>
            <w:tcW w:w="2551" w:type="dxa"/>
            <w:shd w:val="clear" w:color="auto" w:fill="auto"/>
          </w:tcPr>
          <w:p w14:paraId="3C24F29E" w14:textId="77777777" w:rsidR="00E75172" w:rsidRPr="00211A34" w:rsidRDefault="00E75172" w:rsidP="0040796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7C6CD0" w14:textId="77777777" w:rsidR="00E75172" w:rsidRPr="00211A34" w:rsidRDefault="00E75172" w:rsidP="00407964">
            <w:pPr>
              <w:jc w:val="center"/>
              <w:rPr>
                <w:color w:val="000000"/>
                <w:sz w:val="20"/>
                <w:szCs w:val="20"/>
              </w:rPr>
            </w:pPr>
            <w:r w:rsidRPr="00E75172">
              <w:rPr>
                <w:sz w:val="20"/>
                <w:szCs w:val="20"/>
              </w:rPr>
              <w:t xml:space="preserve">  0,00</w:t>
            </w:r>
          </w:p>
        </w:tc>
      </w:tr>
    </w:tbl>
    <w:p w14:paraId="4A6C174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C52F6" w14:textId="77777777" w:rsidR="000378AF" w:rsidRDefault="000378AF">
      <w:r>
        <w:separator/>
      </w:r>
    </w:p>
  </w:endnote>
  <w:endnote w:type="continuationSeparator" w:id="0">
    <w:p w14:paraId="25EAA1E2" w14:textId="77777777" w:rsidR="000378AF" w:rsidRDefault="0003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2A2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5A01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EBBF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279BA4" w14:textId="02BB6E9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53F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668C9" w14:textId="77777777" w:rsidR="000378AF" w:rsidRDefault="000378AF">
      <w:r>
        <w:separator/>
      </w:r>
    </w:p>
  </w:footnote>
  <w:footnote w:type="continuationSeparator" w:id="0">
    <w:p w14:paraId="0947BD71" w14:textId="77777777" w:rsidR="000378AF" w:rsidRDefault="00037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62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34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4BA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8AF"/>
    <w:rsid w:val="00022322"/>
    <w:rsid w:val="000378AF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72CE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43BC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5172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C2944"/>
  <w15:chartTrackingRefBased/>
  <w15:docId w15:val="{FC8B8722-A25F-4614-A34F-408476337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243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2023-12-07T12:38:00Z</dcterms:created>
  <dcterms:modified xsi:type="dcterms:W3CDTF">2023-12-28T12:23:00Z</dcterms:modified>
</cp:coreProperties>
</file>