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AE9EB" w14:textId="77777777" w:rsidR="00FB7F50" w:rsidRPr="002245BE" w:rsidRDefault="00E1540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1540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1540D">
        <w:rPr>
          <w:sz w:val="22"/>
          <w:szCs w:val="22"/>
        </w:rPr>
        <w:t>2023-12-28</w:t>
      </w:r>
    </w:p>
    <w:p w14:paraId="66BCB6B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0BB2662" w14:textId="77777777" w:rsidR="00E1540D" w:rsidRPr="00E1540D" w:rsidRDefault="00E1540D" w:rsidP="00FB7F50">
      <w:pPr>
        <w:spacing w:after="40"/>
        <w:rPr>
          <w:b/>
          <w:bCs/>
          <w:sz w:val="22"/>
          <w:szCs w:val="22"/>
        </w:rPr>
      </w:pPr>
      <w:r w:rsidRPr="00E1540D">
        <w:rPr>
          <w:b/>
          <w:bCs/>
          <w:sz w:val="22"/>
          <w:szCs w:val="22"/>
        </w:rPr>
        <w:t>Akademia Górniczo - Hutnicza</w:t>
      </w:r>
    </w:p>
    <w:p w14:paraId="56BC6081" w14:textId="77777777" w:rsidR="00E1540D" w:rsidRPr="00E1540D" w:rsidRDefault="00E1540D" w:rsidP="00FB7F50">
      <w:pPr>
        <w:spacing w:after="40"/>
        <w:rPr>
          <w:b/>
          <w:bCs/>
          <w:sz w:val="22"/>
          <w:szCs w:val="22"/>
        </w:rPr>
      </w:pPr>
      <w:r w:rsidRPr="00E1540D">
        <w:rPr>
          <w:b/>
          <w:bCs/>
          <w:sz w:val="22"/>
          <w:szCs w:val="22"/>
        </w:rPr>
        <w:t>im. Stanisława Staszica w Krakowie</w:t>
      </w:r>
    </w:p>
    <w:p w14:paraId="13CF2C14" w14:textId="77777777" w:rsidR="00FB7F50" w:rsidRPr="002245BE" w:rsidRDefault="00E1540D" w:rsidP="00FB7F50">
      <w:pPr>
        <w:spacing w:after="40"/>
        <w:rPr>
          <w:b/>
          <w:bCs/>
          <w:sz w:val="22"/>
          <w:szCs w:val="22"/>
        </w:rPr>
      </w:pPr>
      <w:r w:rsidRPr="00E1540D">
        <w:rPr>
          <w:b/>
          <w:bCs/>
          <w:sz w:val="22"/>
          <w:szCs w:val="22"/>
        </w:rPr>
        <w:t>Dział Zamówień Publicznych</w:t>
      </w:r>
    </w:p>
    <w:p w14:paraId="0DDAAE5F" w14:textId="77777777" w:rsidR="00FB7F50" w:rsidRPr="002245BE" w:rsidRDefault="00E1540D" w:rsidP="00FB7F50">
      <w:pPr>
        <w:rPr>
          <w:sz w:val="22"/>
          <w:szCs w:val="22"/>
        </w:rPr>
      </w:pPr>
      <w:r w:rsidRPr="00E1540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1540D">
        <w:rPr>
          <w:sz w:val="22"/>
          <w:szCs w:val="22"/>
        </w:rPr>
        <w:t>30</w:t>
      </w:r>
    </w:p>
    <w:p w14:paraId="19602158" w14:textId="77777777" w:rsidR="00FB7F50" w:rsidRPr="002245BE" w:rsidRDefault="00E1540D" w:rsidP="00FB7F50">
      <w:pPr>
        <w:rPr>
          <w:sz w:val="22"/>
          <w:szCs w:val="22"/>
        </w:rPr>
      </w:pPr>
      <w:r w:rsidRPr="00E1540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1540D">
        <w:rPr>
          <w:sz w:val="22"/>
          <w:szCs w:val="22"/>
        </w:rPr>
        <w:t>Kraków</w:t>
      </w:r>
    </w:p>
    <w:p w14:paraId="17EBF49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213844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1540D" w:rsidRPr="00607F9B" w14:paraId="7D76B806" w14:textId="77777777" w:rsidTr="00D518C9">
        <w:trPr>
          <w:trHeight w:val="638"/>
        </w:trPr>
        <w:tc>
          <w:tcPr>
            <w:tcW w:w="959" w:type="dxa"/>
            <w:shd w:val="clear" w:color="auto" w:fill="auto"/>
          </w:tcPr>
          <w:p w14:paraId="51C734F8" w14:textId="77777777" w:rsidR="00E1540D" w:rsidRPr="00607F9B" w:rsidRDefault="00E1540D" w:rsidP="00D518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47F45E" w14:textId="5CB578A7" w:rsidR="00E1540D" w:rsidRPr="00607F9B" w:rsidRDefault="00E1540D" w:rsidP="00D518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1540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540D">
              <w:rPr>
                <w:b/>
                <w:bCs/>
                <w:sz w:val="22"/>
                <w:szCs w:val="22"/>
              </w:rPr>
              <w:t xml:space="preserve">dostawa komputerów przenośnych 2 </w:t>
            </w:r>
            <w:proofErr w:type="spellStart"/>
            <w:r w:rsidRPr="00E1540D">
              <w:rPr>
                <w:b/>
                <w:bCs/>
                <w:sz w:val="22"/>
                <w:szCs w:val="22"/>
              </w:rPr>
              <w:t>szt</w:t>
            </w:r>
            <w:proofErr w:type="spellEnd"/>
            <w:r w:rsidRPr="00E1540D">
              <w:rPr>
                <w:b/>
                <w:bCs/>
                <w:sz w:val="22"/>
                <w:szCs w:val="22"/>
              </w:rPr>
              <w:t xml:space="preserve"> - KC-zp.272-660/23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E7EC460" w14:textId="268496C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94689B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94689B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1540D" w14:paraId="4AA49221" w14:textId="77777777" w:rsidTr="00D518C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0407D00" w14:textId="77777777" w:rsidR="00E1540D" w:rsidRPr="00D26ED6" w:rsidRDefault="00E1540D" w:rsidP="00D518C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1540D">
              <w:rPr>
                <w:b/>
                <w:sz w:val="22"/>
                <w:szCs w:val="22"/>
              </w:rPr>
              <w:t>PROGRESS Systemy Komputerowe Sp. z o.o.</w:t>
            </w:r>
          </w:p>
          <w:p w14:paraId="750858F1" w14:textId="77777777" w:rsidR="00E1540D" w:rsidRPr="009F0E5C" w:rsidRDefault="00E1540D" w:rsidP="00D518C9">
            <w:pPr>
              <w:jc w:val="both"/>
              <w:rPr>
                <w:bCs/>
                <w:sz w:val="22"/>
                <w:szCs w:val="22"/>
              </w:rPr>
            </w:pPr>
            <w:r w:rsidRPr="00E1540D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40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C48FDC6" w14:textId="77777777" w:rsidR="00E1540D" w:rsidRPr="009F0E5C" w:rsidRDefault="00E1540D" w:rsidP="00D518C9">
            <w:pPr>
              <w:jc w:val="both"/>
              <w:rPr>
                <w:bCs/>
                <w:sz w:val="22"/>
                <w:szCs w:val="22"/>
              </w:rPr>
            </w:pPr>
            <w:r w:rsidRPr="00E1540D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40D">
              <w:rPr>
                <w:bCs/>
                <w:sz w:val="22"/>
                <w:szCs w:val="22"/>
              </w:rPr>
              <w:t>Kraków</w:t>
            </w:r>
          </w:p>
          <w:p w14:paraId="773C883E" w14:textId="77777777" w:rsidR="00E1540D" w:rsidRPr="00D26ED6" w:rsidRDefault="00E1540D" w:rsidP="00D518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43A144" w14:textId="77777777" w:rsidR="00E1540D" w:rsidRPr="00D26ED6" w:rsidRDefault="00E1540D" w:rsidP="00D518C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1540D">
              <w:rPr>
                <w:sz w:val="22"/>
                <w:szCs w:val="22"/>
              </w:rPr>
              <w:t xml:space="preserve">dostawa komputerów przenośnych 2 </w:t>
            </w:r>
            <w:proofErr w:type="spellStart"/>
            <w:r w:rsidRPr="00E1540D">
              <w:rPr>
                <w:sz w:val="22"/>
                <w:szCs w:val="22"/>
              </w:rPr>
              <w:t>szt</w:t>
            </w:r>
            <w:proofErr w:type="spellEnd"/>
            <w:r w:rsidRPr="00E1540D">
              <w:rPr>
                <w:sz w:val="22"/>
                <w:szCs w:val="22"/>
              </w:rPr>
              <w:t xml:space="preserve"> - KC-zp.272-660/23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1540D">
              <w:rPr>
                <w:b/>
                <w:sz w:val="22"/>
                <w:szCs w:val="22"/>
              </w:rPr>
              <w:t>23 862.00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58E9987" w14:textId="77777777" w:rsidR="00E1540D" w:rsidRDefault="00E1540D" w:rsidP="00D518C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686DDC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94689B" w:rsidRPr="008567C7" w14:paraId="229BD8A8" w14:textId="77777777" w:rsidTr="0094689B">
        <w:trPr>
          <w:trHeight w:val="510"/>
        </w:trPr>
        <w:tc>
          <w:tcPr>
            <w:tcW w:w="595" w:type="pct"/>
            <w:vAlign w:val="center"/>
          </w:tcPr>
          <w:p w14:paraId="1EF6A9FB" w14:textId="77777777" w:rsidR="0094689B" w:rsidRPr="008567C7" w:rsidRDefault="0094689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7E3CCBC" w14:textId="77777777" w:rsidR="0094689B" w:rsidRPr="008567C7" w:rsidRDefault="0094689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79323E3B" w14:textId="77777777" w:rsidR="0094689B" w:rsidRPr="008567C7" w:rsidRDefault="0094689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540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78A5A0B" w14:textId="77777777" w:rsidR="0094689B" w:rsidRPr="008567C7" w:rsidRDefault="0094689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540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4076A4C4" w14:textId="77777777" w:rsidR="0094689B" w:rsidRPr="008567C7" w:rsidRDefault="0094689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4689B" w:rsidRPr="008567C7" w14:paraId="7BA53000" w14:textId="77777777" w:rsidTr="0094689B">
        <w:tc>
          <w:tcPr>
            <w:tcW w:w="595" w:type="pct"/>
            <w:vAlign w:val="center"/>
          </w:tcPr>
          <w:p w14:paraId="4FD37C9F" w14:textId="77777777" w:rsidR="0094689B" w:rsidRPr="008567C7" w:rsidRDefault="0094689B" w:rsidP="00D518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540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7F60C68F" w14:textId="77777777" w:rsidR="0094689B" w:rsidRPr="002B6761" w:rsidRDefault="0094689B" w:rsidP="00D518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540D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3EAE643F" w14:textId="77777777" w:rsidR="0094689B" w:rsidRPr="008567C7" w:rsidRDefault="0094689B" w:rsidP="00D518C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540D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540D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34887F3" w14:textId="77777777" w:rsidR="0094689B" w:rsidRPr="001B7815" w:rsidRDefault="0094689B" w:rsidP="00D518C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540D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540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50943E8E" w14:textId="77777777" w:rsidR="0094689B" w:rsidRPr="008567C7" w:rsidRDefault="0094689B" w:rsidP="00D518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540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6230C026" w14:textId="77777777" w:rsidR="0094689B" w:rsidRPr="008567C7" w:rsidRDefault="0094689B" w:rsidP="00D518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540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FB55C5D" w14:textId="77777777" w:rsidR="0094689B" w:rsidRPr="008567C7" w:rsidRDefault="0094689B" w:rsidP="00D518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540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B2F768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6E1C1C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DD3A86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1B933" w14:textId="77777777" w:rsidR="00347216" w:rsidRDefault="00347216">
      <w:r>
        <w:separator/>
      </w:r>
    </w:p>
  </w:endnote>
  <w:endnote w:type="continuationSeparator" w:id="0">
    <w:p w14:paraId="2DE7599D" w14:textId="77777777" w:rsidR="00347216" w:rsidRDefault="00347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6D4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57F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BFCA2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5BA77C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8C7D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4A559" w14:textId="77777777" w:rsidR="00347216" w:rsidRDefault="00347216">
      <w:r>
        <w:separator/>
      </w:r>
    </w:p>
  </w:footnote>
  <w:footnote w:type="continuationSeparator" w:id="0">
    <w:p w14:paraId="1991BD91" w14:textId="77777777" w:rsidR="00347216" w:rsidRDefault="00347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18DB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3E7B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E4E7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721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47216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689B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1540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D59B59"/>
  <w15:chartTrackingRefBased/>
  <w15:docId w15:val="{5DE982D2-2D1B-4911-955F-36984BA8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2023-12-28T11:00:00Z</dcterms:created>
  <dcterms:modified xsi:type="dcterms:W3CDTF">2023-12-28T11:00:00Z</dcterms:modified>
</cp:coreProperties>
</file>