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5B856" w14:textId="77777777" w:rsidR="00042A9B" w:rsidRPr="00240E71" w:rsidRDefault="00042A9B" w:rsidP="00042A9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F6DBEF7" w14:textId="77777777" w:rsidR="00042A9B" w:rsidRDefault="00042A9B" w:rsidP="00042A9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043F028" w14:textId="77777777" w:rsidR="00042A9B" w:rsidRPr="0022732C" w:rsidRDefault="00042A9B" w:rsidP="00042A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9611410" w14:textId="77777777" w:rsidR="00042A9B" w:rsidRDefault="00042A9B" w:rsidP="00042A9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4B6203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2FBC968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06A7D16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04D9AD2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C393E5B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B1A219F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4888E34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5C438A2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3BD6D3B" w14:textId="77777777" w:rsidR="00042A9B" w:rsidRPr="0022732C" w:rsidRDefault="00042A9B" w:rsidP="00042A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51423C3" w14:textId="77777777" w:rsidR="00042A9B" w:rsidRDefault="00042A9B" w:rsidP="00042A9B">
      <w:pPr>
        <w:spacing w:line="360" w:lineRule="auto"/>
      </w:pPr>
      <w:r>
        <w:t>Do: Nazwa i siedziba Zamawiającego:</w:t>
      </w:r>
    </w:p>
    <w:p w14:paraId="60ACB393" w14:textId="77777777" w:rsidR="00042A9B" w:rsidRPr="00006CA0" w:rsidRDefault="00042A9B" w:rsidP="00042A9B">
      <w:pPr>
        <w:ind w:right="-110"/>
        <w:rPr>
          <w:b/>
          <w:sz w:val="22"/>
          <w:szCs w:val="22"/>
        </w:rPr>
      </w:pPr>
      <w:r w:rsidRPr="00006CA0">
        <w:rPr>
          <w:b/>
          <w:sz w:val="22"/>
          <w:szCs w:val="22"/>
        </w:rPr>
        <w:t>Akademia Górniczo – Hutnicza im. Stanisława Staszica w Krakowie</w:t>
      </w:r>
    </w:p>
    <w:p w14:paraId="5C71F008" w14:textId="77777777" w:rsidR="00042A9B" w:rsidRPr="00006CA0" w:rsidRDefault="00042A9B" w:rsidP="00042A9B">
      <w:pPr>
        <w:ind w:right="-110"/>
        <w:rPr>
          <w:b/>
          <w:sz w:val="22"/>
          <w:szCs w:val="22"/>
        </w:rPr>
      </w:pPr>
      <w:r w:rsidRPr="00006CA0">
        <w:rPr>
          <w:b/>
          <w:sz w:val="22"/>
          <w:szCs w:val="22"/>
        </w:rPr>
        <w:t xml:space="preserve">Dział Zamówień Publicznych  </w:t>
      </w:r>
    </w:p>
    <w:p w14:paraId="1A1256BF" w14:textId="77777777" w:rsidR="00042A9B" w:rsidRPr="00006CA0" w:rsidRDefault="00042A9B" w:rsidP="00042A9B">
      <w:pPr>
        <w:ind w:right="-110"/>
        <w:rPr>
          <w:b/>
          <w:sz w:val="22"/>
          <w:szCs w:val="22"/>
        </w:rPr>
      </w:pPr>
      <w:r w:rsidRPr="00006CA0">
        <w:rPr>
          <w:b/>
          <w:sz w:val="22"/>
          <w:szCs w:val="22"/>
        </w:rPr>
        <w:t xml:space="preserve">Al. Mickiewicza 30, 30-059 Kraków  </w:t>
      </w:r>
    </w:p>
    <w:p w14:paraId="4C96B02F" w14:textId="77777777" w:rsidR="00042A9B" w:rsidRPr="00006CA0" w:rsidRDefault="00042A9B" w:rsidP="00042A9B">
      <w:pPr>
        <w:ind w:firstLine="3969"/>
        <w:rPr>
          <w:b/>
          <w:sz w:val="22"/>
          <w:szCs w:val="22"/>
        </w:rPr>
      </w:pPr>
    </w:p>
    <w:p w14:paraId="4BF1C9E6" w14:textId="6519354D" w:rsidR="00042A9B" w:rsidRPr="00006CA0" w:rsidRDefault="00042A9B" w:rsidP="00042A9B">
      <w:pPr>
        <w:widowControl w:val="0"/>
        <w:ind w:right="1"/>
        <w:jc w:val="both"/>
        <w:rPr>
          <w:sz w:val="22"/>
          <w:szCs w:val="22"/>
        </w:rPr>
      </w:pPr>
      <w:r w:rsidRPr="00006CA0">
        <w:rPr>
          <w:sz w:val="22"/>
          <w:szCs w:val="22"/>
        </w:rPr>
        <w:t xml:space="preserve">Przystępując do postępowania o udzielenie zamówienia publicznego, którego przedmiotem jest </w:t>
      </w:r>
      <w:r w:rsidRPr="00006CA0">
        <w:rPr>
          <w:b/>
          <w:sz w:val="22"/>
          <w:szCs w:val="22"/>
        </w:rPr>
        <w:t>dostawa 5 szt. laptopów dla CDSI - KC-zp.272-7</w:t>
      </w:r>
      <w:r>
        <w:rPr>
          <w:b/>
          <w:sz w:val="22"/>
          <w:szCs w:val="22"/>
        </w:rPr>
        <w:t>69</w:t>
      </w:r>
      <w:r w:rsidRPr="00006CA0">
        <w:rPr>
          <w:b/>
          <w:sz w:val="22"/>
          <w:szCs w:val="22"/>
        </w:rPr>
        <w:t xml:space="preserve">/23, </w:t>
      </w:r>
      <w:r w:rsidRPr="00006CA0">
        <w:rPr>
          <w:sz w:val="22"/>
          <w:szCs w:val="22"/>
        </w:rPr>
        <w:t>oferuję realizację przedmiotu zamówienia, zgodnie z zasadami określonymi w specyfikacji warunków zamówienia.</w:t>
      </w:r>
    </w:p>
    <w:p w14:paraId="15DB59B2" w14:textId="77777777" w:rsidR="00042A9B" w:rsidRPr="00006CA0" w:rsidRDefault="00042A9B" w:rsidP="00042A9B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42A9B" w14:paraId="519E3005" w14:textId="77777777" w:rsidTr="00BA535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0CACAD" w14:textId="77777777" w:rsidR="00042A9B" w:rsidRDefault="00042A9B" w:rsidP="00BA5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49265D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519C7F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ED7E64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7C169C63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7A8EE9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92763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1F8B0EC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A80ACD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45B335BC" w14:textId="77777777" w:rsidR="00042A9B" w:rsidRDefault="00042A9B" w:rsidP="00BA53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215048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4118B9C" w14:textId="77777777" w:rsidR="00042A9B" w:rsidRDefault="00042A9B" w:rsidP="00BA53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5025B504" w14:textId="77777777" w:rsidR="00042A9B" w:rsidRDefault="00042A9B" w:rsidP="00BA5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42A9B" w14:paraId="25F2DE33" w14:textId="77777777" w:rsidTr="00BA535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A51A4A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EE66FF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F1FD81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9738E6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6E8CC6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1B4AC4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101BF1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50CC51E" w14:textId="77777777" w:rsidR="00042A9B" w:rsidRDefault="00042A9B" w:rsidP="00BA53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42A9B" w14:paraId="473D6D0D" w14:textId="77777777" w:rsidTr="00BA53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31D3F" w14:textId="77777777" w:rsidR="00042A9B" w:rsidRDefault="00042A9B" w:rsidP="00BA53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5E81B" w14:textId="77777777" w:rsidR="00042A9B" w:rsidRDefault="00042A9B" w:rsidP="00BA5351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3524" w14:textId="77777777" w:rsidR="00042A9B" w:rsidRDefault="00042A9B" w:rsidP="00BA53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7E0C" w14:textId="77777777" w:rsidR="00042A9B" w:rsidRDefault="00042A9B" w:rsidP="00BA53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4F47" w14:textId="77777777" w:rsidR="00042A9B" w:rsidRDefault="00042A9B" w:rsidP="00BA535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241F" w14:textId="77777777" w:rsidR="00042A9B" w:rsidRDefault="00042A9B" w:rsidP="00BA535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B17E1E" w14:textId="77777777" w:rsidR="00042A9B" w:rsidRDefault="00042A9B" w:rsidP="00BA53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404255" w14:textId="77777777" w:rsidR="00042A9B" w:rsidRDefault="00042A9B" w:rsidP="00BA5351">
            <w:pPr>
              <w:ind w:right="425"/>
              <w:rPr>
                <w:sz w:val="22"/>
                <w:szCs w:val="22"/>
              </w:rPr>
            </w:pPr>
          </w:p>
        </w:tc>
      </w:tr>
      <w:tr w:rsidR="00042A9B" w14:paraId="1B6E60D8" w14:textId="77777777" w:rsidTr="00BA535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D7214" w14:textId="77777777" w:rsidR="00042A9B" w:rsidRDefault="00042A9B" w:rsidP="00BA53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3F5E2163" w14:textId="77777777" w:rsidR="00042A9B" w:rsidRDefault="00042A9B" w:rsidP="00BA53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AEAE" w14:textId="77777777" w:rsidR="00042A9B" w:rsidRDefault="00042A9B" w:rsidP="00BA535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C10946" w14:textId="77777777" w:rsidR="00042A9B" w:rsidRDefault="00042A9B" w:rsidP="00BA535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8DA7E1" w14:textId="77777777" w:rsidR="00042A9B" w:rsidRDefault="00042A9B" w:rsidP="00BA5351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4860CEA" w14:textId="77777777" w:rsidR="00042A9B" w:rsidRDefault="00042A9B" w:rsidP="00042A9B">
      <w:pPr>
        <w:widowControl w:val="0"/>
        <w:ind w:right="1"/>
        <w:jc w:val="both"/>
        <w:rPr>
          <w:b/>
          <w:sz w:val="22"/>
          <w:szCs w:val="22"/>
        </w:rPr>
      </w:pPr>
    </w:p>
    <w:p w14:paraId="55AA7407" w14:textId="06938258" w:rsidR="00042A9B" w:rsidRDefault="00042A9B" w:rsidP="00042A9B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</w:t>
      </w:r>
      <w:r w:rsidR="00474E6E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 xml:space="preserve"> dni od daty podpisania umowy</w:t>
      </w:r>
      <w:r w:rsidR="00474E6E">
        <w:rPr>
          <w:b/>
          <w:bCs/>
          <w:sz w:val="22"/>
          <w:szCs w:val="22"/>
        </w:rPr>
        <w:t>(</w:t>
      </w:r>
      <w:r w:rsidR="00474E6E">
        <w:rPr>
          <w:b/>
          <w:bCs/>
          <w:sz w:val="22"/>
          <w:szCs w:val="22"/>
          <w:highlight w:val="yellow"/>
        </w:rPr>
        <w:t>kryterium oceny ofert</w:t>
      </w:r>
      <w:r w:rsidR="00474E6E">
        <w:rPr>
          <w:b/>
          <w:bCs/>
          <w:sz w:val="22"/>
          <w:szCs w:val="22"/>
        </w:rPr>
        <w:t>)</w:t>
      </w:r>
    </w:p>
    <w:p w14:paraId="073216AD" w14:textId="7177D62F" w:rsidR="00042A9B" w:rsidRDefault="00042A9B" w:rsidP="00042A9B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…………………. </w:t>
      </w:r>
      <w:r w:rsidR="00BF7539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iesięcy</w:t>
      </w:r>
      <w:r w:rsidR="00474E6E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</w:p>
    <w:p w14:paraId="3C02E3E3" w14:textId="77777777" w:rsidR="00042A9B" w:rsidRDefault="00042A9B" w:rsidP="00042A9B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5ED60C4" w14:textId="77777777" w:rsidR="00042A9B" w:rsidRDefault="00042A9B" w:rsidP="00042A9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EA62F39" w14:textId="77777777" w:rsidR="00042A9B" w:rsidRDefault="00042A9B" w:rsidP="00042A9B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5E5AC525" w14:textId="77777777" w:rsidR="00042A9B" w:rsidRDefault="00042A9B" w:rsidP="00042A9B">
      <w:pPr>
        <w:rPr>
          <w:b/>
          <w:sz w:val="22"/>
          <w:szCs w:val="22"/>
          <w:u w:val="single"/>
        </w:rPr>
      </w:pPr>
    </w:p>
    <w:p w14:paraId="5B4A0CD5" w14:textId="77777777" w:rsidR="00042A9B" w:rsidRDefault="00042A9B" w:rsidP="00042A9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2DB32E7" w14:textId="77777777" w:rsidR="00042A9B" w:rsidRDefault="00042A9B" w:rsidP="00042A9B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E3C947E" w14:textId="77777777" w:rsidR="00042A9B" w:rsidRDefault="00042A9B" w:rsidP="00042A9B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519980B" w14:textId="77777777" w:rsidR="00042A9B" w:rsidRDefault="00042A9B" w:rsidP="00042A9B">
      <w:pPr>
        <w:numPr>
          <w:ilvl w:val="0"/>
          <w:numId w:val="1"/>
        </w:numPr>
        <w:ind w:left="357" w:hanging="357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1EA919F" w14:textId="77777777" w:rsidR="00042A9B" w:rsidRDefault="00042A9B" w:rsidP="00042A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E1605E" w14:textId="77777777" w:rsidR="00042A9B" w:rsidRDefault="00042A9B" w:rsidP="00042A9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3AEDA9" w14:textId="77777777" w:rsidR="00042A9B" w:rsidRDefault="00042A9B" w:rsidP="00042A9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BC3B72" w14:textId="77777777" w:rsidR="00042A9B" w:rsidRDefault="00042A9B" w:rsidP="00042A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042A9B" w14:paraId="207F6807" w14:textId="77777777" w:rsidTr="00BA53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15018" w14:textId="77777777" w:rsidR="00042A9B" w:rsidRDefault="00042A9B" w:rsidP="00BA535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A6DBA" w14:textId="77777777" w:rsidR="00042A9B" w:rsidRDefault="00042A9B" w:rsidP="00BA535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B405D93" w14:textId="77777777" w:rsidR="00042A9B" w:rsidRDefault="00042A9B" w:rsidP="00BA535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2A48B" w14:textId="77777777" w:rsidR="00042A9B" w:rsidRDefault="00042A9B" w:rsidP="00BA535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42A9B" w14:paraId="6E49DBEB" w14:textId="77777777" w:rsidTr="00BA53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68E03" w14:textId="77777777" w:rsidR="00042A9B" w:rsidRDefault="00042A9B" w:rsidP="00BA53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2EF25" w14:textId="77777777" w:rsidR="00042A9B" w:rsidRDefault="00042A9B" w:rsidP="00BA53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D210D" w14:textId="77777777" w:rsidR="00042A9B" w:rsidRDefault="00042A9B" w:rsidP="00BA53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286AB4D" w14:textId="77777777" w:rsidR="00042A9B" w:rsidRDefault="00042A9B" w:rsidP="00042A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366763A" w14:textId="77777777" w:rsidR="00042A9B" w:rsidRDefault="00042A9B" w:rsidP="00042A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CD24CF6" w14:textId="77777777" w:rsidR="00042A9B" w:rsidRDefault="00042A9B" w:rsidP="00042A9B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1ADF548F" w14:textId="77777777" w:rsidR="00042A9B" w:rsidRDefault="00042A9B" w:rsidP="00042A9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4BBA79A" w14:textId="77777777" w:rsidR="00042A9B" w:rsidRDefault="00042A9B" w:rsidP="00042A9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E197485" w14:textId="77777777" w:rsidR="00042A9B" w:rsidRDefault="00042A9B" w:rsidP="00042A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197E74A" w14:textId="77777777" w:rsidR="00042A9B" w:rsidRDefault="00042A9B" w:rsidP="00042A9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B90B49C" w14:textId="77777777" w:rsidR="00042A9B" w:rsidRDefault="00042A9B" w:rsidP="00042A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96D9D63" w14:textId="77777777" w:rsidR="00042A9B" w:rsidRDefault="00042A9B" w:rsidP="00042A9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D3BBB33" w14:textId="77777777" w:rsidR="00042A9B" w:rsidRDefault="00042A9B" w:rsidP="00042A9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789845E" w14:textId="77777777" w:rsidR="00042A9B" w:rsidRDefault="00042A9B" w:rsidP="00042A9B">
      <w:pPr>
        <w:jc w:val="both"/>
        <w:rPr>
          <w:sz w:val="22"/>
          <w:szCs w:val="22"/>
        </w:rPr>
      </w:pPr>
    </w:p>
    <w:p w14:paraId="51A7F91E" w14:textId="77777777" w:rsidR="00042A9B" w:rsidRDefault="00042A9B" w:rsidP="00042A9B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40CCE1D" w14:textId="77777777" w:rsidR="00042A9B" w:rsidRDefault="00042A9B" w:rsidP="00042A9B">
      <w:pPr>
        <w:widowControl w:val="0"/>
        <w:spacing w:line="264" w:lineRule="auto"/>
        <w:ind w:right="1"/>
      </w:pPr>
    </w:p>
    <w:p w14:paraId="6A4BFCAF" w14:textId="77777777" w:rsidR="00042A9B" w:rsidRDefault="00042A9B" w:rsidP="00042A9B">
      <w:pPr>
        <w:widowControl w:val="0"/>
        <w:spacing w:line="264" w:lineRule="auto"/>
        <w:ind w:right="1"/>
        <w:rPr>
          <w:sz w:val="20"/>
          <w:szCs w:val="20"/>
        </w:rPr>
      </w:pPr>
    </w:p>
    <w:p w14:paraId="06DC590B" w14:textId="77777777" w:rsidR="00FE545C" w:rsidRPr="00042A9B" w:rsidRDefault="00FE545C" w:rsidP="00042A9B"/>
    <w:sectPr w:rsidR="00FE545C" w:rsidRPr="00042A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D798C" w14:textId="77777777" w:rsidR="008B001A" w:rsidRDefault="008B001A">
      <w:r>
        <w:separator/>
      </w:r>
    </w:p>
  </w:endnote>
  <w:endnote w:type="continuationSeparator" w:id="0">
    <w:p w14:paraId="76BE8C80" w14:textId="77777777" w:rsidR="008B001A" w:rsidRDefault="008B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3BC35" w14:textId="77777777" w:rsidR="002E7954" w:rsidRDefault="002E79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E9E0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5EBD6" w14:textId="77777777" w:rsidR="002E7954" w:rsidRDefault="002E7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B29A0" w14:textId="77777777" w:rsidR="008B001A" w:rsidRDefault="008B001A">
      <w:r>
        <w:separator/>
      </w:r>
    </w:p>
  </w:footnote>
  <w:footnote w:type="continuationSeparator" w:id="0">
    <w:p w14:paraId="36D75990" w14:textId="77777777" w:rsidR="008B001A" w:rsidRDefault="008B0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AA943" w14:textId="77777777" w:rsidR="002E7954" w:rsidRDefault="002E79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2E11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92A80" w14:textId="77777777" w:rsidR="002E7954" w:rsidRDefault="002E79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20660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46684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4788713">
    <w:abstractNumId w:val="0"/>
  </w:num>
  <w:num w:numId="4" w16cid:durableId="399137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01A"/>
    <w:rsid w:val="00012286"/>
    <w:rsid w:val="00042A9B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7954"/>
    <w:rsid w:val="00315A4A"/>
    <w:rsid w:val="00474E6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001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753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C7B1E"/>
  <w15:chartTrackingRefBased/>
  <w15:docId w15:val="{991B0521-4381-4617-8836-CDC08723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A9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2023-12-27T08:40:00Z</cp:lastPrinted>
  <dcterms:created xsi:type="dcterms:W3CDTF">2023-12-27T08:40:00Z</dcterms:created>
  <dcterms:modified xsi:type="dcterms:W3CDTF">2023-12-27T08:40:00Z</dcterms:modified>
</cp:coreProperties>
</file>