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5FAEE" w14:textId="77777777" w:rsidR="00D665F5" w:rsidRDefault="008736D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736D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36D7">
        <w:rPr>
          <w:sz w:val="22"/>
          <w:szCs w:val="22"/>
        </w:rPr>
        <w:t>2023-12-28</w:t>
      </w:r>
    </w:p>
    <w:p w14:paraId="10E864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600168" w14:textId="77777777" w:rsidR="008736D7" w:rsidRPr="008736D7" w:rsidRDefault="008736D7" w:rsidP="00577BC6">
      <w:pPr>
        <w:spacing w:after="40"/>
        <w:rPr>
          <w:b/>
          <w:bCs/>
          <w:sz w:val="22"/>
          <w:szCs w:val="22"/>
        </w:rPr>
      </w:pPr>
      <w:r w:rsidRPr="008736D7">
        <w:rPr>
          <w:b/>
          <w:bCs/>
          <w:sz w:val="22"/>
          <w:szCs w:val="22"/>
        </w:rPr>
        <w:t>Akademia Górniczo - Hutnicza</w:t>
      </w:r>
    </w:p>
    <w:p w14:paraId="0422CBA6" w14:textId="77777777" w:rsidR="008736D7" w:rsidRPr="008736D7" w:rsidRDefault="008736D7" w:rsidP="00577BC6">
      <w:pPr>
        <w:spacing w:after="40"/>
        <w:rPr>
          <w:b/>
          <w:bCs/>
          <w:sz w:val="22"/>
          <w:szCs w:val="22"/>
        </w:rPr>
      </w:pPr>
      <w:r w:rsidRPr="008736D7">
        <w:rPr>
          <w:b/>
          <w:bCs/>
          <w:sz w:val="22"/>
          <w:szCs w:val="22"/>
        </w:rPr>
        <w:t>im. Stanisława Staszica w Krakowie</w:t>
      </w:r>
    </w:p>
    <w:p w14:paraId="45EB631D" w14:textId="77777777" w:rsidR="00D665F5" w:rsidRPr="00D91931" w:rsidRDefault="008736D7" w:rsidP="00577BC6">
      <w:pPr>
        <w:spacing w:after="40"/>
        <w:rPr>
          <w:b/>
          <w:bCs/>
          <w:sz w:val="22"/>
          <w:szCs w:val="22"/>
        </w:rPr>
      </w:pPr>
      <w:r w:rsidRPr="008736D7">
        <w:rPr>
          <w:b/>
          <w:bCs/>
          <w:sz w:val="22"/>
          <w:szCs w:val="22"/>
        </w:rPr>
        <w:t>Dział Zamówień Publicznych</w:t>
      </w:r>
    </w:p>
    <w:p w14:paraId="72463822" w14:textId="77777777" w:rsidR="00D665F5" w:rsidRPr="00BD5546" w:rsidRDefault="008736D7" w:rsidP="00D665F5">
      <w:pPr>
        <w:rPr>
          <w:sz w:val="22"/>
          <w:szCs w:val="22"/>
        </w:rPr>
      </w:pPr>
      <w:r w:rsidRPr="008736D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36D7">
        <w:rPr>
          <w:sz w:val="22"/>
          <w:szCs w:val="22"/>
        </w:rPr>
        <w:t>30</w:t>
      </w:r>
    </w:p>
    <w:p w14:paraId="0AE46013" w14:textId="77777777" w:rsidR="00D665F5" w:rsidRPr="00BD5546" w:rsidRDefault="008736D7" w:rsidP="00D665F5">
      <w:pPr>
        <w:rPr>
          <w:sz w:val="22"/>
          <w:szCs w:val="22"/>
        </w:rPr>
      </w:pPr>
      <w:r w:rsidRPr="008736D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36D7">
        <w:rPr>
          <w:sz w:val="22"/>
          <w:szCs w:val="22"/>
        </w:rPr>
        <w:t>Kraków</w:t>
      </w:r>
    </w:p>
    <w:p w14:paraId="764665C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BA2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4DDBC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36D7" w:rsidRPr="008736D7">
        <w:rPr>
          <w:b/>
          <w:sz w:val="22"/>
          <w:szCs w:val="22"/>
        </w:rPr>
        <w:t>KC-zp.272-668/23</w:t>
      </w:r>
      <w:r w:rsidR="00A80738">
        <w:rPr>
          <w:sz w:val="24"/>
        </w:rPr>
        <w:tab/>
        <w:t xml:space="preserve"> </w:t>
      </w:r>
    </w:p>
    <w:p w14:paraId="67F64F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509C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8527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470ED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1214F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BA5E8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36D7" w:rsidRPr="008736D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EC96059" w14:textId="77777777" w:rsidR="00A80738" w:rsidRPr="00577BC6" w:rsidRDefault="008736D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36D7">
        <w:rPr>
          <w:b/>
          <w:sz w:val="22"/>
          <w:szCs w:val="22"/>
        </w:rPr>
        <w:t>dostawa laptopów dla jednostek AGH - KC-zp.272-668/23</w:t>
      </w:r>
    </w:p>
    <w:p w14:paraId="5E82011C" w14:textId="44458EC2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EF0C04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</w:t>
      </w:r>
      <w:r w:rsidR="00EF0C04">
        <w:rPr>
          <w:sz w:val="22"/>
          <w:szCs w:val="22"/>
        </w:rPr>
        <w:t>1605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7173A7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36D7" w:rsidRPr="008736D7">
        <w:rPr>
          <w:sz w:val="22"/>
          <w:szCs w:val="22"/>
        </w:rPr>
        <w:t>27/12/2023</w:t>
      </w:r>
      <w:r w:rsidR="00FF4AB1" w:rsidRPr="00577BC6">
        <w:rPr>
          <w:sz w:val="22"/>
          <w:szCs w:val="22"/>
        </w:rPr>
        <w:t xml:space="preserve"> o godz. </w:t>
      </w:r>
      <w:r w:rsidR="008736D7" w:rsidRPr="008736D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73B7D7F" w14:textId="77777777" w:rsidTr="00C82837">
        <w:tc>
          <w:tcPr>
            <w:tcW w:w="993" w:type="dxa"/>
            <w:shd w:val="clear" w:color="auto" w:fill="auto"/>
            <w:vAlign w:val="center"/>
          </w:tcPr>
          <w:p w14:paraId="676E976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B2F3B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43C1D7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2B58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736D7" w:rsidRPr="00075CD0" w14:paraId="154C82DF" w14:textId="77777777" w:rsidTr="00270CB9">
        <w:tc>
          <w:tcPr>
            <w:tcW w:w="993" w:type="dxa"/>
            <w:shd w:val="clear" w:color="auto" w:fill="auto"/>
            <w:vAlign w:val="center"/>
          </w:tcPr>
          <w:p w14:paraId="704A4F78" w14:textId="77777777" w:rsidR="008736D7" w:rsidRPr="00CB5EDB" w:rsidRDefault="008736D7" w:rsidP="00270CB9">
            <w:pPr>
              <w:spacing w:before="120" w:after="120"/>
              <w:jc w:val="center"/>
            </w:pPr>
            <w:r w:rsidRPr="008736D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7A2BB" w14:textId="77777777" w:rsidR="008736D7" w:rsidRPr="00CB5EDB" w:rsidRDefault="008736D7" w:rsidP="00270CB9">
            <w:pPr>
              <w:spacing w:before="120" w:after="120"/>
              <w:jc w:val="center"/>
            </w:pPr>
            <w:r w:rsidRPr="008736D7">
              <w:t>1</w:t>
            </w:r>
          </w:p>
        </w:tc>
        <w:tc>
          <w:tcPr>
            <w:tcW w:w="4110" w:type="dxa"/>
            <w:shd w:val="clear" w:color="auto" w:fill="auto"/>
          </w:tcPr>
          <w:p w14:paraId="048ACEC2" w14:textId="77777777" w:rsidR="008736D7" w:rsidRPr="00C82837" w:rsidRDefault="008736D7" w:rsidP="00270CB9">
            <w:pPr>
              <w:spacing w:before="40"/>
            </w:pPr>
            <w:r w:rsidRPr="008736D7">
              <w:t>Piotr Migda</w:t>
            </w:r>
          </w:p>
          <w:p w14:paraId="5C2A8E77" w14:textId="77777777" w:rsidR="008736D7" w:rsidRPr="00CB5EDB" w:rsidRDefault="008736D7" w:rsidP="00270CB9">
            <w:r w:rsidRPr="008736D7">
              <w:t>Opaczewska</w:t>
            </w:r>
            <w:r w:rsidRPr="00CB5EDB">
              <w:t xml:space="preserve"> </w:t>
            </w:r>
            <w:r w:rsidRPr="008736D7">
              <w:t>7/16</w:t>
            </w:r>
            <w:r w:rsidRPr="00CB5EDB">
              <w:t xml:space="preserve"> </w:t>
            </w:r>
          </w:p>
          <w:p w14:paraId="67A84897" w14:textId="77777777" w:rsidR="008736D7" w:rsidRPr="00CB5EDB" w:rsidRDefault="008736D7" w:rsidP="00270CB9">
            <w:pPr>
              <w:spacing w:after="120"/>
              <w:jc w:val="both"/>
            </w:pPr>
            <w:r w:rsidRPr="008736D7">
              <w:t>02-368</w:t>
            </w:r>
            <w:r w:rsidRPr="00CB5EDB">
              <w:t xml:space="preserve"> </w:t>
            </w:r>
            <w:r w:rsidRPr="008736D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5AF22" w14:textId="77777777" w:rsidR="008736D7" w:rsidRPr="00CB5EDB" w:rsidRDefault="008736D7" w:rsidP="00270CB9">
            <w:pPr>
              <w:spacing w:before="120" w:after="120"/>
              <w:jc w:val="center"/>
            </w:pPr>
            <w:r w:rsidRPr="008736D7">
              <w:t>5 260.71 zł</w:t>
            </w:r>
          </w:p>
        </w:tc>
      </w:tr>
      <w:tr w:rsidR="008736D7" w:rsidRPr="00075CD0" w14:paraId="10EB48F6" w14:textId="77777777" w:rsidTr="00270CB9">
        <w:tc>
          <w:tcPr>
            <w:tcW w:w="993" w:type="dxa"/>
            <w:shd w:val="clear" w:color="auto" w:fill="auto"/>
            <w:vAlign w:val="center"/>
          </w:tcPr>
          <w:p w14:paraId="33455E7C" w14:textId="77777777" w:rsidR="008736D7" w:rsidRPr="00CB5EDB" w:rsidRDefault="008736D7" w:rsidP="00270CB9">
            <w:pPr>
              <w:spacing w:before="120" w:after="120"/>
              <w:jc w:val="center"/>
            </w:pPr>
            <w:r w:rsidRPr="008736D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467ABD" w14:textId="77777777" w:rsidR="008736D7" w:rsidRPr="00CB5EDB" w:rsidRDefault="008736D7" w:rsidP="00270CB9">
            <w:pPr>
              <w:spacing w:before="120" w:after="120"/>
              <w:jc w:val="center"/>
            </w:pPr>
            <w:r w:rsidRPr="008736D7">
              <w:t>2</w:t>
            </w:r>
          </w:p>
        </w:tc>
        <w:tc>
          <w:tcPr>
            <w:tcW w:w="4110" w:type="dxa"/>
            <w:shd w:val="clear" w:color="auto" w:fill="auto"/>
          </w:tcPr>
          <w:p w14:paraId="35DF6746" w14:textId="77777777" w:rsidR="008736D7" w:rsidRPr="00C82837" w:rsidRDefault="008736D7" w:rsidP="00270CB9">
            <w:pPr>
              <w:spacing w:before="40"/>
            </w:pPr>
            <w:r w:rsidRPr="008736D7">
              <w:t>Piotr Migda</w:t>
            </w:r>
          </w:p>
          <w:p w14:paraId="5689AE43" w14:textId="77777777" w:rsidR="008736D7" w:rsidRPr="00CB5EDB" w:rsidRDefault="008736D7" w:rsidP="00270CB9">
            <w:r w:rsidRPr="008736D7">
              <w:t>Opaczewska</w:t>
            </w:r>
            <w:r w:rsidRPr="00CB5EDB">
              <w:t xml:space="preserve"> </w:t>
            </w:r>
            <w:r w:rsidRPr="008736D7">
              <w:t>7/16</w:t>
            </w:r>
            <w:r w:rsidRPr="00CB5EDB">
              <w:t xml:space="preserve"> </w:t>
            </w:r>
          </w:p>
          <w:p w14:paraId="7AEF2544" w14:textId="77777777" w:rsidR="008736D7" w:rsidRPr="00CB5EDB" w:rsidRDefault="008736D7" w:rsidP="00270CB9">
            <w:pPr>
              <w:spacing w:after="120"/>
              <w:jc w:val="both"/>
            </w:pPr>
            <w:r w:rsidRPr="008736D7">
              <w:t>02-368</w:t>
            </w:r>
            <w:r w:rsidRPr="00CB5EDB">
              <w:t xml:space="preserve"> </w:t>
            </w:r>
            <w:r w:rsidRPr="008736D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5953E" w14:textId="77777777" w:rsidR="008736D7" w:rsidRPr="00CB5EDB" w:rsidRDefault="008736D7" w:rsidP="00270CB9">
            <w:pPr>
              <w:spacing w:before="120" w:after="120"/>
              <w:jc w:val="center"/>
            </w:pPr>
            <w:r w:rsidRPr="008736D7">
              <w:t>18 662.79 zł</w:t>
            </w:r>
          </w:p>
        </w:tc>
      </w:tr>
    </w:tbl>
    <w:p w14:paraId="2D5ACC40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8B14A" w14:textId="77777777" w:rsidR="000B070F" w:rsidRDefault="000B070F">
      <w:r>
        <w:separator/>
      </w:r>
    </w:p>
  </w:endnote>
  <w:endnote w:type="continuationSeparator" w:id="0">
    <w:p w14:paraId="4ABA41E7" w14:textId="77777777" w:rsidR="000B070F" w:rsidRDefault="000B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87B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5233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503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D3FF9A">
        <v:line id="_x0000_s1025" style="position:absolute;left:0;text-align:left;z-index:251657728" from="-3.85pt,8.7pt" to="455.15pt,8.7pt"/>
      </w:pict>
    </w:r>
  </w:p>
  <w:p w14:paraId="785D07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63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530CB" w14:textId="77777777" w:rsidR="009F189D" w:rsidRDefault="009F189D">
    <w:pPr>
      <w:pStyle w:val="Stopka"/>
      <w:tabs>
        <w:tab w:val="clear" w:pos="4536"/>
      </w:tabs>
      <w:jc w:val="center"/>
    </w:pPr>
  </w:p>
  <w:p w14:paraId="51DDAC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1BF48" w14:textId="77777777" w:rsidR="000B070F" w:rsidRDefault="000B070F">
      <w:r>
        <w:separator/>
      </w:r>
    </w:p>
  </w:footnote>
  <w:footnote w:type="continuationSeparator" w:id="0">
    <w:p w14:paraId="207F63E4" w14:textId="77777777" w:rsidR="000B070F" w:rsidRDefault="000B0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6445" w14:textId="77777777" w:rsidR="008736D7" w:rsidRDefault="00873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79979" w14:textId="77777777" w:rsidR="008736D7" w:rsidRDefault="00873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2F846" w14:textId="77777777" w:rsidR="008736D7" w:rsidRDefault="008736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70F"/>
    <w:rsid w:val="00007727"/>
    <w:rsid w:val="00017720"/>
    <w:rsid w:val="00035488"/>
    <w:rsid w:val="000B070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736D7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EF0C0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111AA"/>
  <w15:chartTrackingRefBased/>
  <w15:docId w15:val="{5AC7FFC1-DE34-47C1-B5FA-AB887647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2023-12-28T09:11:00Z</dcterms:created>
  <dcterms:modified xsi:type="dcterms:W3CDTF">2023-12-28T09:11:00Z</dcterms:modified>
</cp:coreProperties>
</file>