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8716B" w14:textId="77777777" w:rsidR="00FB7F50" w:rsidRPr="002245BE" w:rsidRDefault="00610F1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0F1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10F1C">
        <w:rPr>
          <w:sz w:val="22"/>
          <w:szCs w:val="22"/>
        </w:rPr>
        <w:t>2023-12-22</w:t>
      </w:r>
    </w:p>
    <w:p w14:paraId="4193D49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F4F599B" w14:textId="77777777" w:rsidR="00610F1C" w:rsidRPr="00610F1C" w:rsidRDefault="00610F1C" w:rsidP="00FB7F50">
      <w:pPr>
        <w:spacing w:after="40"/>
        <w:rPr>
          <w:b/>
          <w:bCs/>
          <w:sz w:val="22"/>
          <w:szCs w:val="22"/>
        </w:rPr>
      </w:pPr>
      <w:r w:rsidRPr="00610F1C">
        <w:rPr>
          <w:b/>
          <w:bCs/>
          <w:sz w:val="22"/>
          <w:szCs w:val="22"/>
        </w:rPr>
        <w:t>Akademia Górniczo - Hutnicza</w:t>
      </w:r>
    </w:p>
    <w:p w14:paraId="022D7B5C" w14:textId="77777777" w:rsidR="00610F1C" w:rsidRPr="00610F1C" w:rsidRDefault="00610F1C" w:rsidP="00FB7F50">
      <w:pPr>
        <w:spacing w:after="40"/>
        <w:rPr>
          <w:b/>
          <w:bCs/>
          <w:sz w:val="22"/>
          <w:szCs w:val="22"/>
        </w:rPr>
      </w:pPr>
      <w:r w:rsidRPr="00610F1C">
        <w:rPr>
          <w:b/>
          <w:bCs/>
          <w:sz w:val="22"/>
          <w:szCs w:val="22"/>
        </w:rPr>
        <w:t>im. Stanisława Staszica w Krakowie</w:t>
      </w:r>
    </w:p>
    <w:p w14:paraId="25E2290D" w14:textId="77777777" w:rsidR="00FB7F50" w:rsidRPr="002245BE" w:rsidRDefault="00610F1C" w:rsidP="00FB7F50">
      <w:pPr>
        <w:spacing w:after="40"/>
        <w:rPr>
          <w:b/>
          <w:bCs/>
          <w:sz w:val="22"/>
          <w:szCs w:val="22"/>
        </w:rPr>
      </w:pPr>
      <w:r w:rsidRPr="00610F1C">
        <w:rPr>
          <w:b/>
          <w:bCs/>
          <w:sz w:val="22"/>
          <w:szCs w:val="22"/>
        </w:rPr>
        <w:t>Dział Zamówień Publicznych</w:t>
      </w:r>
    </w:p>
    <w:p w14:paraId="704DAD24" w14:textId="77777777" w:rsidR="00FB7F50" w:rsidRPr="002245BE" w:rsidRDefault="00610F1C" w:rsidP="00FB7F50">
      <w:pPr>
        <w:rPr>
          <w:sz w:val="22"/>
          <w:szCs w:val="22"/>
        </w:rPr>
      </w:pPr>
      <w:r w:rsidRPr="00610F1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10F1C">
        <w:rPr>
          <w:sz w:val="22"/>
          <w:szCs w:val="22"/>
        </w:rPr>
        <w:t>30</w:t>
      </w:r>
    </w:p>
    <w:p w14:paraId="6EF8319D" w14:textId="77777777" w:rsidR="00FB7F50" w:rsidRPr="002245BE" w:rsidRDefault="00610F1C" w:rsidP="00FB7F50">
      <w:pPr>
        <w:rPr>
          <w:sz w:val="22"/>
          <w:szCs w:val="22"/>
        </w:rPr>
      </w:pPr>
      <w:r w:rsidRPr="00610F1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10F1C">
        <w:rPr>
          <w:sz w:val="22"/>
          <w:szCs w:val="22"/>
        </w:rPr>
        <w:t>Kraków</w:t>
      </w:r>
    </w:p>
    <w:p w14:paraId="429457D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FA73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0F1C" w:rsidRPr="00607F9B" w14:paraId="48E6516A" w14:textId="77777777" w:rsidTr="00577406">
        <w:trPr>
          <w:trHeight w:val="638"/>
        </w:trPr>
        <w:tc>
          <w:tcPr>
            <w:tcW w:w="959" w:type="dxa"/>
            <w:shd w:val="clear" w:color="auto" w:fill="auto"/>
          </w:tcPr>
          <w:p w14:paraId="56357464" w14:textId="77777777" w:rsidR="00610F1C" w:rsidRPr="00607F9B" w:rsidRDefault="00610F1C" w:rsidP="005774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BEFC6A" w14:textId="17ADB086" w:rsidR="00610F1C" w:rsidRPr="00607F9B" w:rsidRDefault="00610F1C" w:rsidP="005774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10F1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0F1C">
              <w:rPr>
                <w:b/>
                <w:bCs/>
                <w:sz w:val="22"/>
                <w:szCs w:val="22"/>
              </w:rPr>
              <w:t>dostawa laptopa 1 sztuka - KC-zp.272-750/23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6CE205B" w14:textId="2A95756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F568E2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F568E2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0F1C" w14:paraId="0C66B12E" w14:textId="77777777" w:rsidTr="005774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CBC1C85" w14:textId="77777777" w:rsidR="00610F1C" w:rsidRPr="00D26ED6" w:rsidRDefault="00610F1C" w:rsidP="005774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0F1C">
              <w:rPr>
                <w:b/>
                <w:sz w:val="22"/>
                <w:szCs w:val="22"/>
              </w:rPr>
              <w:t>PROGRESS Systemy Komputerowe Sp. z o.o.</w:t>
            </w:r>
          </w:p>
          <w:p w14:paraId="079F15E0" w14:textId="77777777" w:rsidR="00610F1C" w:rsidRPr="009F0E5C" w:rsidRDefault="00610F1C" w:rsidP="00577406">
            <w:pPr>
              <w:jc w:val="both"/>
              <w:rPr>
                <w:bCs/>
                <w:sz w:val="22"/>
                <w:szCs w:val="22"/>
              </w:rPr>
            </w:pPr>
            <w:r w:rsidRPr="00610F1C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0F1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16FA14" w14:textId="77777777" w:rsidR="00610F1C" w:rsidRPr="009F0E5C" w:rsidRDefault="00610F1C" w:rsidP="00577406">
            <w:pPr>
              <w:jc w:val="both"/>
              <w:rPr>
                <w:bCs/>
                <w:sz w:val="22"/>
                <w:szCs w:val="22"/>
              </w:rPr>
            </w:pPr>
            <w:r w:rsidRPr="00610F1C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0F1C">
              <w:rPr>
                <w:bCs/>
                <w:sz w:val="22"/>
                <w:szCs w:val="22"/>
              </w:rPr>
              <w:t>Kraków</w:t>
            </w:r>
          </w:p>
          <w:p w14:paraId="7584CAF2" w14:textId="77777777" w:rsidR="00610F1C" w:rsidRPr="00D26ED6" w:rsidRDefault="00610F1C" w:rsidP="005774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6AA585" w14:textId="77777777" w:rsidR="00610F1C" w:rsidRPr="00D26ED6" w:rsidRDefault="00610F1C" w:rsidP="0057740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10F1C">
              <w:rPr>
                <w:sz w:val="22"/>
                <w:szCs w:val="22"/>
              </w:rPr>
              <w:t>dostawa laptopa 1 sztuka - KC-zp.272-750/23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0F1C">
              <w:rPr>
                <w:b/>
                <w:sz w:val="22"/>
                <w:szCs w:val="22"/>
              </w:rPr>
              <w:t>9 963.00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05C9FAE" w14:textId="77777777" w:rsidR="00610F1C" w:rsidRDefault="00610F1C" w:rsidP="0057740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AA7E97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F568E2" w:rsidRPr="008567C7" w14:paraId="1A2FC6E1" w14:textId="77777777" w:rsidTr="00F568E2">
        <w:trPr>
          <w:trHeight w:val="510"/>
        </w:trPr>
        <w:tc>
          <w:tcPr>
            <w:tcW w:w="595" w:type="pct"/>
            <w:vAlign w:val="center"/>
          </w:tcPr>
          <w:p w14:paraId="76B40CBC" w14:textId="77777777" w:rsidR="00F568E2" w:rsidRPr="008567C7" w:rsidRDefault="00F568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4598354" w14:textId="77777777" w:rsidR="00F568E2" w:rsidRPr="008567C7" w:rsidRDefault="00F568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910113F" w14:textId="77777777" w:rsidR="00F568E2" w:rsidRPr="008567C7" w:rsidRDefault="00F568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8726EBB" w14:textId="77777777" w:rsidR="00F568E2" w:rsidRPr="008567C7" w:rsidRDefault="00F568E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49BE076D" w14:textId="77777777" w:rsidR="00F568E2" w:rsidRPr="008567C7" w:rsidRDefault="00F568E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568E2" w:rsidRPr="008567C7" w14:paraId="76F7900F" w14:textId="77777777" w:rsidTr="00F568E2">
        <w:tc>
          <w:tcPr>
            <w:tcW w:w="595" w:type="pct"/>
            <w:vAlign w:val="center"/>
          </w:tcPr>
          <w:p w14:paraId="35ED56E4" w14:textId="77777777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6D2B48A9" w14:textId="77777777" w:rsidR="00F568E2" w:rsidRPr="002B6761" w:rsidRDefault="00F568E2" w:rsidP="00577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08F6173" w14:textId="77777777" w:rsidR="00F568E2" w:rsidRPr="008567C7" w:rsidRDefault="00F568E2" w:rsidP="00577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9A3B8B" w14:textId="77777777" w:rsidR="00F568E2" w:rsidRPr="001B7815" w:rsidRDefault="00F568E2" w:rsidP="00577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2EAF0E7" w14:textId="77777777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A28AA9B" w14:textId="77777777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673BAA0D" w14:textId="77777777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F568E2" w:rsidRPr="008567C7" w14:paraId="76F85311" w14:textId="77777777" w:rsidTr="00F568E2">
        <w:tc>
          <w:tcPr>
            <w:tcW w:w="595" w:type="pct"/>
            <w:vAlign w:val="center"/>
          </w:tcPr>
          <w:p w14:paraId="125E7967" w14:textId="77777777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D6411E6" w14:textId="77777777" w:rsidR="00F568E2" w:rsidRPr="002B6761" w:rsidRDefault="00F568E2" w:rsidP="005774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/>
                <w:sz w:val="18"/>
                <w:szCs w:val="18"/>
              </w:rPr>
              <w:t>ITnes.pl Sp. z o.o.</w:t>
            </w:r>
          </w:p>
          <w:p w14:paraId="130F8836" w14:textId="77777777" w:rsidR="00F568E2" w:rsidRPr="008567C7" w:rsidRDefault="00F568E2" w:rsidP="005774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5E9496C" w14:textId="77777777" w:rsidR="00F568E2" w:rsidRPr="001B7815" w:rsidRDefault="00F568E2" w:rsidP="005774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60-286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0F1C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952" w:type="pct"/>
            <w:vAlign w:val="center"/>
          </w:tcPr>
          <w:p w14:paraId="71B28AD9" w14:textId="7150E3D3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6985A622" w14:textId="272401FB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27B8C8B3" w14:textId="04AACE6C" w:rsidR="00F568E2" w:rsidRPr="008567C7" w:rsidRDefault="00F568E2" w:rsidP="005774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F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F979D6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67F27F3" w14:textId="2530AD94" w:rsidR="00F960D7" w:rsidRPr="00F33C66" w:rsidRDefault="00F568E2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punktów. Oferta wykonawcy została odrzucona.</w:t>
      </w:r>
    </w:p>
    <w:bookmarkEnd w:id="0"/>
    <w:p w14:paraId="372C8ED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4ACBA" w14:textId="77777777" w:rsidR="004203BF" w:rsidRDefault="004203BF">
      <w:r>
        <w:separator/>
      </w:r>
    </w:p>
  </w:endnote>
  <w:endnote w:type="continuationSeparator" w:id="0">
    <w:p w14:paraId="788877AE" w14:textId="77777777" w:rsidR="004203BF" w:rsidRDefault="0042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9398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96B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7D84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478E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5EB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4DD11" w14:textId="77777777" w:rsidR="004203BF" w:rsidRDefault="004203BF">
      <w:r>
        <w:separator/>
      </w:r>
    </w:p>
  </w:footnote>
  <w:footnote w:type="continuationSeparator" w:id="0">
    <w:p w14:paraId="59B40EAD" w14:textId="77777777" w:rsidR="004203BF" w:rsidRDefault="00420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F4E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756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F1F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03B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203B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F1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68E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0D6D0"/>
  <w15:chartTrackingRefBased/>
  <w15:docId w15:val="{47BC3020-2A2D-466D-98DF-5D73E53F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2023-12-22T12:14:00Z</dcterms:created>
  <dcterms:modified xsi:type="dcterms:W3CDTF">2023-12-22T12:15:00Z</dcterms:modified>
</cp:coreProperties>
</file>