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  <w:bookmarkStart w:id="0" w:name="_GoBack"/>
      <w:bookmarkEnd w:id="0"/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555289EF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687A0C" w:rsidRPr="00687A0C">
        <w:rPr>
          <w:rFonts w:ascii="Arial" w:hAnsi="Arial" w:cs="Arial"/>
          <w:b/>
          <w:sz w:val="21"/>
          <w:szCs w:val="21"/>
          <w:lang w:eastAsia="zh-CN"/>
        </w:rPr>
        <w:t>finansowy audyt zewnętrzny 100% wydatków związanych z realizacją projektu pt. „Czynniki wpływające na jakość postrzeganą przez użytkowników usług video. Badania z wykorzystaniem trafnych ekologicznie standardów oceny”  -  Kc-zp.272-725/23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178D48DC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480BC5">
        <w:rPr>
          <w:rFonts w:ascii="Arial" w:hAnsi="Arial" w:cs="Arial"/>
          <w:b/>
          <w:sz w:val="21"/>
          <w:szCs w:val="21"/>
          <w:lang w:eastAsia="zh-CN"/>
        </w:rPr>
        <w:t>3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77777777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10477" w14:textId="77777777" w:rsidR="003C5C0E" w:rsidRDefault="003C5C0E" w:rsidP="0038231F">
      <w:pPr>
        <w:spacing w:after="0" w:line="240" w:lineRule="auto"/>
      </w:pPr>
      <w:r>
        <w:separator/>
      </w:r>
    </w:p>
  </w:endnote>
  <w:endnote w:type="continuationSeparator" w:id="0">
    <w:p w14:paraId="39B3A6EC" w14:textId="77777777" w:rsidR="003C5C0E" w:rsidRDefault="003C5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BCC34A" w14:textId="77777777" w:rsidR="003C5C0E" w:rsidRDefault="003C5C0E" w:rsidP="0038231F">
      <w:pPr>
        <w:spacing w:after="0" w:line="240" w:lineRule="auto"/>
      </w:pPr>
      <w:r>
        <w:separator/>
      </w:r>
    </w:p>
  </w:footnote>
  <w:footnote w:type="continuationSeparator" w:id="0">
    <w:p w14:paraId="1CFF9ADA" w14:textId="77777777" w:rsidR="003C5C0E" w:rsidRDefault="003C5C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00681" w14:textId="509F160D" w:rsidR="00A76F9B" w:rsidRDefault="00A76F9B">
    <w:pPr>
      <w:pStyle w:val="Nagwek"/>
    </w:pPr>
    <w:r>
      <w:rPr>
        <w:noProof/>
      </w:rPr>
      <w:drawing>
        <wp:inline distT="0" distB="0" distL="0" distR="0" wp14:anchorId="021DBE5A" wp14:editId="4A1C3D10">
          <wp:extent cx="1095375" cy="12192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A2477"/>
    <w:rsid w:val="005C39CA"/>
    <w:rsid w:val="005E176A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D2C6F-6806-4C9F-A1B3-C86D2D192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2023-12-12T13:39:00Z</cp:lastPrinted>
  <dcterms:created xsi:type="dcterms:W3CDTF">2023-04-27T11:32:00Z</dcterms:created>
  <dcterms:modified xsi:type="dcterms:W3CDTF">2023-12-12T13:39:00Z</dcterms:modified>
</cp:coreProperties>
</file>