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2EE42" w14:textId="77777777" w:rsidR="001A75FA" w:rsidRPr="00240E71" w:rsidRDefault="001A75FA" w:rsidP="001A75FA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6AB59CE" w14:textId="77777777" w:rsidR="001A75FA" w:rsidRDefault="001A75FA" w:rsidP="001A75F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A1092F" w14:textId="77777777" w:rsidR="001A75FA" w:rsidRPr="0022732C" w:rsidRDefault="001A75FA" w:rsidP="001A75F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AE9FF48" w14:textId="77777777" w:rsidR="001A75FA" w:rsidRDefault="001A75FA" w:rsidP="001A75F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F33144" w14:textId="77777777"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35B5DBD0" w14:textId="77777777" w:rsidR="001A75FA" w:rsidRPr="00FA50AF" w:rsidRDefault="001A75FA" w:rsidP="001A75F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CBE99CD" w14:textId="77777777"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571EFBC7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5AADE4DF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C322836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0B3D7A5C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08BCDA0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E5C416D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446C551" w14:textId="77777777" w:rsidR="001A75FA" w:rsidRDefault="001A75FA" w:rsidP="001A75FA">
      <w:pPr>
        <w:spacing w:line="360" w:lineRule="auto"/>
      </w:pPr>
      <w:r>
        <w:t>Do: Nazwa i siedziba Zamawiającego:</w:t>
      </w:r>
    </w:p>
    <w:p w14:paraId="3A0CA2A5" w14:textId="77777777" w:rsidR="001A75FA" w:rsidRPr="00BB605B" w:rsidRDefault="001A75FA" w:rsidP="001A75FA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11C87534" w14:textId="7ADCC270" w:rsidR="001A75FA" w:rsidRDefault="001A75FA" w:rsidP="001A75FA">
      <w:pPr>
        <w:widowControl w:val="0"/>
        <w:ind w:right="1"/>
        <w:jc w:val="both"/>
        <w:rPr>
          <w:bCs/>
        </w:rPr>
      </w:pPr>
      <w:r w:rsidRPr="00BB605B">
        <w:t>W odpowiedzi na ogłoszenie o zamówieniu dotyczące przetargu nieograniczonego, którego przedmiotem jest</w:t>
      </w:r>
      <w:r w:rsidR="00763D6F">
        <w:t>:</w:t>
      </w:r>
      <w:r w:rsidRPr="00BB605B">
        <w:t xml:space="preserve"> </w:t>
      </w:r>
      <w:r w:rsidR="00671730" w:rsidRPr="00671730">
        <w:rPr>
          <w:b/>
          <w:bCs/>
          <w:iCs/>
        </w:rPr>
        <w:t>finansowy audyt zewnętrzny 100% wydatków związanych z realizacją projektu pt. „Czynniki wpływające na jakość postrzeganą przez użytkowników usług video. Badania z wykorzystaniem trafnych ekologicznie standardów oceny”  -  Kc-zp.272-725/23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>
        <w:rPr>
          <w:bCs/>
        </w:rPr>
        <w:t>.</w:t>
      </w:r>
    </w:p>
    <w:p w14:paraId="6736A494" w14:textId="77777777"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654B083" w14:textId="77777777"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14:paraId="6A0456E5" w14:textId="77777777" w:rsidR="001A75FA" w:rsidRPr="00655B33" w:rsidRDefault="001A75FA" w:rsidP="001A75F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51C634" w14:textId="10525FA7" w:rsidR="001A75FA" w:rsidRDefault="001A75FA" w:rsidP="00BE215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82D6D32" w14:textId="389D9463" w:rsidR="001A75FA" w:rsidRPr="00655B33" w:rsidRDefault="001A75FA" w:rsidP="001A75FA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 xml:space="preserve">Powyższa cena zawiera </w:t>
      </w:r>
      <w:r w:rsidR="00BE2158">
        <w:rPr>
          <w:sz w:val="22"/>
          <w:szCs w:val="22"/>
        </w:rPr>
        <w:t xml:space="preserve">właściwą stawkę </w:t>
      </w:r>
      <w:r w:rsidRPr="00655B33">
        <w:rPr>
          <w:sz w:val="22"/>
          <w:szCs w:val="22"/>
        </w:rPr>
        <w:t>podatk</w:t>
      </w:r>
      <w:r w:rsidR="00BE2158">
        <w:rPr>
          <w:sz w:val="22"/>
          <w:szCs w:val="22"/>
        </w:rPr>
        <w:t>u</w:t>
      </w:r>
      <w:r w:rsidRPr="00655B33">
        <w:rPr>
          <w:sz w:val="22"/>
          <w:szCs w:val="22"/>
        </w:rPr>
        <w:t xml:space="preserve"> VAT</w:t>
      </w:r>
    </w:p>
    <w:p w14:paraId="735CE621" w14:textId="5BE804B4" w:rsidR="00FE46D3" w:rsidRPr="00FE46D3" w:rsidRDefault="00FE46D3" w:rsidP="001A75FA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FE46D3">
        <w:rPr>
          <w:b/>
          <w:i/>
          <w:color w:val="FF0000"/>
          <w:sz w:val="22"/>
          <w:szCs w:val="22"/>
        </w:rPr>
        <w:t>Kryterium oceny ofert</w:t>
      </w:r>
      <w:r w:rsidRPr="00FE46D3">
        <w:rPr>
          <w:b/>
          <w:color w:val="FF0000"/>
          <w:sz w:val="22"/>
          <w:szCs w:val="22"/>
        </w:rPr>
        <w:t xml:space="preserve"> </w:t>
      </w:r>
    </w:p>
    <w:p w14:paraId="51C2C266" w14:textId="4DF57075" w:rsidR="001A75FA" w:rsidRDefault="001A75FA" w:rsidP="001A75F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realizacji umowy: </w:t>
      </w:r>
      <w:r w:rsidRPr="00655B33">
        <w:rPr>
          <w:sz w:val="22"/>
          <w:szCs w:val="22"/>
        </w:rPr>
        <w:t xml:space="preserve"> do </w:t>
      </w:r>
      <w:r w:rsidRPr="004A19E5">
        <w:rPr>
          <w:sz w:val="22"/>
          <w:szCs w:val="22"/>
          <w:highlight w:val="yellow"/>
        </w:rPr>
        <w:t>………..</w:t>
      </w:r>
      <w:r w:rsidRPr="00655B33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655B33">
        <w:rPr>
          <w:sz w:val="22"/>
          <w:szCs w:val="22"/>
        </w:rPr>
        <w:t>ni</w:t>
      </w:r>
      <w:r>
        <w:rPr>
          <w:sz w:val="22"/>
          <w:szCs w:val="22"/>
        </w:rPr>
        <w:t xml:space="preserve"> </w:t>
      </w:r>
      <w:r w:rsidRPr="00655B33">
        <w:rPr>
          <w:sz w:val="22"/>
          <w:szCs w:val="22"/>
        </w:rPr>
        <w:t xml:space="preserve">od </w:t>
      </w:r>
      <w:r w:rsidR="00FE46D3">
        <w:rPr>
          <w:sz w:val="22"/>
          <w:szCs w:val="22"/>
        </w:rPr>
        <w:t>daty podpisania umowy</w:t>
      </w:r>
    </w:p>
    <w:p w14:paraId="37A8957A" w14:textId="77777777" w:rsidR="001A75FA" w:rsidRPr="001A75FA" w:rsidRDefault="001A75FA" w:rsidP="001A75FA">
      <w:pPr>
        <w:tabs>
          <w:tab w:val="left" w:pos="426"/>
        </w:tabs>
        <w:jc w:val="both"/>
        <w:rPr>
          <w:b/>
          <w:color w:val="000000"/>
          <w:sz w:val="22"/>
          <w:szCs w:val="22"/>
          <w:u w:val="single"/>
        </w:rPr>
      </w:pPr>
      <w:r w:rsidRPr="001A75FA">
        <w:rPr>
          <w:b/>
          <w:color w:val="000000"/>
        </w:rPr>
        <w:t>Termin płatności:</w:t>
      </w:r>
      <w:r w:rsidRPr="001A75FA">
        <w:rPr>
          <w:color w:val="000000"/>
          <w:sz w:val="20"/>
          <w:szCs w:val="20"/>
        </w:rPr>
        <w:t xml:space="preserve"> Po przeprowadzeniu </w:t>
      </w:r>
      <w:r w:rsidR="004F0C3D">
        <w:rPr>
          <w:color w:val="000000"/>
          <w:sz w:val="20"/>
          <w:szCs w:val="20"/>
        </w:rPr>
        <w:t>audytu</w:t>
      </w:r>
      <w:r w:rsidRPr="001A75FA">
        <w:rPr>
          <w:color w:val="000000"/>
          <w:sz w:val="20"/>
          <w:szCs w:val="20"/>
        </w:rPr>
        <w:t>, przelewem w terminie do 21 dni od daty otrzymania faktury przez Zamawiającego na rachunek Wykonawcy umieszczony na dzień zlecenia przelewu w wykazie podmiotów, o których mowa w art. 96b ust. 1) Ustawy o podatku od towarów i usług,</w:t>
      </w:r>
      <w:r w:rsidRPr="001A75FA">
        <w:rPr>
          <w:color w:val="000000"/>
        </w:rPr>
        <w:t xml:space="preserve"> </w:t>
      </w:r>
      <w:r w:rsidRPr="001A75FA">
        <w:rPr>
          <w:color w:val="000000"/>
          <w:sz w:val="20"/>
          <w:szCs w:val="20"/>
        </w:rPr>
        <w:t>za szkolenie dla faktycznej ilości osób.</w:t>
      </w:r>
    </w:p>
    <w:p w14:paraId="597B3BAA" w14:textId="77777777" w:rsidR="001A75FA" w:rsidRDefault="001A75FA" w:rsidP="001A75FA">
      <w:pPr>
        <w:rPr>
          <w:b/>
          <w:sz w:val="22"/>
          <w:szCs w:val="22"/>
          <w:u w:val="single"/>
        </w:rPr>
      </w:pPr>
    </w:p>
    <w:p w14:paraId="67ACDA7F" w14:textId="39393E13" w:rsidR="004F0C3D" w:rsidRDefault="004F0C3D" w:rsidP="001A75FA">
      <w:pPr>
        <w:rPr>
          <w:b/>
          <w:sz w:val="22"/>
          <w:szCs w:val="22"/>
          <w:u w:val="single"/>
        </w:rPr>
      </w:pPr>
    </w:p>
    <w:p w14:paraId="640F3CEF" w14:textId="432C3A4C" w:rsidR="00763D6F" w:rsidRDefault="00763D6F" w:rsidP="001A75FA">
      <w:pPr>
        <w:rPr>
          <w:b/>
          <w:sz w:val="22"/>
          <w:szCs w:val="22"/>
          <w:u w:val="single"/>
        </w:rPr>
      </w:pPr>
    </w:p>
    <w:p w14:paraId="12C54B08" w14:textId="35DC2815" w:rsidR="00BE2158" w:rsidRDefault="00BE2158" w:rsidP="001A75FA">
      <w:pPr>
        <w:rPr>
          <w:b/>
          <w:sz w:val="22"/>
          <w:szCs w:val="22"/>
          <w:u w:val="single"/>
        </w:rPr>
      </w:pPr>
    </w:p>
    <w:p w14:paraId="59FA6D9E" w14:textId="774C24E1" w:rsidR="00BE2158" w:rsidRDefault="00BE2158" w:rsidP="001A75FA">
      <w:pPr>
        <w:rPr>
          <w:b/>
          <w:sz w:val="22"/>
          <w:szCs w:val="22"/>
          <w:u w:val="single"/>
        </w:rPr>
      </w:pPr>
    </w:p>
    <w:p w14:paraId="3F2FCDD0" w14:textId="27F78AFE" w:rsidR="00BE2158" w:rsidRDefault="00BE2158" w:rsidP="001A75FA">
      <w:pPr>
        <w:rPr>
          <w:b/>
          <w:sz w:val="22"/>
          <w:szCs w:val="22"/>
          <w:u w:val="single"/>
        </w:rPr>
      </w:pPr>
    </w:p>
    <w:p w14:paraId="5E9BF15D" w14:textId="03B89776" w:rsidR="00BE2158" w:rsidRDefault="00BE2158" w:rsidP="001A75FA">
      <w:pPr>
        <w:rPr>
          <w:b/>
          <w:sz w:val="22"/>
          <w:szCs w:val="22"/>
          <w:u w:val="single"/>
        </w:rPr>
      </w:pPr>
    </w:p>
    <w:p w14:paraId="5B973D7E" w14:textId="541EEA62" w:rsidR="00671730" w:rsidRDefault="00671730" w:rsidP="001A75FA">
      <w:pPr>
        <w:rPr>
          <w:b/>
          <w:sz w:val="22"/>
          <w:szCs w:val="22"/>
          <w:u w:val="single"/>
        </w:rPr>
      </w:pPr>
    </w:p>
    <w:p w14:paraId="411282C0" w14:textId="7E2ECEB9" w:rsidR="00671730" w:rsidRDefault="00671730" w:rsidP="001A75FA">
      <w:pPr>
        <w:rPr>
          <w:b/>
          <w:sz w:val="22"/>
          <w:szCs w:val="22"/>
          <w:u w:val="single"/>
        </w:rPr>
      </w:pPr>
    </w:p>
    <w:p w14:paraId="64BD7A47" w14:textId="5408E55C" w:rsidR="00671730" w:rsidRDefault="00671730" w:rsidP="001A75FA">
      <w:pPr>
        <w:rPr>
          <w:b/>
          <w:sz w:val="22"/>
          <w:szCs w:val="22"/>
          <w:u w:val="single"/>
        </w:rPr>
      </w:pPr>
    </w:p>
    <w:p w14:paraId="7453E604" w14:textId="77777777" w:rsidR="00671730" w:rsidRDefault="00671730" w:rsidP="001A75FA">
      <w:pPr>
        <w:rPr>
          <w:b/>
          <w:sz w:val="22"/>
          <w:szCs w:val="22"/>
          <w:u w:val="single"/>
        </w:rPr>
      </w:pPr>
    </w:p>
    <w:p w14:paraId="015FBC9F" w14:textId="77777777" w:rsidR="00C012E4" w:rsidRDefault="00C012E4" w:rsidP="001A75FA">
      <w:pPr>
        <w:rPr>
          <w:b/>
          <w:sz w:val="22"/>
          <w:szCs w:val="22"/>
          <w:u w:val="single"/>
        </w:rPr>
      </w:pPr>
    </w:p>
    <w:p w14:paraId="6D472FFF" w14:textId="77777777" w:rsidR="001A75FA" w:rsidRDefault="001A75FA" w:rsidP="001A75F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093F1F" w14:textId="77777777" w:rsidR="001A75FA" w:rsidRPr="00A3594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00C78146" w14:textId="77777777" w:rsidR="001A75FA" w:rsidRPr="000D605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00B71B52" w14:textId="77777777" w:rsidR="001A75FA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0B9FD7CF" w14:textId="77777777"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0E26D5F6" w14:textId="77777777"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EAFA96" w14:textId="77777777" w:rsidR="001A75FA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4F4923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0B9BFA0D" w14:textId="73B605E7" w:rsidR="001A75FA" w:rsidRPr="001D671E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75FA" w:rsidRPr="00FE545C" w14:paraId="30CA0E65" w14:textId="77777777" w:rsidTr="004D0F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488FB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80839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88057CA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49522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1A75FA" w:rsidRPr="00FE545C" w14:paraId="3170D916" w14:textId="77777777" w:rsidTr="004D0F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718C0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5259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CD694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A75FA" w:rsidRPr="00FE545C" w14:paraId="246E0B62" w14:textId="77777777" w:rsidTr="004D0FB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4FB6E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E8E04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B0E3D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CB7848C" w14:textId="32BD8B4C" w:rsidR="001A75FA" w:rsidRPr="00B11538" w:rsidRDefault="001A75FA" w:rsidP="001A75F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</w:t>
      </w:r>
      <w:r w:rsidR="00152FF6">
        <w:rPr>
          <w:sz w:val="22"/>
          <w:szCs w:val="22"/>
        </w:rPr>
        <w:t>0</w:t>
      </w:r>
      <w:r w:rsidRPr="00B11538">
        <w:rPr>
          <w:sz w:val="22"/>
          <w:szCs w:val="22"/>
        </w:rPr>
        <w:t>.</w:t>
      </w:r>
      <w:r w:rsidR="00152FF6">
        <w:rPr>
          <w:sz w:val="22"/>
          <w:szCs w:val="22"/>
        </w:rPr>
        <w:t xml:space="preserve">2.2 </w:t>
      </w:r>
      <w:r w:rsidRPr="00B11538"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A75FA" w:rsidRPr="00B11538" w14:paraId="00046AC5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764AF73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AB9849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DE344" w14:textId="54A41472" w:rsidR="001A75FA" w:rsidRPr="00B11538" w:rsidRDefault="00671730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</w:t>
            </w:r>
            <w:r w:rsidR="001A75FA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1A75FA" w:rsidRPr="00B11538" w14:paraId="16150615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80AA7C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92341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A2B89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1A75FA" w:rsidRPr="00B11538" w14:paraId="0015FC00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9708E7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3D6561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6FD72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66712998" w14:textId="77777777" w:rsidR="001A75FA" w:rsidRDefault="001A75FA" w:rsidP="001A75FA">
      <w:pPr>
        <w:jc w:val="both"/>
        <w:rPr>
          <w:sz w:val="22"/>
          <w:szCs w:val="22"/>
        </w:rPr>
      </w:pPr>
    </w:p>
    <w:p w14:paraId="1E55A2C2" w14:textId="77777777"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5651BB3A" w14:textId="77777777" w:rsidR="001A75FA" w:rsidRPr="00A67735" w:rsidRDefault="001A75FA" w:rsidP="001A75FA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1888763E" w14:textId="77777777" w:rsidR="001A75FA" w:rsidRPr="00A67735" w:rsidRDefault="001A75FA" w:rsidP="001A75F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62CD7A7" w14:textId="77777777" w:rsidR="001A75FA" w:rsidRPr="00A67735" w:rsidRDefault="001A75FA" w:rsidP="001A75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15A052C" w14:textId="77777777"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77071F4B" w14:textId="6C275DD7" w:rsidR="001A75FA" w:rsidRDefault="001A75FA" w:rsidP="00671730">
      <w:pPr>
        <w:spacing w:line="360" w:lineRule="auto"/>
        <w:jc w:val="both"/>
        <w:rPr>
          <w:sz w:val="20"/>
          <w:szCs w:val="20"/>
        </w:rPr>
      </w:pPr>
    </w:p>
    <w:p w14:paraId="3D47F53F" w14:textId="0C983A59" w:rsidR="00671730" w:rsidRDefault="00671730" w:rsidP="00671730">
      <w:pPr>
        <w:spacing w:line="360" w:lineRule="auto"/>
        <w:jc w:val="both"/>
        <w:rPr>
          <w:sz w:val="20"/>
          <w:szCs w:val="20"/>
        </w:rPr>
      </w:pPr>
    </w:p>
    <w:p w14:paraId="47030E3F" w14:textId="77777777" w:rsidR="00671730" w:rsidRPr="00C34D4B" w:rsidRDefault="00671730" w:rsidP="00671730">
      <w:pPr>
        <w:spacing w:line="360" w:lineRule="auto"/>
        <w:jc w:val="both"/>
        <w:rPr>
          <w:sz w:val="20"/>
          <w:szCs w:val="20"/>
        </w:rPr>
      </w:pPr>
    </w:p>
    <w:p w14:paraId="6748786E" w14:textId="77777777" w:rsidR="001A75FA" w:rsidRPr="00645C19" w:rsidRDefault="001A75FA" w:rsidP="001A75FA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lastRenderedPageBreak/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029DD353" w14:textId="77777777" w:rsidR="00671730" w:rsidRDefault="00671730" w:rsidP="001A75FA">
      <w:pPr>
        <w:rPr>
          <w:sz w:val="20"/>
          <w:szCs w:val="20"/>
        </w:rPr>
      </w:pPr>
    </w:p>
    <w:p w14:paraId="2D9D7A80" w14:textId="77777777" w:rsidR="00671730" w:rsidRDefault="00671730" w:rsidP="001A75FA">
      <w:pPr>
        <w:rPr>
          <w:sz w:val="20"/>
          <w:szCs w:val="20"/>
        </w:rPr>
      </w:pPr>
    </w:p>
    <w:p w14:paraId="4FC9171B" w14:textId="77777777" w:rsidR="00671730" w:rsidRDefault="00671730" w:rsidP="001A75FA">
      <w:pPr>
        <w:rPr>
          <w:sz w:val="20"/>
          <w:szCs w:val="20"/>
        </w:rPr>
      </w:pPr>
    </w:p>
    <w:p w14:paraId="6240FB49" w14:textId="0D7154A6"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71F50BDD" w14:textId="35755731"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60D51026" w14:textId="77777777" w:rsidR="00FE545C" w:rsidRPr="001A75FA" w:rsidRDefault="00FE545C" w:rsidP="001A75FA"/>
    <w:sectPr w:rsidR="00FE545C" w:rsidRPr="001A75FA" w:rsidSect="006A2F8F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4D6FD" w14:textId="77777777" w:rsidR="002E7FF6" w:rsidRDefault="002E7FF6">
      <w:r>
        <w:separator/>
      </w:r>
    </w:p>
  </w:endnote>
  <w:endnote w:type="continuationSeparator" w:id="0">
    <w:p w14:paraId="04845D8D" w14:textId="77777777" w:rsidR="002E7FF6" w:rsidRDefault="002E7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281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42392" w14:textId="77777777" w:rsidR="002E7FF6" w:rsidRDefault="002E7FF6">
      <w:r>
        <w:separator/>
      </w:r>
    </w:p>
  </w:footnote>
  <w:footnote w:type="continuationSeparator" w:id="0">
    <w:p w14:paraId="0674B16D" w14:textId="77777777" w:rsidR="002E7FF6" w:rsidRDefault="002E7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817A6" w14:textId="1C902AA4" w:rsidR="006540DD" w:rsidRDefault="006540DD">
    <w:pPr>
      <w:pStyle w:val="Nagwek"/>
    </w:pPr>
    <w:r>
      <w:rPr>
        <w:noProof/>
      </w:rPr>
      <w:drawing>
        <wp:inline distT="0" distB="0" distL="0" distR="0" wp14:anchorId="61C0A35A" wp14:editId="3647A25E">
          <wp:extent cx="1095375" cy="12192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118"/>
    <w:rsid w:val="00012286"/>
    <w:rsid w:val="00071CCC"/>
    <w:rsid w:val="000B731D"/>
    <w:rsid w:val="000D6134"/>
    <w:rsid w:val="000E09C7"/>
    <w:rsid w:val="000F6589"/>
    <w:rsid w:val="00106636"/>
    <w:rsid w:val="00116EC6"/>
    <w:rsid w:val="00152FF6"/>
    <w:rsid w:val="001801DD"/>
    <w:rsid w:val="001A75FA"/>
    <w:rsid w:val="001D096B"/>
    <w:rsid w:val="001D4612"/>
    <w:rsid w:val="00207E98"/>
    <w:rsid w:val="002723B0"/>
    <w:rsid w:val="002E7FF6"/>
    <w:rsid w:val="00315A4A"/>
    <w:rsid w:val="004943B0"/>
    <w:rsid w:val="004B7300"/>
    <w:rsid w:val="004C6753"/>
    <w:rsid w:val="004F0C3D"/>
    <w:rsid w:val="004F4923"/>
    <w:rsid w:val="0058083D"/>
    <w:rsid w:val="00595C87"/>
    <w:rsid w:val="005D2C65"/>
    <w:rsid w:val="005E6D94"/>
    <w:rsid w:val="0063384F"/>
    <w:rsid w:val="00643C6F"/>
    <w:rsid w:val="00646202"/>
    <w:rsid w:val="0065290F"/>
    <w:rsid w:val="006540DD"/>
    <w:rsid w:val="00671730"/>
    <w:rsid w:val="006815F6"/>
    <w:rsid w:val="006A2F8F"/>
    <w:rsid w:val="00763D6F"/>
    <w:rsid w:val="007748F0"/>
    <w:rsid w:val="00785F61"/>
    <w:rsid w:val="007A4321"/>
    <w:rsid w:val="007F04C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E2158"/>
    <w:rsid w:val="00C012E4"/>
    <w:rsid w:val="00C969A6"/>
    <w:rsid w:val="00CA7D36"/>
    <w:rsid w:val="00CB0A32"/>
    <w:rsid w:val="00D24208"/>
    <w:rsid w:val="00D60C38"/>
    <w:rsid w:val="00D66893"/>
    <w:rsid w:val="00D90ACB"/>
    <w:rsid w:val="00DC1500"/>
    <w:rsid w:val="00E44371"/>
    <w:rsid w:val="00E55716"/>
    <w:rsid w:val="00E949B0"/>
    <w:rsid w:val="00EF7118"/>
    <w:rsid w:val="00F00591"/>
    <w:rsid w:val="00F51688"/>
    <w:rsid w:val="00F53146"/>
    <w:rsid w:val="00F91018"/>
    <w:rsid w:val="00FA0F30"/>
    <w:rsid w:val="00FA51A4"/>
    <w:rsid w:val="00FE46D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FAC7CB"/>
  <w15:chartTrackingRefBased/>
  <w15:docId w15:val="{10A5A645-2D61-45B5-B77C-D0792ACC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5F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1A75F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46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6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C6734-7D7A-46E7-9C3C-E331AD130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638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14</cp:revision>
  <cp:lastPrinted>2023-12-12T13:38:00Z</cp:lastPrinted>
  <dcterms:created xsi:type="dcterms:W3CDTF">2023-05-16T10:20:00Z</dcterms:created>
  <dcterms:modified xsi:type="dcterms:W3CDTF">2023-12-12T13:38:00Z</dcterms:modified>
</cp:coreProperties>
</file>