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49E40B" w14:textId="0B4FE28D" w:rsidR="00F3566D" w:rsidRDefault="00F3566D" w:rsidP="00F3566D">
      <w:pPr>
        <w:pStyle w:val="pkt"/>
        <w:ind w:left="0" w:firstLine="0"/>
        <w:jc w:val="center"/>
        <w:rPr>
          <w:noProof/>
        </w:rPr>
      </w:pPr>
      <w:r>
        <w:rPr>
          <w:rFonts w:ascii="Verdana" w:hAnsi="Verdana" w:cs="Verdana"/>
          <w:sz w:val="16"/>
          <w:szCs w:val="16"/>
        </w:rPr>
        <w:t xml:space="preserve">                         </w:t>
      </w:r>
    </w:p>
    <w:p w14:paraId="45BE6046" w14:textId="77777777" w:rsidR="00F3566D" w:rsidRPr="009475A8" w:rsidRDefault="00F3566D" w:rsidP="00F3566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33803506" w14:textId="77777777" w:rsidR="00F3566D" w:rsidRPr="009475A8" w:rsidRDefault="00F3566D" w:rsidP="00F3566D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587EE79E" w14:textId="77777777" w:rsidR="00F3566D" w:rsidRPr="009475A8" w:rsidRDefault="00F3566D" w:rsidP="00F3566D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17887A55" w14:textId="77777777" w:rsidR="00F3566D" w:rsidRPr="009475A8" w:rsidRDefault="00F3566D" w:rsidP="00F3566D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69C9D1DD" w14:textId="77777777" w:rsidR="00F3566D" w:rsidRPr="009475A8" w:rsidRDefault="00F3566D" w:rsidP="00F3566D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E84F3F5" w14:textId="77777777" w:rsidR="00F3566D" w:rsidRPr="009475A8" w:rsidRDefault="00F3566D" w:rsidP="00F3566D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D8FF4B1" w14:textId="77777777" w:rsidR="00F3566D" w:rsidRPr="009475A8" w:rsidRDefault="00F3566D" w:rsidP="00F3566D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6AAF95A" w14:textId="77777777" w:rsidR="00F3566D" w:rsidRPr="009475A8" w:rsidRDefault="00F3566D" w:rsidP="00F3566D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082CBD60" w14:textId="77777777" w:rsidR="00F3566D" w:rsidRPr="009475A8" w:rsidRDefault="00F3566D" w:rsidP="00F3566D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769D0E3" w14:textId="77777777" w:rsidR="00F3566D" w:rsidRPr="009475A8" w:rsidRDefault="00F3566D" w:rsidP="00F3566D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717F531A" w14:textId="77777777" w:rsidR="00F3566D" w:rsidRPr="009475A8" w:rsidRDefault="00F3566D" w:rsidP="00F3566D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3CA406F4" w14:textId="77777777" w:rsidR="00F3566D" w:rsidRPr="009475A8" w:rsidRDefault="00F3566D" w:rsidP="00F3566D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7BAB97E0" w14:textId="77777777" w:rsidR="00F3566D" w:rsidRPr="009475A8" w:rsidRDefault="00F3566D" w:rsidP="00F3566D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00EE7965" w14:textId="77777777" w:rsidR="00F3566D" w:rsidRPr="00725B4A" w:rsidRDefault="00F3566D" w:rsidP="00F3566D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57B3C579" w14:textId="77777777" w:rsidR="00F3566D" w:rsidRPr="00725B4A" w:rsidRDefault="00F3566D" w:rsidP="00F3566D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725B4A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725B4A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26AB8C20" w14:textId="77777777" w:rsidR="00F3566D" w:rsidRPr="00D52EEE" w:rsidRDefault="00F3566D" w:rsidP="00F3566D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1E2B6C69" w14:textId="77777777" w:rsidR="00F3566D" w:rsidRPr="00D52EEE" w:rsidRDefault="00F3566D" w:rsidP="00F3566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2EAC83F" w14:textId="1F30AE7E" w:rsidR="00F3566D" w:rsidRPr="00D52EEE" w:rsidRDefault="00F3566D" w:rsidP="00F3566D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6D4FF2" w:rsidRPr="006D4FF2">
        <w:rPr>
          <w:rFonts w:ascii="Arial" w:eastAsia="Times New Roman" w:hAnsi="Arial" w:cs="Arial"/>
          <w:b/>
          <w:sz w:val="20"/>
          <w:szCs w:val="20"/>
          <w:lang w:eastAsia="pl-PL"/>
        </w:rPr>
        <w:t>finansowy audyt zewnętrzny 100% wydatków związanych z realizacją projektu pt. „Czynniki wpływające na jakość postrzeganą przez użytkowników usług video. Badania z wykorzystaniem trafnych ekologicznie standardów oceny”  -  Kc-zp.272-725/23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0410D309" w14:textId="77777777" w:rsidR="00F3566D" w:rsidRPr="00D52EEE" w:rsidRDefault="00F3566D" w:rsidP="00F3566D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147CB1F4" w14:textId="77777777" w:rsidR="00F3566D" w:rsidRPr="00D52EEE" w:rsidRDefault="00F3566D" w:rsidP="00F3566D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EC39229" w14:textId="77777777" w:rsidR="00F3566D" w:rsidRDefault="00F3566D" w:rsidP="00F3566D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04C1AD2A" w14:textId="77777777" w:rsidR="006837CD" w:rsidRPr="006837CD" w:rsidRDefault="00F3566D" w:rsidP="00F3566D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1D0CA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1D0CA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1D0CA2">
        <w:rPr>
          <w:rFonts w:ascii="Arial" w:hAnsi="Arial" w:cs="Arial"/>
          <w:sz w:val="20"/>
          <w:szCs w:val="20"/>
        </w:rPr>
        <w:t xml:space="preserve"> art. 109 ust. 1 pkt 4, pkt 5, pkt 6, pkt 7, pkt 8, pkt 9 i pkt 10 ustawy </w:t>
      </w:r>
      <w:proofErr w:type="spellStart"/>
      <w:r w:rsidRPr="001D0CA2">
        <w:rPr>
          <w:rFonts w:ascii="Arial" w:hAnsi="Arial" w:cs="Arial"/>
          <w:sz w:val="20"/>
          <w:szCs w:val="20"/>
        </w:rPr>
        <w:t>Pzp</w:t>
      </w:r>
      <w:proofErr w:type="spellEnd"/>
    </w:p>
    <w:p w14:paraId="24F7FCA6" w14:textId="5092112D" w:rsidR="00F3566D" w:rsidRPr="006837CD" w:rsidRDefault="00F3566D" w:rsidP="00F3566D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6837CD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6837CD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6837C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6837CD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6837CD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6837CD">
        <w:rPr>
          <w:rFonts w:ascii="Arial" w:hAnsi="Arial" w:cs="Arial"/>
          <w:i/>
          <w:sz w:val="20"/>
          <w:szCs w:val="20"/>
        </w:rPr>
        <w:t xml:space="preserve"> </w:t>
      </w:r>
      <w:r w:rsidRPr="006837CD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6837CD">
        <w:rPr>
          <w:rFonts w:ascii="Arial" w:hAnsi="Arial" w:cs="Arial"/>
          <w:i/>
          <w:sz w:val="20"/>
          <w:szCs w:val="20"/>
        </w:rPr>
        <w:t>109</w:t>
      </w:r>
      <w:r w:rsidRPr="006837CD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6837CD">
        <w:rPr>
          <w:rFonts w:ascii="Arial" w:hAnsi="Arial" w:cs="Arial"/>
          <w:i/>
          <w:sz w:val="20"/>
          <w:szCs w:val="20"/>
        </w:rPr>
        <w:t>1 pkt 4, 5</w:t>
      </w:r>
      <w:r w:rsidR="0025024D" w:rsidRPr="006837CD">
        <w:rPr>
          <w:rFonts w:ascii="Arial" w:hAnsi="Arial" w:cs="Arial"/>
          <w:i/>
          <w:sz w:val="20"/>
          <w:szCs w:val="20"/>
        </w:rPr>
        <w:t xml:space="preserve">, </w:t>
      </w:r>
      <w:r w:rsidRPr="006837CD">
        <w:rPr>
          <w:rFonts w:ascii="Arial" w:hAnsi="Arial" w:cs="Arial"/>
          <w:i/>
          <w:sz w:val="20"/>
          <w:szCs w:val="20"/>
        </w:rPr>
        <w:t>7</w:t>
      </w:r>
      <w:r w:rsidR="0025024D" w:rsidRPr="006837CD">
        <w:rPr>
          <w:rFonts w:ascii="Arial" w:hAnsi="Arial" w:cs="Arial"/>
          <w:i/>
          <w:sz w:val="20"/>
          <w:szCs w:val="20"/>
        </w:rPr>
        <w:t>, 8, 9, 10</w:t>
      </w:r>
      <w:r w:rsidRPr="006837CD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6837CD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6837CD">
        <w:rPr>
          <w:rFonts w:ascii="Arial" w:hAnsi="Arial" w:cs="Arial"/>
          <w:i/>
          <w:sz w:val="20"/>
          <w:szCs w:val="20"/>
          <w:lang w:val="x-none"/>
        </w:rPr>
        <w:t>).</w:t>
      </w:r>
      <w:r w:rsidRPr="006837CD">
        <w:rPr>
          <w:rFonts w:ascii="Arial" w:hAnsi="Arial" w:cs="Arial"/>
          <w:sz w:val="20"/>
          <w:szCs w:val="20"/>
          <w:lang w:val="x-none"/>
        </w:rPr>
        <w:t xml:space="preserve"> Jednocześnie oświadczam, </w:t>
      </w:r>
      <w:r w:rsidR="005922A8" w:rsidRPr="006837CD">
        <w:rPr>
          <w:rFonts w:ascii="Arial" w:hAnsi="Arial" w:cs="Arial"/>
          <w:sz w:val="20"/>
          <w:szCs w:val="20"/>
          <w:lang w:val="x-none"/>
        </w:rPr>
        <w:br/>
      </w:r>
      <w:r w:rsidRPr="006837CD">
        <w:rPr>
          <w:rFonts w:ascii="Arial" w:hAnsi="Arial" w:cs="Arial"/>
          <w:sz w:val="20"/>
          <w:szCs w:val="20"/>
          <w:lang w:val="x-none"/>
        </w:rPr>
        <w:lastRenderedPageBreak/>
        <w:t xml:space="preserve">że w związku z ww. okolicznością, na podstawie art. </w:t>
      </w:r>
      <w:r w:rsidRPr="006837CD">
        <w:rPr>
          <w:rFonts w:ascii="Arial" w:hAnsi="Arial" w:cs="Arial"/>
          <w:sz w:val="20"/>
          <w:szCs w:val="20"/>
        </w:rPr>
        <w:t>110</w:t>
      </w:r>
      <w:r w:rsidRPr="006837CD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6837CD">
        <w:rPr>
          <w:rFonts w:ascii="Arial" w:hAnsi="Arial" w:cs="Arial"/>
          <w:sz w:val="20"/>
          <w:szCs w:val="20"/>
        </w:rPr>
        <w:t>2</w:t>
      </w:r>
      <w:r w:rsidRPr="006837CD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6837CD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6837CD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 w:rsidRPr="006837CD">
        <w:rPr>
          <w:rFonts w:ascii="Arial" w:hAnsi="Arial" w:cs="Arial"/>
          <w:sz w:val="20"/>
          <w:szCs w:val="20"/>
        </w:rPr>
        <w:t xml:space="preserve"> </w:t>
      </w:r>
      <w:bookmarkStart w:id="0" w:name="_GoBack"/>
      <w:bookmarkEnd w:id="0"/>
      <w:r w:rsidRPr="006837CD">
        <w:rPr>
          <w:rFonts w:ascii="Arial" w:eastAsia="Times New Roman" w:hAnsi="Arial" w:cs="Arial"/>
          <w:sz w:val="20"/>
          <w:szCs w:val="20"/>
          <w:lang w:eastAsia="pl-PL"/>
        </w:rPr>
        <w:t>……</w:t>
      </w:r>
      <w:r w:rsidR="005922A8" w:rsidRPr="006837CD">
        <w:rPr>
          <w:rFonts w:ascii="Arial" w:eastAsia="Times New Roman" w:hAnsi="Arial" w:cs="Arial"/>
          <w:sz w:val="20"/>
          <w:szCs w:val="20"/>
          <w:lang w:eastAsia="pl-PL"/>
        </w:rPr>
        <w:t>………………………</w:t>
      </w:r>
    </w:p>
    <w:p w14:paraId="58A42746" w14:textId="74B7F72B" w:rsidR="00F3566D" w:rsidRPr="00D52EEE" w:rsidRDefault="00F3566D" w:rsidP="00F3566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</w:t>
      </w:r>
    </w:p>
    <w:p w14:paraId="2C838066" w14:textId="3AB70B4E" w:rsidR="00F3566D" w:rsidRPr="00F3566D" w:rsidRDefault="00F3566D" w:rsidP="00F3566D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sz w:val="20"/>
          <w:szCs w:val="20"/>
          <w:lang w:val="x-none"/>
        </w:rPr>
      </w:pPr>
      <w:r w:rsidRPr="00F3566D">
        <w:rPr>
          <w:rFonts w:ascii="Arial" w:hAnsi="Arial" w:cs="Arial"/>
          <w:sz w:val="20"/>
          <w:szCs w:val="20"/>
          <w:lang w:val="x-none"/>
        </w:rPr>
        <w:t xml:space="preserve">Oświadczam, że nie zachodzą w stosunku do mnie przesłanki wykluczenia z postępowania </w:t>
      </w:r>
      <w:r w:rsidR="005922A8">
        <w:rPr>
          <w:rFonts w:ascii="Arial" w:hAnsi="Arial" w:cs="Arial"/>
          <w:sz w:val="20"/>
          <w:szCs w:val="20"/>
          <w:lang w:val="x-none"/>
        </w:rPr>
        <w:br/>
      </w:r>
      <w:r w:rsidRPr="00F3566D">
        <w:rPr>
          <w:rFonts w:ascii="Arial" w:hAnsi="Arial" w:cs="Arial"/>
          <w:sz w:val="20"/>
          <w:szCs w:val="20"/>
          <w:lang w:val="x-none"/>
        </w:rPr>
        <w:t xml:space="preserve">na podstawie art.  7 ust. 1 ustawy z dnia 13 kwietnia 2022 r. o szczególnych rozwiązaniach </w:t>
      </w:r>
      <w:r w:rsidR="005922A8">
        <w:rPr>
          <w:rFonts w:ascii="Arial" w:hAnsi="Arial" w:cs="Arial"/>
          <w:sz w:val="20"/>
          <w:szCs w:val="20"/>
          <w:lang w:val="x-none"/>
        </w:rPr>
        <w:br/>
      </w:r>
      <w:r w:rsidRPr="00F3566D">
        <w:rPr>
          <w:rFonts w:ascii="Arial" w:hAnsi="Arial" w:cs="Arial"/>
          <w:sz w:val="20"/>
          <w:szCs w:val="20"/>
          <w:lang w:val="x-none"/>
        </w:rPr>
        <w:t>w zakresie przeciwdziałania wspieraniu agresji na Ukrainę oraz służących ochronie bezpieczeństwa narodowego (Dz. U. poz. 835) .</w:t>
      </w:r>
    </w:p>
    <w:p w14:paraId="4BE185F9" w14:textId="77777777" w:rsidR="00F3566D" w:rsidRPr="00D52EEE" w:rsidRDefault="00F3566D" w:rsidP="00F3566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5DD6EC9" w14:textId="77777777" w:rsidR="00F3566D" w:rsidRPr="00D52EEE" w:rsidRDefault="00F3566D" w:rsidP="00F3566D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3AEFD9E1" w14:textId="77777777" w:rsidR="00F3566D" w:rsidRPr="00D52EEE" w:rsidRDefault="00F3566D" w:rsidP="00F3566D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1E8663CF" w14:textId="77777777" w:rsidR="00F3566D" w:rsidRPr="00D52EEE" w:rsidRDefault="00F3566D" w:rsidP="00F3566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24AFB239" w14:textId="77777777" w:rsidR="00F3566D" w:rsidRPr="00FD003F" w:rsidRDefault="00F3566D" w:rsidP="00F3566D">
      <w:pPr>
        <w:jc w:val="right"/>
        <w:rPr>
          <w:rFonts w:ascii="Arial" w:hAnsi="Arial" w:cs="Arial"/>
          <w:sz w:val="20"/>
          <w:szCs w:val="20"/>
        </w:rPr>
      </w:pPr>
    </w:p>
    <w:p w14:paraId="03550D20" w14:textId="1B398E6C" w:rsidR="00F3566D" w:rsidRPr="006D4FF2" w:rsidRDefault="00F3566D" w:rsidP="005922A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Arial" w:hAnsi="Arial" w:cs="Arial"/>
          <w:i/>
          <w:color w:val="FF0000"/>
          <w:sz w:val="20"/>
          <w:szCs w:val="20"/>
          <w:lang w:eastAsia="zh-CN"/>
        </w:rPr>
      </w:pPr>
      <w:r w:rsidRPr="006D4FF2">
        <w:rPr>
          <w:rFonts w:ascii="Arial" w:hAnsi="Arial" w:cs="Arial"/>
          <w:i/>
          <w:color w:val="FF0000"/>
          <w:sz w:val="20"/>
          <w:szCs w:val="20"/>
          <w:lang w:eastAsia="zh-CN"/>
        </w:rPr>
        <w:t xml:space="preserve">Oferta powinna być sporządzona w języku polskim, z zachowaniem postaci elektronicznej </w:t>
      </w:r>
      <w:r w:rsidR="005922A8" w:rsidRPr="006D4FF2">
        <w:rPr>
          <w:rFonts w:ascii="Arial" w:hAnsi="Arial" w:cs="Arial"/>
          <w:i/>
          <w:color w:val="FF0000"/>
          <w:sz w:val="20"/>
          <w:szCs w:val="20"/>
          <w:lang w:eastAsia="zh-CN"/>
        </w:rPr>
        <w:br/>
      </w:r>
      <w:r w:rsidRPr="006D4FF2">
        <w:rPr>
          <w:rFonts w:ascii="Arial" w:hAnsi="Arial" w:cs="Arial"/>
          <w:i/>
          <w:color w:val="FF0000"/>
          <w:sz w:val="20"/>
          <w:szCs w:val="20"/>
          <w:lang w:eastAsia="zh-CN"/>
        </w:rPr>
        <w:t>i podpisana kwalifikowanym podpisem elektronicznym lub podpisem zaufanym lub podpisem osobistym.</w:t>
      </w:r>
    </w:p>
    <w:p w14:paraId="70E544FC" w14:textId="77777777" w:rsidR="00F3566D" w:rsidRPr="009475A8" w:rsidRDefault="00F3566D" w:rsidP="00F3566D"/>
    <w:p w14:paraId="269478E1" w14:textId="77777777" w:rsidR="00F3566D" w:rsidRPr="009475A8" w:rsidRDefault="00F3566D" w:rsidP="00F3566D"/>
    <w:p w14:paraId="28EE0790" w14:textId="77777777" w:rsidR="00F3566D" w:rsidRPr="009475A8" w:rsidRDefault="00F3566D" w:rsidP="00F3566D"/>
    <w:p w14:paraId="4EA4DF27" w14:textId="77777777" w:rsidR="00F3566D" w:rsidRPr="009475A8" w:rsidRDefault="00F3566D" w:rsidP="00F3566D"/>
    <w:p w14:paraId="2611ABB8" w14:textId="77777777" w:rsidR="005103B9" w:rsidRPr="009475A8" w:rsidRDefault="005103B9" w:rsidP="009475A8"/>
    <w:sectPr w:rsidR="005103B9" w:rsidRPr="009475A8" w:rsidSect="007C2105">
      <w:footerReference w:type="default" r:id="rId8"/>
      <w:headerReference w:type="firs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B0D978" w14:textId="77777777" w:rsidR="00E76264" w:rsidRDefault="00E76264" w:rsidP="0038231F">
      <w:pPr>
        <w:spacing w:after="0" w:line="240" w:lineRule="auto"/>
      </w:pPr>
      <w:r>
        <w:separator/>
      </w:r>
    </w:p>
  </w:endnote>
  <w:endnote w:type="continuationSeparator" w:id="0">
    <w:p w14:paraId="71C7EF78" w14:textId="77777777" w:rsidR="00E76264" w:rsidRDefault="00E7626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D583A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728C18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E7D0CD" w14:textId="77777777" w:rsidR="00E76264" w:rsidRDefault="00E76264" w:rsidP="0038231F">
      <w:pPr>
        <w:spacing w:after="0" w:line="240" w:lineRule="auto"/>
      </w:pPr>
      <w:r>
        <w:separator/>
      </w:r>
    </w:p>
  </w:footnote>
  <w:footnote w:type="continuationSeparator" w:id="0">
    <w:p w14:paraId="60D71E71" w14:textId="77777777" w:rsidR="00E76264" w:rsidRDefault="00E7626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CA7C4E" w14:textId="0307529A" w:rsidR="00933005" w:rsidRDefault="00933005">
    <w:pPr>
      <w:pStyle w:val="Nagwek"/>
    </w:pPr>
    <w:r>
      <w:rPr>
        <w:noProof/>
      </w:rPr>
      <w:drawing>
        <wp:inline distT="0" distB="0" distL="0" distR="0" wp14:anchorId="4AF89F22" wp14:editId="3EFDB63E">
          <wp:extent cx="1095375" cy="1219200"/>
          <wp:effectExtent l="0" t="0" r="952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1219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7E04FB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126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2B94"/>
    <w:rsid w:val="00203A40"/>
    <w:rsid w:val="002168A8"/>
    <w:rsid w:val="00231126"/>
    <w:rsid w:val="002426FF"/>
    <w:rsid w:val="0025024D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09AF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968C1"/>
    <w:rsid w:val="004C4854"/>
    <w:rsid w:val="004D7E48"/>
    <w:rsid w:val="004F23F7"/>
    <w:rsid w:val="004F40EF"/>
    <w:rsid w:val="005103B9"/>
    <w:rsid w:val="00520174"/>
    <w:rsid w:val="005641F0"/>
    <w:rsid w:val="005922A8"/>
    <w:rsid w:val="005C39CA"/>
    <w:rsid w:val="005E176A"/>
    <w:rsid w:val="00612331"/>
    <w:rsid w:val="00634311"/>
    <w:rsid w:val="00641874"/>
    <w:rsid w:val="006676AE"/>
    <w:rsid w:val="006837CD"/>
    <w:rsid w:val="006A3A1F"/>
    <w:rsid w:val="006A52B6"/>
    <w:rsid w:val="006A7C95"/>
    <w:rsid w:val="006D4FF2"/>
    <w:rsid w:val="006F0034"/>
    <w:rsid w:val="006F3D32"/>
    <w:rsid w:val="006F7335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C2105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766AD"/>
    <w:rsid w:val="00892E48"/>
    <w:rsid w:val="008C5709"/>
    <w:rsid w:val="008C6DF8"/>
    <w:rsid w:val="008D0487"/>
    <w:rsid w:val="008D5EBC"/>
    <w:rsid w:val="008F3B4E"/>
    <w:rsid w:val="0091264E"/>
    <w:rsid w:val="009301A2"/>
    <w:rsid w:val="00933005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76264"/>
    <w:rsid w:val="00EB7CDE"/>
    <w:rsid w:val="00EE1FBF"/>
    <w:rsid w:val="00EF74CA"/>
    <w:rsid w:val="00F04280"/>
    <w:rsid w:val="00F3566D"/>
    <w:rsid w:val="00F365F2"/>
    <w:rsid w:val="00F43919"/>
    <w:rsid w:val="00F630EF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40C7D6F"/>
  <w15:chartTrackingRefBased/>
  <w15:docId w15:val="{504351BD-07DF-4607-8CC7-27913CB0A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3566D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551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67D063-A373-4B13-A377-5A1286439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353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2</cp:revision>
  <cp:lastPrinted>2023-12-12T13:38:00Z</cp:lastPrinted>
  <dcterms:created xsi:type="dcterms:W3CDTF">2023-12-14T10:33:00Z</dcterms:created>
  <dcterms:modified xsi:type="dcterms:W3CDTF">2023-12-14T10:33:00Z</dcterms:modified>
</cp:coreProperties>
</file>